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0C71F3" w14:textId="3D37605F" w:rsidR="005A1E55" w:rsidRPr="00697317" w:rsidRDefault="7D286177" w:rsidP="00FE6DF4">
      <w:pPr>
        <w:jc w:val="center"/>
      </w:pPr>
      <w:r>
        <w:rPr>
          <w:noProof/>
        </w:rPr>
        <w:drawing>
          <wp:inline distT="0" distB="0" distL="0" distR="0" wp14:anchorId="1078E678" wp14:editId="613DF27F">
            <wp:extent cx="2279836" cy="793904"/>
            <wp:effectExtent l="0" t="0" r="6350" b="6350"/>
            <wp:docPr id="7523311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1">
                      <a:extLst>
                        <a:ext uri="{28A0092B-C50C-407E-A947-70E740481C1C}">
                          <a14:useLocalDpi xmlns:a14="http://schemas.microsoft.com/office/drawing/2010/main" val="0"/>
                        </a:ext>
                      </a:extLst>
                    </a:blip>
                    <a:stretch>
                      <a:fillRect/>
                    </a:stretch>
                  </pic:blipFill>
                  <pic:spPr>
                    <a:xfrm>
                      <a:off x="0" y="0"/>
                      <a:ext cx="2279836" cy="793904"/>
                    </a:xfrm>
                    <a:prstGeom prst="rect">
                      <a:avLst/>
                    </a:prstGeom>
                  </pic:spPr>
                </pic:pic>
              </a:graphicData>
            </a:graphic>
          </wp:inline>
        </w:drawing>
      </w:r>
    </w:p>
    <w:p w14:paraId="0A2C74E7" w14:textId="77777777" w:rsidR="005B487E" w:rsidRPr="00697317" w:rsidRDefault="005B487E" w:rsidP="00111E5B">
      <w:pPr>
        <w:tabs>
          <w:tab w:val="left" w:pos="0"/>
        </w:tabs>
        <w:jc w:val="center"/>
        <w:rPr>
          <w:b/>
        </w:rPr>
      </w:pPr>
    </w:p>
    <w:p w14:paraId="00775B1E" w14:textId="3FDFDCF5" w:rsidR="00111E5B" w:rsidRPr="00697317" w:rsidRDefault="006250A1" w:rsidP="00111E5B">
      <w:pPr>
        <w:tabs>
          <w:tab w:val="left" w:pos="0"/>
        </w:tabs>
        <w:jc w:val="center"/>
        <w:rPr>
          <w:b/>
        </w:rPr>
      </w:pPr>
      <w:r w:rsidRPr="00697317">
        <w:rPr>
          <w:b/>
        </w:rPr>
        <w:t xml:space="preserve">Community </w:t>
      </w:r>
      <w:r w:rsidR="002151E6" w:rsidRPr="00697317">
        <w:rPr>
          <w:b/>
        </w:rPr>
        <w:t>Advisory Council</w:t>
      </w:r>
      <w:r w:rsidR="00FA356F" w:rsidRPr="00697317">
        <w:rPr>
          <w:b/>
        </w:rPr>
        <w:t xml:space="preserve"> </w:t>
      </w:r>
      <w:r w:rsidR="00111E5B" w:rsidRPr="00697317">
        <w:rPr>
          <w:b/>
        </w:rPr>
        <w:t>Meeting Minutes</w:t>
      </w:r>
    </w:p>
    <w:p w14:paraId="7DEF3F59" w14:textId="61BC8681" w:rsidR="00111E5B" w:rsidRDefault="00452AC7" w:rsidP="00111E5B">
      <w:pPr>
        <w:tabs>
          <w:tab w:val="left" w:pos="0"/>
        </w:tabs>
        <w:jc w:val="center"/>
        <w:rPr>
          <w:b/>
        </w:rPr>
      </w:pPr>
      <w:r>
        <w:rPr>
          <w:b/>
        </w:rPr>
        <w:t>May 17</w:t>
      </w:r>
      <w:r w:rsidR="00DF1551">
        <w:rPr>
          <w:b/>
        </w:rPr>
        <w:t>, 20</w:t>
      </w:r>
      <w:r w:rsidR="00F148B3">
        <w:rPr>
          <w:b/>
        </w:rPr>
        <w:t>2</w:t>
      </w:r>
      <w:r w:rsidR="00F15A88">
        <w:rPr>
          <w:b/>
        </w:rPr>
        <w:t>2</w:t>
      </w:r>
    </w:p>
    <w:p w14:paraId="4139AB18" w14:textId="5C65990D" w:rsidR="00450168" w:rsidRDefault="00450168" w:rsidP="00111E5B">
      <w:pPr>
        <w:tabs>
          <w:tab w:val="left" w:pos="0"/>
        </w:tabs>
        <w:jc w:val="center"/>
        <w:rPr>
          <w:b/>
        </w:rPr>
      </w:pPr>
    </w:p>
    <w:tbl>
      <w:tblPr>
        <w:tblStyle w:val="TableGrid"/>
        <w:tblW w:w="10345" w:type="dxa"/>
        <w:tblLayout w:type="fixed"/>
        <w:tblLook w:val="04A0" w:firstRow="1" w:lastRow="0" w:firstColumn="1" w:lastColumn="0" w:noHBand="0" w:noVBand="1"/>
      </w:tblPr>
      <w:tblGrid>
        <w:gridCol w:w="1305"/>
        <w:gridCol w:w="3660"/>
        <w:gridCol w:w="1150"/>
        <w:gridCol w:w="4230"/>
      </w:tblGrid>
      <w:tr w:rsidR="00344BC2" w14:paraId="5EA44742" w14:textId="2CC8FE3D" w:rsidTr="0079623F">
        <w:trPr>
          <w:trHeight w:val="1772"/>
        </w:trPr>
        <w:tc>
          <w:tcPr>
            <w:tcW w:w="1305" w:type="dxa"/>
          </w:tcPr>
          <w:p w14:paraId="08908362" w14:textId="34D28022" w:rsidR="00344BC2" w:rsidRDefault="00344BC2" w:rsidP="00344BC2">
            <w:pPr>
              <w:tabs>
                <w:tab w:val="left" w:pos="1260"/>
                <w:tab w:val="left" w:pos="5040"/>
              </w:tabs>
              <w:rPr>
                <w:b/>
              </w:rPr>
            </w:pPr>
            <w:r>
              <w:rPr>
                <w:b/>
              </w:rPr>
              <w:t xml:space="preserve">Members Present: </w:t>
            </w:r>
          </w:p>
          <w:p w14:paraId="74D9EAA9" w14:textId="4A187E47" w:rsidR="00344BC2" w:rsidRDefault="00344BC2" w:rsidP="006D0399">
            <w:pPr>
              <w:tabs>
                <w:tab w:val="left" w:pos="0"/>
              </w:tabs>
              <w:jc w:val="center"/>
              <w:rPr>
                <w:b/>
              </w:rPr>
            </w:pPr>
          </w:p>
        </w:tc>
        <w:tc>
          <w:tcPr>
            <w:tcW w:w="3660" w:type="dxa"/>
          </w:tcPr>
          <w:p w14:paraId="4BF9B6E2" w14:textId="3BBB9817" w:rsidR="00B36899" w:rsidRDefault="00B36899" w:rsidP="162DFF54">
            <w:pPr>
              <w:tabs>
                <w:tab w:val="left" w:pos="1260"/>
                <w:tab w:val="left" w:pos="5040"/>
              </w:tabs>
            </w:pPr>
            <w:r>
              <w:t>Pam Bisceglia, Chair</w:t>
            </w:r>
          </w:p>
          <w:p w14:paraId="77EB0D23" w14:textId="032F631B" w:rsidR="09A97EFA" w:rsidRDefault="09A97EFA" w:rsidP="162DFF54">
            <w:pPr>
              <w:tabs>
                <w:tab w:val="left" w:pos="1260"/>
                <w:tab w:val="left" w:pos="5040"/>
              </w:tabs>
            </w:pPr>
            <w:r>
              <w:t>Lynette Johnson, Member</w:t>
            </w:r>
          </w:p>
          <w:p w14:paraId="3546D0DE" w14:textId="56B77F14" w:rsidR="00344BC2" w:rsidRDefault="00344BC2" w:rsidP="00344BC2">
            <w:pPr>
              <w:tabs>
                <w:tab w:val="left" w:pos="1260"/>
                <w:tab w:val="left" w:pos="5040"/>
              </w:tabs>
            </w:pPr>
            <w:r w:rsidRPr="00080F99">
              <w:t>Maelin</w:t>
            </w:r>
            <w:r w:rsidR="006E3047">
              <w:t>e</w:t>
            </w:r>
            <w:r w:rsidRPr="00080F99">
              <w:t xml:space="preserve"> Barnstable</w:t>
            </w:r>
            <w:r w:rsidR="005A305E">
              <w:t>, Member</w:t>
            </w:r>
          </w:p>
          <w:p w14:paraId="58930731" w14:textId="019F805B" w:rsidR="00E605A8" w:rsidRDefault="00E605A8" w:rsidP="00344BC2">
            <w:pPr>
              <w:tabs>
                <w:tab w:val="left" w:pos="1260"/>
                <w:tab w:val="left" w:pos="5040"/>
              </w:tabs>
            </w:pPr>
            <w:r w:rsidRPr="3085E4AD">
              <w:t>Cristina Gomez, Member</w:t>
            </w:r>
          </w:p>
          <w:p w14:paraId="3C2E1226" w14:textId="77777777" w:rsidR="00D556B8" w:rsidRDefault="00080F99" w:rsidP="00344BC2">
            <w:pPr>
              <w:tabs>
                <w:tab w:val="left" w:pos="0"/>
              </w:tabs>
            </w:pPr>
            <w:r w:rsidRPr="00080F99">
              <w:t>Lindsay Westmiller, Member</w:t>
            </w:r>
          </w:p>
          <w:p w14:paraId="670C51A0" w14:textId="1FB9F664" w:rsidR="00080F99" w:rsidRDefault="00080F99" w:rsidP="00344BC2">
            <w:pPr>
              <w:tabs>
                <w:tab w:val="left" w:pos="0"/>
              </w:tabs>
              <w:rPr>
                <w:b/>
              </w:rPr>
            </w:pPr>
            <w:r w:rsidRPr="00080F99">
              <w:t xml:space="preserve"> and DHS Liaison</w:t>
            </w:r>
          </w:p>
        </w:tc>
        <w:tc>
          <w:tcPr>
            <w:tcW w:w="1150" w:type="dxa"/>
          </w:tcPr>
          <w:p w14:paraId="35CE2A99" w14:textId="5D9F5CE6" w:rsidR="00344BC2" w:rsidRDefault="00344BC2" w:rsidP="00111E5B">
            <w:pPr>
              <w:tabs>
                <w:tab w:val="left" w:pos="0"/>
              </w:tabs>
              <w:jc w:val="center"/>
              <w:rPr>
                <w:b/>
              </w:rPr>
            </w:pPr>
            <w:r>
              <w:rPr>
                <w:b/>
              </w:rPr>
              <w:t>Staff:</w:t>
            </w:r>
          </w:p>
        </w:tc>
        <w:tc>
          <w:tcPr>
            <w:tcW w:w="4230" w:type="dxa"/>
          </w:tcPr>
          <w:p w14:paraId="2D0334C1" w14:textId="43526BA3" w:rsidR="00E636E4" w:rsidRDefault="00E636E4" w:rsidP="00344BC2">
            <w:pPr>
              <w:tabs>
                <w:tab w:val="left" w:pos="0"/>
              </w:tabs>
              <w:rPr>
                <w:bCs/>
              </w:rPr>
            </w:pPr>
            <w:r>
              <w:rPr>
                <w:bCs/>
              </w:rPr>
              <w:t>Georgia Edson</w:t>
            </w:r>
            <w:r w:rsidR="00800725">
              <w:rPr>
                <w:bCs/>
              </w:rPr>
              <w:t>, CPO</w:t>
            </w:r>
          </w:p>
          <w:p w14:paraId="2C4A1DF5" w14:textId="00F9BEB2" w:rsidR="006C1982" w:rsidRPr="00344BC2" w:rsidRDefault="00344BC2" w:rsidP="00344BC2">
            <w:pPr>
              <w:tabs>
                <w:tab w:val="left" w:pos="0"/>
              </w:tabs>
              <w:rPr>
                <w:bCs/>
              </w:rPr>
            </w:pPr>
            <w:r w:rsidRPr="00344BC2">
              <w:rPr>
                <w:bCs/>
              </w:rPr>
              <w:t>Amy Becerra, Mill Levy Director</w:t>
            </w:r>
          </w:p>
          <w:p w14:paraId="02D07E1E" w14:textId="77777777" w:rsidR="00344BC2" w:rsidRDefault="00344BC2" w:rsidP="00344BC2">
            <w:pPr>
              <w:tabs>
                <w:tab w:val="left" w:pos="0"/>
              </w:tabs>
              <w:rPr>
                <w:bCs/>
              </w:rPr>
            </w:pPr>
            <w:r w:rsidRPr="00344BC2">
              <w:rPr>
                <w:bCs/>
              </w:rPr>
              <w:t>Dana Johnson, Executive Assistant</w:t>
            </w:r>
          </w:p>
          <w:p w14:paraId="60003F53" w14:textId="57829FEB" w:rsidR="006C1982" w:rsidRDefault="008657B8" w:rsidP="00344BC2">
            <w:pPr>
              <w:tabs>
                <w:tab w:val="left" w:pos="0"/>
              </w:tabs>
              <w:rPr>
                <w:bCs/>
              </w:rPr>
            </w:pPr>
            <w:r>
              <w:rPr>
                <w:bCs/>
              </w:rPr>
              <w:t>Aaron Allen</w:t>
            </w:r>
            <w:r w:rsidR="006A28FD">
              <w:rPr>
                <w:bCs/>
              </w:rPr>
              <w:t>, Program Specialist</w:t>
            </w:r>
          </w:p>
          <w:p w14:paraId="41451183" w14:textId="6B621134" w:rsidR="008B392C" w:rsidRPr="00D94D52" w:rsidRDefault="008B392C" w:rsidP="00344BC2">
            <w:pPr>
              <w:tabs>
                <w:tab w:val="left" w:pos="0"/>
              </w:tabs>
              <w:rPr>
                <w:bCs/>
              </w:rPr>
            </w:pPr>
            <w:r>
              <w:rPr>
                <w:bCs/>
              </w:rPr>
              <w:t xml:space="preserve">Kizzly Blue, Program </w:t>
            </w:r>
            <w:r w:rsidR="00242286">
              <w:rPr>
                <w:bCs/>
              </w:rPr>
              <w:t>Manager</w:t>
            </w:r>
          </w:p>
        </w:tc>
      </w:tr>
      <w:tr w:rsidR="00034C62" w14:paraId="0020B651" w14:textId="77777777" w:rsidTr="00625998">
        <w:trPr>
          <w:trHeight w:val="971"/>
        </w:trPr>
        <w:tc>
          <w:tcPr>
            <w:tcW w:w="1305" w:type="dxa"/>
          </w:tcPr>
          <w:p w14:paraId="1BAA8B54" w14:textId="305692F5" w:rsidR="00034C62" w:rsidRDefault="00034C62" w:rsidP="00344BC2">
            <w:pPr>
              <w:tabs>
                <w:tab w:val="left" w:pos="1260"/>
                <w:tab w:val="left" w:pos="5040"/>
              </w:tabs>
              <w:rPr>
                <w:b/>
              </w:rPr>
            </w:pPr>
            <w:r>
              <w:rPr>
                <w:b/>
              </w:rPr>
              <w:t>Members Absent:</w:t>
            </w:r>
          </w:p>
        </w:tc>
        <w:tc>
          <w:tcPr>
            <w:tcW w:w="3660" w:type="dxa"/>
          </w:tcPr>
          <w:p w14:paraId="46DA2F37" w14:textId="2FCE9379" w:rsidR="00C11C8B" w:rsidRDefault="00F028B6" w:rsidP="00F028B6">
            <w:pPr>
              <w:tabs>
                <w:tab w:val="left" w:pos="0"/>
              </w:tabs>
            </w:pPr>
            <w:r w:rsidRPr="53941B3B">
              <w:t>Faith Vidrine, Member</w:t>
            </w:r>
          </w:p>
          <w:p w14:paraId="586A5F3D" w14:textId="30444A11" w:rsidR="00034C62" w:rsidRDefault="00034C62" w:rsidP="00344BC2">
            <w:pPr>
              <w:tabs>
                <w:tab w:val="left" w:pos="1260"/>
                <w:tab w:val="left" w:pos="5040"/>
              </w:tabs>
            </w:pPr>
            <w:r>
              <w:t>Rachel Schiff, Member</w:t>
            </w:r>
          </w:p>
          <w:p w14:paraId="78AFD414" w14:textId="2E9621DC" w:rsidR="0049088D" w:rsidRPr="3E81205E" w:rsidRDefault="0049088D" w:rsidP="00344BC2">
            <w:pPr>
              <w:tabs>
                <w:tab w:val="left" w:pos="1260"/>
                <w:tab w:val="left" w:pos="5040"/>
              </w:tabs>
            </w:pPr>
            <w:r w:rsidRPr="00080F99">
              <w:t>Benny Mudliar, Member</w:t>
            </w:r>
          </w:p>
        </w:tc>
        <w:tc>
          <w:tcPr>
            <w:tcW w:w="1150" w:type="dxa"/>
          </w:tcPr>
          <w:p w14:paraId="0C67F6CF" w14:textId="5AA27AEB" w:rsidR="00034C62" w:rsidRDefault="00034C62" w:rsidP="00111E5B">
            <w:pPr>
              <w:tabs>
                <w:tab w:val="left" w:pos="0"/>
              </w:tabs>
              <w:jc w:val="center"/>
              <w:rPr>
                <w:b/>
              </w:rPr>
            </w:pPr>
            <w:r>
              <w:rPr>
                <w:b/>
              </w:rPr>
              <w:t>Guests:</w:t>
            </w:r>
          </w:p>
        </w:tc>
        <w:tc>
          <w:tcPr>
            <w:tcW w:w="4230" w:type="dxa"/>
          </w:tcPr>
          <w:p w14:paraId="43A06A2D" w14:textId="77777777" w:rsidR="00034C62" w:rsidRDefault="00034C62" w:rsidP="00344BC2">
            <w:pPr>
              <w:tabs>
                <w:tab w:val="left" w:pos="0"/>
              </w:tabs>
              <w:rPr>
                <w:bCs/>
              </w:rPr>
            </w:pPr>
            <w:r>
              <w:rPr>
                <w:bCs/>
              </w:rPr>
              <w:t>Tom Gamache, DHS</w:t>
            </w:r>
          </w:p>
          <w:p w14:paraId="0B741A46" w14:textId="5D513487" w:rsidR="00FF1E90" w:rsidRPr="00344BC2" w:rsidRDefault="00FF1E90" w:rsidP="00344BC2">
            <w:pPr>
              <w:tabs>
                <w:tab w:val="left" w:pos="0"/>
              </w:tabs>
              <w:rPr>
                <w:bCs/>
              </w:rPr>
            </w:pPr>
          </w:p>
        </w:tc>
      </w:tr>
    </w:tbl>
    <w:p w14:paraId="4549E122" w14:textId="23209EB6" w:rsidR="007D4BDD" w:rsidRPr="00697317" w:rsidRDefault="007D4BDD" w:rsidP="00556AB0">
      <w:pPr>
        <w:tabs>
          <w:tab w:val="left" w:pos="1260"/>
          <w:tab w:val="left" w:pos="5040"/>
        </w:tabs>
        <w:jc w:val="both"/>
        <w:rPr>
          <w:b/>
        </w:rPr>
        <w:sectPr w:rsidR="007D4BDD" w:rsidRPr="00697317" w:rsidSect="00E82F97">
          <w:headerReference w:type="default" r:id="rId12"/>
          <w:pgSz w:w="12240" w:h="15840"/>
          <w:pgMar w:top="864" w:right="1152" w:bottom="1152" w:left="1152" w:header="720" w:footer="720" w:gutter="0"/>
          <w:pgNumType w:start="1"/>
          <w:cols w:space="720"/>
          <w:titlePg/>
          <w:docGrid w:linePitch="360"/>
        </w:sectPr>
      </w:pPr>
    </w:p>
    <w:p w14:paraId="6C4F61D9" w14:textId="56B4EA94" w:rsidR="00E40180" w:rsidRDefault="0D38CD62" w:rsidP="5CE00268">
      <w:pPr>
        <w:tabs>
          <w:tab w:val="left" w:pos="1260"/>
          <w:tab w:val="left" w:pos="5040"/>
        </w:tabs>
        <w:rPr>
          <w:rFonts w:eastAsia="Arial"/>
        </w:rPr>
        <w:sectPr w:rsidR="00E40180" w:rsidSect="00E40180">
          <w:type w:val="continuous"/>
          <w:pgSz w:w="12240" w:h="15840"/>
          <w:pgMar w:top="864" w:right="864" w:bottom="1152" w:left="1152" w:header="720" w:footer="720" w:gutter="0"/>
          <w:pgNumType w:start="1"/>
          <w:cols w:num="2" w:space="720"/>
          <w:titlePg/>
          <w:docGrid w:linePitch="360"/>
        </w:sectPr>
      </w:pPr>
      <w:r w:rsidRPr="5CE00268">
        <w:t xml:space="preserve">              </w:t>
      </w:r>
    </w:p>
    <w:p w14:paraId="3D5E028F" w14:textId="35C38DF8" w:rsidR="00DE3EFE" w:rsidRDefault="007C3B13" w:rsidP="6D6F885B">
      <w:pPr>
        <w:tabs>
          <w:tab w:val="left" w:pos="720"/>
          <w:tab w:val="left" w:pos="5040"/>
        </w:tabs>
      </w:pPr>
      <w:r>
        <w:t>Amy Becerra, Mill Levy Director called the meeting t</w:t>
      </w:r>
      <w:r w:rsidR="00557FF1">
        <w:t>o order</w:t>
      </w:r>
      <w:r>
        <w:t xml:space="preserve"> at </w:t>
      </w:r>
      <w:r w:rsidR="00C21A08">
        <w:t>3</w:t>
      </w:r>
      <w:r>
        <w:t>:</w:t>
      </w:r>
      <w:r w:rsidR="00765C41">
        <w:t>3</w:t>
      </w:r>
      <w:r w:rsidR="00E320B1">
        <w:t>4</w:t>
      </w:r>
      <w:r>
        <w:t xml:space="preserve"> pm</w:t>
      </w:r>
      <w:r w:rsidR="009D37F2">
        <w:t xml:space="preserve"> </w:t>
      </w:r>
      <w:r w:rsidR="00D70E0A">
        <w:t>via Microsoft Teams</w:t>
      </w:r>
      <w:r w:rsidR="00DE3EFE">
        <w:t>.</w:t>
      </w:r>
    </w:p>
    <w:p w14:paraId="1670B6C6" w14:textId="77777777" w:rsidR="004D1104" w:rsidRPr="00697317" w:rsidRDefault="004D1104" w:rsidP="006C3DCB">
      <w:pPr>
        <w:tabs>
          <w:tab w:val="left" w:pos="1260"/>
          <w:tab w:val="left" w:pos="5040"/>
        </w:tabs>
      </w:pPr>
    </w:p>
    <w:p w14:paraId="2A179F65" w14:textId="77777777" w:rsidR="007C3B13" w:rsidRPr="00697317" w:rsidRDefault="007C3B13" w:rsidP="007C3B13">
      <w:pPr>
        <w:widowControl w:val="0"/>
        <w:rPr>
          <w:b/>
          <w:u w:val="single"/>
        </w:rPr>
      </w:pPr>
      <w:r w:rsidRPr="00697317">
        <w:rPr>
          <w:b/>
          <w:u w:val="single"/>
        </w:rPr>
        <w:t>Introductions</w:t>
      </w:r>
    </w:p>
    <w:p w14:paraId="3480F12E" w14:textId="52345C1E" w:rsidR="007C3B13" w:rsidRPr="00697317" w:rsidRDefault="00A508FB" w:rsidP="240CC97E">
      <w:pPr>
        <w:widowControl w:val="0"/>
      </w:pPr>
      <w:r>
        <w:t>Amy Becerra</w:t>
      </w:r>
      <w:r w:rsidR="00D8070B" w:rsidRPr="240CC97E">
        <w:t xml:space="preserve"> gave a </w:t>
      </w:r>
      <w:r w:rsidR="007C3B13" w:rsidRPr="240CC97E">
        <w:t>brief welcome</w:t>
      </w:r>
      <w:r w:rsidR="00D8070B" w:rsidRPr="240CC97E">
        <w:t xml:space="preserve"> and read the </w:t>
      </w:r>
      <w:r w:rsidR="007773B4" w:rsidRPr="240CC97E">
        <w:t>mission</w:t>
      </w:r>
      <w:r w:rsidR="004D3203" w:rsidRPr="240CC97E">
        <w:t xml:space="preserve"> and goals </w:t>
      </w:r>
      <w:r w:rsidR="007773B4" w:rsidRPr="240CC97E">
        <w:t>of the CAC</w:t>
      </w:r>
      <w:r w:rsidR="000469BE">
        <w:t xml:space="preserve"> </w:t>
      </w:r>
      <w:r w:rsidR="00424B5A">
        <w:t>to</w:t>
      </w:r>
      <w:r w:rsidR="000469BE">
        <w:t xml:space="preserve"> </w:t>
      </w:r>
      <w:r w:rsidR="00424B5A">
        <w:t>members, staff, and guests</w:t>
      </w:r>
      <w:r w:rsidR="00D8070B" w:rsidRPr="240CC97E">
        <w:t>.</w:t>
      </w:r>
      <w:r w:rsidR="00F57E22">
        <w:t xml:space="preserve"> </w:t>
      </w:r>
    </w:p>
    <w:p w14:paraId="5D6C2B8E" w14:textId="45863807" w:rsidR="00DA0C84" w:rsidRPr="00C03159" w:rsidRDefault="00DA0C84" w:rsidP="00323428">
      <w:pPr>
        <w:tabs>
          <w:tab w:val="left" w:pos="2180"/>
        </w:tabs>
      </w:pPr>
    </w:p>
    <w:p w14:paraId="3A5E467F" w14:textId="05ADABE1" w:rsidR="48C3B61B" w:rsidRDefault="48C3B61B" w:rsidP="48C3B61B"/>
    <w:p w14:paraId="16DD3EFF" w14:textId="700B825E" w:rsidR="5BD64E52" w:rsidRPr="00B51257" w:rsidRDefault="00C900DF" w:rsidP="48C3B61B">
      <w:pPr>
        <w:rPr>
          <w:b/>
          <w:bCs/>
          <w:u w:val="single"/>
        </w:rPr>
      </w:pPr>
      <w:r w:rsidRPr="3CFAD9AE">
        <w:rPr>
          <w:b/>
          <w:bCs/>
          <w:u w:val="single"/>
        </w:rPr>
        <w:t>Review and Approval of</w:t>
      </w:r>
      <w:r w:rsidR="00F701C0" w:rsidRPr="3CFAD9AE">
        <w:rPr>
          <w:b/>
          <w:bCs/>
          <w:u w:val="single"/>
        </w:rPr>
        <w:t xml:space="preserve"> </w:t>
      </w:r>
      <w:r w:rsidRPr="3CFAD9AE">
        <w:rPr>
          <w:b/>
          <w:bCs/>
          <w:u w:val="single"/>
        </w:rPr>
        <w:t>minutes</w:t>
      </w:r>
    </w:p>
    <w:p w14:paraId="37901DCE" w14:textId="001C51DC" w:rsidR="5769DAF7" w:rsidRDefault="5769DAF7" w:rsidP="3CFAD9AE">
      <w:pPr>
        <w:rPr>
          <w:rFonts w:eastAsia="Arial"/>
        </w:rPr>
      </w:pPr>
      <w:r w:rsidRPr="162DFF54">
        <w:rPr>
          <w:rFonts w:eastAsia="Arial"/>
        </w:rPr>
        <w:t xml:space="preserve">The Council reviewed the minutes from </w:t>
      </w:r>
      <w:r w:rsidR="00452AC7">
        <w:rPr>
          <w:rFonts w:eastAsia="Arial"/>
        </w:rPr>
        <w:t>March 22</w:t>
      </w:r>
      <w:r w:rsidR="00412A2B" w:rsidRPr="162DFF54">
        <w:rPr>
          <w:rFonts w:eastAsia="Arial"/>
        </w:rPr>
        <w:t>, 2</w:t>
      </w:r>
      <w:r w:rsidR="08D9FB15" w:rsidRPr="162DFF54">
        <w:rPr>
          <w:rFonts w:eastAsia="Arial"/>
        </w:rPr>
        <w:t>02</w:t>
      </w:r>
      <w:r w:rsidR="00412A2B" w:rsidRPr="162DFF54">
        <w:rPr>
          <w:rFonts w:eastAsia="Arial"/>
        </w:rPr>
        <w:t>2</w:t>
      </w:r>
      <w:r w:rsidRPr="162DFF54">
        <w:rPr>
          <w:rFonts w:eastAsia="Arial"/>
        </w:rPr>
        <w:t xml:space="preserve"> meeting</w:t>
      </w:r>
      <w:r w:rsidR="00D63EF8">
        <w:rPr>
          <w:rFonts w:eastAsia="Arial"/>
        </w:rPr>
        <w:t xml:space="preserve"> due to the April meeting being cancelled</w:t>
      </w:r>
      <w:r w:rsidRPr="162DFF54">
        <w:rPr>
          <w:rFonts w:eastAsia="Arial"/>
        </w:rPr>
        <w:t>.</w:t>
      </w:r>
    </w:p>
    <w:p w14:paraId="111C6310" w14:textId="77777777" w:rsidR="00A503F3" w:rsidRDefault="00A503F3" w:rsidP="3CFAD9AE">
      <w:pPr>
        <w:rPr>
          <w:rFonts w:eastAsia="Arial"/>
        </w:rPr>
      </w:pPr>
    </w:p>
    <w:p w14:paraId="491A1B6F" w14:textId="7FE71260" w:rsidR="162DFF54" w:rsidRDefault="162DFF54" w:rsidP="162DFF54">
      <w:pPr>
        <w:rPr>
          <w:rFonts w:eastAsia="Arial"/>
        </w:rPr>
      </w:pPr>
    </w:p>
    <w:p w14:paraId="428972DD" w14:textId="4DA4EC97" w:rsidR="5769DAF7" w:rsidRDefault="5769DAF7" w:rsidP="5CE00268">
      <w:pPr>
        <w:ind w:left="1440" w:hanging="1440"/>
        <w:rPr>
          <w:rFonts w:eastAsia="Arial"/>
        </w:rPr>
      </w:pPr>
      <w:r w:rsidRPr="5CE00268">
        <w:rPr>
          <w:rStyle w:val="normaltextrun"/>
          <w:rFonts w:eastAsia="Arial"/>
          <w:b/>
          <w:bCs/>
        </w:rPr>
        <w:t xml:space="preserve">Motion:        </w:t>
      </w:r>
      <w:r w:rsidR="00AE41F0">
        <w:rPr>
          <w:rStyle w:val="normaltextrun"/>
          <w:rFonts w:eastAsia="Arial"/>
          <w:b/>
          <w:bCs/>
        </w:rPr>
        <w:t>Lynette Johnson</w:t>
      </w:r>
      <w:r w:rsidR="79009A69" w:rsidRPr="5CE00268">
        <w:rPr>
          <w:rStyle w:val="normaltextrun"/>
          <w:rFonts w:eastAsia="Arial"/>
          <w:b/>
          <w:bCs/>
        </w:rPr>
        <w:t xml:space="preserve"> </w:t>
      </w:r>
      <w:r w:rsidRPr="5CE00268">
        <w:rPr>
          <w:rStyle w:val="normaltextrun"/>
          <w:rFonts w:eastAsia="Arial"/>
          <w:b/>
          <w:bCs/>
        </w:rPr>
        <w:t xml:space="preserve">made a motion to approve and the </w:t>
      </w:r>
      <w:r w:rsidR="00452AC7">
        <w:rPr>
          <w:rStyle w:val="normaltextrun"/>
          <w:rFonts w:eastAsia="Arial"/>
          <w:b/>
          <w:bCs/>
        </w:rPr>
        <w:t>March 22</w:t>
      </w:r>
      <w:r w:rsidRPr="5CE00268">
        <w:rPr>
          <w:rStyle w:val="normaltextrun"/>
          <w:rFonts w:eastAsia="Arial"/>
          <w:b/>
          <w:bCs/>
        </w:rPr>
        <w:t>, 202</w:t>
      </w:r>
      <w:r w:rsidR="00987FED">
        <w:rPr>
          <w:rStyle w:val="normaltextrun"/>
          <w:rFonts w:eastAsia="Arial"/>
          <w:b/>
          <w:bCs/>
        </w:rPr>
        <w:t>2</w:t>
      </w:r>
      <w:r w:rsidRPr="5CE00268">
        <w:rPr>
          <w:rStyle w:val="normaltextrun"/>
          <w:rFonts w:eastAsia="Arial"/>
          <w:b/>
          <w:bCs/>
        </w:rPr>
        <w:t xml:space="preserve"> minutes. </w:t>
      </w:r>
      <w:r w:rsidR="00AE41F0">
        <w:rPr>
          <w:rStyle w:val="normaltextrun"/>
          <w:rFonts w:eastAsia="Arial"/>
          <w:b/>
          <w:bCs/>
        </w:rPr>
        <w:t>Maeline Barnstable</w:t>
      </w:r>
      <w:r w:rsidR="3055F23D" w:rsidRPr="5CE00268">
        <w:rPr>
          <w:rStyle w:val="normaltextrun"/>
          <w:rFonts w:eastAsia="Arial"/>
          <w:b/>
          <w:bCs/>
        </w:rPr>
        <w:t xml:space="preserve"> </w:t>
      </w:r>
      <w:r w:rsidRPr="5CE00268">
        <w:rPr>
          <w:rStyle w:val="normaltextrun"/>
          <w:rFonts w:eastAsia="Arial"/>
          <w:b/>
          <w:bCs/>
        </w:rPr>
        <w:t>seconded the motion. The motion was approved by unanimous voice vote.</w:t>
      </w:r>
    </w:p>
    <w:p w14:paraId="4011F8A8" w14:textId="52915C19" w:rsidR="3CFAD9AE" w:rsidRDefault="3CFAD9AE" w:rsidP="3CFAD9AE"/>
    <w:p w14:paraId="2D871867" w14:textId="32C001C8" w:rsidR="005A305E" w:rsidRDefault="005A305E" w:rsidP="3CFAD9AE"/>
    <w:p w14:paraId="2DAE28EE" w14:textId="4ED17E1D" w:rsidR="005A305E" w:rsidRDefault="007C4628" w:rsidP="66F84FDB">
      <w:pPr>
        <w:tabs>
          <w:tab w:val="left" w:pos="1990"/>
        </w:tabs>
        <w:rPr>
          <w:b/>
          <w:bCs/>
          <w:u w:val="single"/>
        </w:rPr>
      </w:pPr>
      <w:r w:rsidRPr="66F84FDB">
        <w:rPr>
          <w:b/>
          <w:bCs/>
          <w:u w:val="single"/>
        </w:rPr>
        <w:t>RMHS Update</w:t>
      </w:r>
      <w:r w:rsidR="55503A84" w:rsidRPr="66F84FDB">
        <w:rPr>
          <w:b/>
          <w:bCs/>
          <w:u w:val="single"/>
        </w:rPr>
        <w:t>s</w:t>
      </w:r>
    </w:p>
    <w:p w14:paraId="0889CBB6" w14:textId="4A936089" w:rsidR="00AE41F0" w:rsidRPr="00987FED" w:rsidRDefault="00404209" w:rsidP="00F0BA52">
      <w:r>
        <w:t>Amy Becerra gave an overview of the expanding Mill Levy Program team, which current focuses include growing the team and client requests with higher dollar amounts coming in and more overall requests. There will also be a n</w:t>
      </w:r>
      <w:r w:rsidR="00557526">
        <w:t xml:space="preserve">ew program manager for external partnerships, Kizzly Blue, who was an internal transfer within RMHS. </w:t>
      </w:r>
    </w:p>
    <w:p w14:paraId="2326A902" w14:textId="16158E0F" w:rsidR="6CBA3832" w:rsidRDefault="6CBA3832" w:rsidP="6CBA3832"/>
    <w:p w14:paraId="2DA40883" w14:textId="62FD4584" w:rsidR="00D9358A" w:rsidRDefault="00D9358A" w:rsidP="009B1016">
      <w:pPr>
        <w:rPr>
          <w:b/>
          <w:bCs/>
          <w:u w:val="single"/>
        </w:rPr>
      </w:pPr>
      <w:r>
        <w:rPr>
          <w:b/>
          <w:bCs/>
          <w:u w:val="single"/>
        </w:rPr>
        <w:t>DHS Updates</w:t>
      </w:r>
    </w:p>
    <w:p w14:paraId="060F3B16" w14:textId="66F2C8F4" w:rsidR="008B250B" w:rsidRPr="00987FED" w:rsidRDefault="00A44075" w:rsidP="358AA30B">
      <w:pPr>
        <w:pStyle w:val="NoSpacing"/>
        <w:rPr>
          <w:rFonts w:ascii="Arial" w:hAnsi="Arial"/>
        </w:rPr>
      </w:pPr>
      <w:r w:rsidRPr="6CBA3832">
        <w:rPr>
          <w:rFonts w:ascii="Arial" w:hAnsi="Arial"/>
        </w:rPr>
        <w:t>DHS advisory council will meet next month to review current areas of priority</w:t>
      </w:r>
      <w:r w:rsidR="009D70B2" w:rsidRPr="6CBA3832">
        <w:rPr>
          <w:rFonts w:ascii="Arial" w:hAnsi="Arial"/>
        </w:rPr>
        <w:t xml:space="preserve">. </w:t>
      </w:r>
      <w:r w:rsidR="008B250B" w:rsidRPr="6CBA3832">
        <w:rPr>
          <w:rFonts w:ascii="Arial" w:hAnsi="Arial"/>
        </w:rPr>
        <w:t>The council met in April to review current priorities including</w:t>
      </w:r>
      <w:r w:rsidR="00CA6377" w:rsidRPr="6CBA3832">
        <w:rPr>
          <w:rFonts w:ascii="Arial" w:hAnsi="Arial"/>
        </w:rPr>
        <w:t xml:space="preserve"> organizational changes</w:t>
      </w:r>
      <w:r w:rsidR="004907E4" w:rsidRPr="6CBA3832">
        <w:rPr>
          <w:rFonts w:ascii="Arial" w:hAnsi="Arial"/>
        </w:rPr>
        <w:t xml:space="preserve"> within DHS with</w:t>
      </w:r>
      <w:r w:rsidR="00CA6377" w:rsidRPr="6CBA3832">
        <w:rPr>
          <w:rFonts w:ascii="Arial" w:hAnsi="Arial"/>
        </w:rPr>
        <w:t xml:space="preserve"> new leadership</w:t>
      </w:r>
      <w:r w:rsidR="004907E4" w:rsidRPr="6CBA3832">
        <w:rPr>
          <w:rFonts w:ascii="Arial" w:hAnsi="Arial"/>
        </w:rPr>
        <w:t xml:space="preserve"> bringing in new ideas and Kayla Gatling will now facilitate DHS meetings</w:t>
      </w:r>
      <w:r w:rsidR="007B28F6" w:rsidRPr="6CBA3832">
        <w:rPr>
          <w:rFonts w:ascii="Arial" w:hAnsi="Arial"/>
        </w:rPr>
        <w:t>.</w:t>
      </w:r>
      <w:r w:rsidR="00043D61" w:rsidRPr="6CBA3832">
        <w:rPr>
          <w:rFonts w:ascii="Arial" w:hAnsi="Arial"/>
        </w:rPr>
        <w:t xml:space="preserve"> Housing stabilization</w:t>
      </w:r>
      <w:r w:rsidR="00C70211" w:rsidRPr="6CBA3832">
        <w:rPr>
          <w:rFonts w:ascii="Arial" w:hAnsi="Arial"/>
        </w:rPr>
        <w:t xml:space="preserve"> is still a large priority that needs to be clea</w:t>
      </w:r>
      <w:r w:rsidR="000F7211" w:rsidRPr="6CBA3832">
        <w:rPr>
          <w:rFonts w:ascii="Arial" w:hAnsi="Arial"/>
        </w:rPr>
        <w:t>ned up concerning housing initiatives.</w:t>
      </w:r>
      <w:r w:rsidR="007B28F6" w:rsidRPr="6CBA3832">
        <w:rPr>
          <w:rFonts w:ascii="Arial" w:hAnsi="Arial"/>
        </w:rPr>
        <w:t xml:space="preserve"> </w:t>
      </w:r>
    </w:p>
    <w:p w14:paraId="5376102D" w14:textId="77777777" w:rsidR="00987FED" w:rsidRPr="00987FED" w:rsidRDefault="00987FED" w:rsidP="358AA30B">
      <w:pPr>
        <w:pStyle w:val="NoSpacing"/>
        <w:rPr>
          <w:rFonts w:ascii="Arial" w:hAnsi="Arial"/>
        </w:rPr>
      </w:pPr>
    </w:p>
    <w:p w14:paraId="1D897855" w14:textId="7186B806" w:rsidR="000F5C36" w:rsidRDefault="007749E7" w:rsidP="000F5C36">
      <w:pPr>
        <w:rPr>
          <w:b/>
          <w:bCs/>
          <w:u w:val="single"/>
        </w:rPr>
      </w:pPr>
      <w:r>
        <w:rPr>
          <w:b/>
          <w:bCs/>
          <w:u w:val="single"/>
        </w:rPr>
        <w:lastRenderedPageBreak/>
        <w:t>RMHS Initiatives Highlight</w:t>
      </w:r>
    </w:p>
    <w:p w14:paraId="584EABB9" w14:textId="7B68226A" w:rsidR="006614B1" w:rsidRPr="006614B1" w:rsidRDefault="00AE311E" w:rsidP="000F5C36">
      <w:r>
        <w:t>Amy Becerra reported on the overview of mission of RMHS</w:t>
      </w:r>
      <w:r w:rsidR="00AA415D">
        <w:t xml:space="preserve"> and how the mission impacts our focus and </w:t>
      </w:r>
      <w:r w:rsidR="00695789">
        <w:t>priorities within the Community Advisory Council. Community initiatives process</w:t>
      </w:r>
      <w:r w:rsidR="00B4443F">
        <w:t xml:space="preserve"> and other updates including mill levy </w:t>
      </w:r>
      <w:r w:rsidR="00477A7A">
        <w:t>priority</w:t>
      </w:r>
      <w:r w:rsidR="00B4443F">
        <w:t xml:space="preserve"> funding areas, community </w:t>
      </w:r>
      <w:r w:rsidR="00477A7A">
        <w:t>initiative</w:t>
      </w:r>
      <w:r w:rsidR="00B4443F">
        <w:t xml:space="preserve"> proposal process, START program, case management redesign, care in case management/level of care assessment, early intervention services including </w:t>
      </w:r>
      <w:r w:rsidR="00477A7A">
        <w:t xml:space="preserve">central intake and rule changes. </w:t>
      </w:r>
      <w:r w:rsidR="00F60477">
        <w:t xml:space="preserve">Jan of 2023 will release a RFP (request for Proposals). </w:t>
      </w:r>
    </w:p>
    <w:p w14:paraId="582A0455" w14:textId="6660D2E8" w:rsidR="00FB612F" w:rsidRDefault="00FB612F" w:rsidP="162DFF54"/>
    <w:p w14:paraId="77887194" w14:textId="320BC315" w:rsidR="00AE047E" w:rsidRDefault="00AE047E" w:rsidP="6CBA3832">
      <w:pPr>
        <w:rPr>
          <w:b/>
          <w:bCs/>
          <w:u w:val="single"/>
        </w:rPr>
      </w:pPr>
      <w:r w:rsidRPr="6CBA3832">
        <w:rPr>
          <w:b/>
          <w:bCs/>
          <w:u w:val="single"/>
        </w:rPr>
        <w:t>Care in Case Management System</w:t>
      </w:r>
    </w:p>
    <w:p w14:paraId="613487B7" w14:textId="777A1A90" w:rsidR="00AE047E" w:rsidRPr="00987FED" w:rsidRDefault="003D44AE" w:rsidP="162DFF54">
      <w:r>
        <w:t>The concept within the system is to have an initial and annual assessment process that does the best job possible and connects them to the services available. The functional assessment waiver consists of what are your basic needs and do you meet basic functions for the waivers. Later stages of implementation include a b</w:t>
      </w:r>
      <w:r w:rsidR="0012030E">
        <w:t xml:space="preserve">udget algorithm to determine how much people have </w:t>
      </w:r>
      <w:r w:rsidR="00D805BF">
        <w:t xml:space="preserve">available </w:t>
      </w:r>
      <w:r w:rsidR="0012030E">
        <w:t xml:space="preserve">in their plan. The system will allow for the same assessments across multiple </w:t>
      </w:r>
      <w:r w:rsidR="00D805BF">
        <w:t xml:space="preserve">departments with a soft rollout </w:t>
      </w:r>
      <w:r w:rsidR="000C5D9F">
        <w:t>expected around October.</w:t>
      </w:r>
    </w:p>
    <w:p w14:paraId="5CC17098" w14:textId="0957E569" w:rsidR="162DFF54" w:rsidRDefault="162DFF54" w:rsidP="162DFF54"/>
    <w:p w14:paraId="0C08A678" w14:textId="35ACA849" w:rsidR="001D33E1" w:rsidRDefault="001D33E1" w:rsidP="6CBA3832">
      <w:pPr>
        <w:rPr>
          <w:b/>
          <w:bCs/>
          <w:u w:val="single"/>
        </w:rPr>
      </w:pPr>
      <w:r w:rsidRPr="6CBA3832">
        <w:rPr>
          <w:b/>
          <w:bCs/>
          <w:u w:val="single"/>
        </w:rPr>
        <w:t>EI Services</w:t>
      </w:r>
    </w:p>
    <w:p w14:paraId="32455030" w14:textId="60B1ABB6" w:rsidR="001D33E1" w:rsidRDefault="00A74F5A" w:rsidP="162DFF54">
      <w:r>
        <w:t>Eligibility changes had us then create DES (Denver Early Steps)</w:t>
      </w:r>
      <w:r w:rsidR="00D861F4">
        <w:t>. The legislative rule change is going to be reversed</w:t>
      </w:r>
      <w:r w:rsidR="004D0508">
        <w:t xml:space="preserve"> in January. </w:t>
      </w:r>
      <w:r w:rsidR="007D7144">
        <w:t xml:space="preserve">Intake and evaluations </w:t>
      </w:r>
      <w:r w:rsidR="003E4D1B">
        <w:t>are</w:t>
      </w:r>
      <w:r w:rsidR="007D7144">
        <w:t xml:space="preserve"> going to be centralized at the state level. </w:t>
      </w:r>
    </w:p>
    <w:p w14:paraId="3C61084A" w14:textId="77777777" w:rsidR="001D33E1" w:rsidRDefault="001D33E1" w:rsidP="162DFF54"/>
    <w:p w14:paraId="6E4B6012" w14:textId="2AC2CA62" w:rsidR="5A64D7C1" w:rsidRDefault="5A64D7C1" w:rsidP="53941B3B">
      <w:pPr>
        <w:rPr>
          <w:rFonts w:eastAsia="Arial"/>
          <w:b/>
          <w:bCs/>
          <w:u w:val="single"/>
        </w:rPr>
      </w:pPr>
      <w:r w:rsidRPr="53941B3B">
        <w:rPr>
          <w:rFonts w:eastAsia="Arial"/>
          <w:b/>
          <w:bCs/>
          <w:u w:val="single"/>
        </w:rPr>
        <w:t>CAC Updates</w:t>
      </w:r>
    </w:p>
    <w:p w14:paraId="786950C9" w14:textId="47B0B8C4" w:rsidR="00E26B0D" w:rsidRDefault="0080140D" w:rsidP="53941B3B">
      <w:r>
        <w:t>The committee discussed the potential of holding the June meeting in person, with</w:t>
      </w:r>
      <w:r w:rsidR="00FB3D6D">
        <w:t xml:space="preserve"> the option of remote attendees. Focuses will include mill levy priority initiative</w:t>
      </w:r>
      <w:r w:rsidR="0091514C">
        <w:t xml:space="preserve"> review and r</w:t>
      </w:r>
      <w:r w:rsidR="0097608A">
        <w:t xml:space="preserve">eviewing advisory council goals. </w:t>
      </w:r>
    </w:p>
    <w:p w14:paraId="1FF51C15" w14:textId="77777777" w:rsidR="003C12F5" w:rsidRPr="00E26B0D" w:rsidRDefault="003C12F5" w:rsidP="53941B3B"/>
    <w:p w14:paraId="00B2FE0C" w14:textId="08E7477C" w:rsidR="009B1016" w:rsidRDefault="009B1016" w:rsidP="009B1016">
      <w:r w:rsidRPr="7C5D10FE">
        <w:rPr>
          <w:b/>
          <w:bCs/>
          <w:u w:val="single"/>
        </w:rPr>
        <w:t>Public Comment</w:t>
      </w:r>
    </w:p>
    <w:p w14:paraId="62700F31" w14:textId="29052387" w:rsidR="240CC97E" w:rsidRDefault="67173B8B" w:rsidP="38951539">
      <w:r w:rsidRPr="3085E4AD">
        <w:t>There was no public comment.</w:t>
      </w:r>
    </w:p>
    <w:p w14:paraId="330EFE37" w14:textId="4FCF415F" w:rsidR="009F665D" w:rsidRDefault="009F665D" w:rsidP="53941B3B"/>
    <w:p w14:paraId="29C7737C" w14:textId="55CEC212" w:rsidR="007C3B13" w:rsidRPr="00697317" w:rsidRDefault="007C3B13" w:rsidP="5AC4FC30">
      <w:pPr>
        <w:rPr>
          <w:b/>
          <w:bCs/>
          <w:u w:val="single"/>
        </w:rPr>
      </w:pPr>
      <w:r w:rsidRPr="5AC4FC30">
        <w:rPr>
          <w:b/>
          <w:bCs/>
          <w:u w:val="single"/>
        </w:rPr>
        <w:t>Adjournment</w:t>
      </w:r>
    </w:p>
    <w:p w14:paraId="41DAD995" w14:textId="5C4E91EA" w:rsidR="00AE5DF4" w:rsidRPr="00697317" w:rsidRDefault="00AE5DF4" w:rsidP="007C3B13">
      <w:r w:rsidRPr="00697317">
        <w:t xml:space="preserve">The meeting adjourned at approximately </w:t>
      </w:r>
      <w:r w:rsidR="002D2CC9">
        <w:t>5</w:t>
      </w:r>
      <w:r w:rsidRPr="00697317">
        <w:t>:</w:t>
      </w:r>
      <w:r w:rsidR="002D2CC9">
        <w:t>21</w:t>
      </w:r>
      <w:r w:rsidR="00195B94" w:rsidRPr="00697317">
        <w:t xml:space="preserve"> pm.</w:t>
      </w:r>
    </w:p>
    <w:p w14:paraId="3534BF58" w14:textId="1F4A9213" w:rsidR="00F50659" w:rsidRDefault="00F50659" w:rsidP="3085E4AD"/>
    <w:p w14:paraId="1D2B3139" w14:textId="77777777" w:rsidR="007C3B13" w:rsidRPr="00697317" w:rsidRDefault="007C3B13" w:rsidP="007C3B13">
      <w:pPr>
        <w:tabs>
          <w:tab w:val="left" w:pos="720"/>
        </w:tabs>
        <w:rPr>
          <w:b/>
          <w:u w:val="single"/>
        </w:rPr>
      </w:pPr>
      <w:r w:rsidRPr="00697317">
        <w:rPr>
          <w:b/>
          <w:u w:val="single"/>
        </w:rPr>
        <w:t>Next Meeting</w:t>
      </w:r>
    </w:p>
    <w:p w14:paraId="53689E7E" w14:textId="4FC2CBD2" w:rsidR="003C4370" w:rsidRDefault="007C3B13" w:rsidP="00F0BA52">
      <w:pPr>
        <w:tabs>
          <w:tab w:val="left" w:pos="720"/>
        </w:tabs>
      </w:pPr>
      <w:r>
        <w:t>The next Community Advisory Council meeting will be held</w:t>
      </w:r>
      <w:r w:rsidR="5A8C8B04">
        <w:t xml:space="preserve"> </w:t>
      </w:r>
      <w:r w:rsidR="00452AC7">
        <w:t>June</w:t>
      </w:r>
      <w:r w:rsidR="5A8C8B04">
        <w:t xml:space="preserve"> </w:t>
      </w:r>
      <w:r w:rsidR="00992085">
        <w:t>2</w:t>
      </w:r>
      <w:r w:rsidR="00023029">
        <w:t>1</w:t>
      </w:r>
      <w:r w:rsidR="5A8C8B04">
        <w:t>, 202</w:t>
      </w:r>
      <w:r w:rsidR="00E975EF">
        <w:t>2</w:t>
      </w:r>
      <w:r>
        <w:t xml:space="preserve"> </w:t>
      </w:r>
      <w:r w:rsidR="40B8FC43">
        <w:t>via Microsoft Teams</w:t>
      </w:r>
      <w:r>
        <w:t>.</w:t>
      </w:r>
    </w:p>
    <w:p w14:paraId="71ED6DA8" w14:textId="4943E062" w:rsidR="00957E6F" w:rsidRDefault="00957E6F" w:rsidP="263D26C8">
      <w:pPr>
        <w:tabs>
          <w:tab w:val="left" w:pos="720"/>
        </w:tabs>
      </w:pPr>
    </w:p>
    <w:sectPr w:rsidR="00957E6F" w:rsidSect="00D671A6">
      <w:type w:val="continuous"/>
      <w:pgSz w:w="12240" w:h="15840"/>
      <w:pgMar w:top="864" w:right="864" w:bottom="1152" w:left="1152"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9A3BFF" w14:textId="77777777" w:rsidR="002E5D53" w:rsidRDefault="002E5D53" w:rsidP="004F511E">
      <w:r>
        <w:separator/>
      </w:r>
    </w:p>
  </w:endnote>
  <w:endnote w:type="continuationSeparator" w:id="0">
    <w:p w14:paraId="1E4938CD" w14:textId="77777777" w:rsidR="002E5D53" w:rsidRDefault="002E5D53" w:rsidP="004F511E">
      <w:r>
        <w:continuationSeparator/>
      </w:r>
    </w:p>
  </w:endnote>
  <w:endnote w:type="continuationNotice" w:id="1">
    <w:p w14:paraId="0A2C8D43" w14:textId="77777777" w:rsidR="002E5D53" w:rsidRDefault="002E5D5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59CFA0" w14:textId="77777777" w:rsidR="002E5D53" w:rsidRDefault="002E5D53" w:rsidP="004F511E">
      <w:r>
        <w:separator/>
      </w:r>
    </w:p>
  </w:footnote>
  <w:footnote w:type="continuationSeparator" w:id="0">
    <w:p w14:paraId="77F863EB" w14:textId="77777777" w:rsidR="002E5D53" w:rsidRDefault="002E5D53" w:rsidP="004F511E">
      <w:r>
        <w:continuationSeparator/>
      </w:r>
    </w:p>
  </w:footnote>
  <w:footnote w:type="continuationNotice" w:id="1">
    <w:p w14:paraId="13B131F1" w14:textId="77777777" w:rsidR="002E5D53" w:rsidRDefault="002E5D5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41D81" w14:textId="77777777" w:rsidR="00F701C0" w:rsidRDefault="00195B94">
    <w:pPr>
      <w:pStyle w:val="Header"/>
    </w:pPr>
    <w:r w:rsidRPr="00697317">
      <w:t>CAC Meeting Minutes</w:t>
    </w:r>
  </w:p>
  <w:p w14:paraId="45E0927A" w14:textId="683A2C82" w:rsidR="00195B94" w:rsidRPr="00697317" w:rsidRDefault="00452AC7">
    <w:pPr>
      <w:pStyle w:val="Header"/>
    </w:pPr>
    <w:r>
      <w:t>May 17</w:t>
    </w:r>
    <w:r w:rsidR="00C7529D">
      <w:t>, 20</w:t>
    </w:r>
    <w:r w:rsidR="00CE5D98">
      <w:t>2</w:t>
    </w:r>
    <w:r w:rsidR="00F15A88">
      <w:t>2</w:t>
    </w:r>
    <w:r w:rsidR="00195B94" w:rsidRPr="00697317">
      <w:tab/>
    </w:r>
    <w:r w:rsidR="00195B94" w:rsidRPr="00697317">
      <w:tab/>
    </w:r>
    <w:r w:rsidR="00195B94" w:rsidRPr="00697317">
      <w:fldChar w:fldCharType="begin"/>
    </w:r>
    <w:r w:rsidR="00195B94" w:rsidRPr="00697317">
      <w:instrText xml:space="preserve"> PAGE   \* MERGEFORMAT </w:instrText>
    </w:r>
    <w:r w:rsidR="00195B94" w:rsidRPr="00697317">
      <w:fldChar w:fldCharType="separate"/>
    </w:r>
    <w:r w:rsidR="00195B94" w:rsidRPr="00697317">
      <w:rPr>
        <w:noProof/>
      </w:rPr>
      <w:t>1</w:t>
    </w:r>
    <w:r w:rsidR="00195B94" w:rsidRPr="00697317">
      <w:rPr>
        <w:noProof/>
      </w:rPr>
      <w:fldChar w:fldCharType="end"/>
    </w:r>
  </w:p>
  <w:p w14:paraId="56991983" w14:textId="4CAA9802" w:rsidR="00A55508" w:rsidRDefault="00A55508">
    <w:pPr>
      <w:pStyle w:val="Header"/>
    </w:pPr>
  </w:p>
</w:hdr>
</file>

<file path=word/intelligence2.xml><?xml version="1.0" encoding="utf-8"?>
<int2:intelligence xmlns:int2="http://schemas.microsoft.com/office/intelligence/2020/intelligence" xmlns:oel="http://schemas.microsoft.com/office/2019/extlst">
  <int2:observations>
    <int2:textHash int2:hashCode="tMQT4RiFOdhvD4" int2:id="cRfcvJ9v">
      <int2:state int2:value="Rejected" int2:type="LegacyProofing"/>
    </int2:textHash>
    <int2:textHash int2:hashCode="615wdXzbvG7+9N" int2:id="Wh1lF3W3">
      <int2:state int2:value="Rejected" int2:type="LegacyProofing"/>
    </int2:textHash>
    <int2:textHash int2:hashCode="5q81i68Ho3LXyE" int2:id="D9Qw+Pxs">
      <int2:state int2:value="Rejected" int2:type="LegacyProofing"/>
    </int2:textHash>
    <int2:textHash int2:hashCode="GU+mRQAfr6vdru" int2:id="udU5zfb4">
      <int2:state int2:value="Rejected" int2:type="LegacyProofing"/>
    </int2:textHash>
    <int2:textHash int2:hashCode="tRTaGsu7GKNuIc" int2:id="sY0Kkyce">
      <int2:state int2:value="Rejected" int2:type="LegacyProofing"/>
    </int2:textHash>
    <int2:textHash int2:hashCode="B2G8WFT/2Z/3k8" int2:id="hQAZKGGh">
      <int2:state int2:value="Rejected" int2:type="LegacyProofing"/>
    </int2:textHash>
    <int2:bookmark int2:bookmarkName="_Int_QhY9juu1" int2:invalidationBookmarkName="" int2:hashCode="6tzZvSoJx1rvBJ" int2:id="yMuosX4U">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3D0F94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746EE4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EC8DAD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1B284D90"/>
    <w:lvl w:ilvl="0">
      <w:start w:val="1"/>
      <w:numFmt w:val="decimal"/>
      <w:lvlText w:val="%1."/>
      <w:lvlJc w:val="left"/>
      <w:pPr>
        <w:tabs>
          <w:tab w:val="num" w:pos="720"/>
        </w:tabs>
        <w:ind w:left="720" w:hanging="360"/>
      </w:pPr>
    </w:lvl>
  </w:abstractNum>
  <w:abstractNum w:abstractNumId="4" w15:restartNumberingAfterBreak="0">
    <w:nsid w:val="FFFFFF88"/>
    <w:multiLevelType w:val="singleLevel"/>
    <w:tmpl w:val="BAFC091A"/>
    <w:lvl w:ilvl="0">
      <w:start w:val="1"/>
      <w:numFmt w:val="decimal"/>
      <w:lvlText w:val="%1."/>
      <w:lvlJc w:val="left"/>
      <w:pPr>
        <w:tabs>
          <w:tab w:val="num" w:pos="360"/>
        </w:tabs>
        <w:ind w:left="360" w:hanging="360"/>
      </w:pPr>
    </w:lvl>
  </w:abstractNum>
  <w:abstractNum w:abstractNumId="5" w15:restartNumberingAfterBreak="0">
    <w:nsid w:val="041957AD"/>
    <w:multiLevelType w:val="hybridMultilevel"/>
    <w:tmpl w:val="BA1E8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022F0"/>
    <w:multiLevelType w:val="hybridMultilevel"/>
    <w:tmpl w:val="DC4E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6E4BCD"/>
    <w:multiLevelType w:val="hybridMultilevel"/>
    <w:tmpl w:val="3A38CABE"/>
    <w:lvl w:ilvl="0" w:tplc="2B548FE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27F37DA"/>
    <w:multiLevelType w:val="hybridMultilevel"/>
    <w:tmpl w:val="75F47D04"/>
    <w:lvl w:ilvl="0" w:tplc="EDDA72D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3167C1"/>
    <w:multiLevelType w:val="hybridMultilevel"/>
    <w:tmpl w:val="BAFCE536"/>
    <w:lvl w:ilvl="0" w:tplc="592ECB8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60279D6"/>
    <w:multiLevelType w:val="hybridMultilevel"/>
    <w:tmpl w:val="9392A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F936DC"/>
    <w:multiLevelType w:val="hybridMultilevel"/>
    <w:tmpl w:val="BFD2736C"/>
    <w:lvl w:ilvl="0" w:tplc="0409000F">
      <w:start w:val="1"/>
      <w:numFmt w:val="decimal"/>
      <w:lvlText w:val="%1."/>
      <w:lvlJc w:val="left"/>
      <w:pPr>
        <w:ind w:left="720" w:hanging="360"/>
      </w:pPr>
      <w:rPr>
        <w:rFonts w:hint="default"/>
      </w:rPr>
    </w:lvl>
    <w:lvl w:ilvl="1" w:tplc="04090019">
      <w:start w:val="1"/>
      <w:numFmt w:val="lowerLetter"/>
      <w:lvlText w:val="%2."/>
      <w:lvlJc w:val="left"/>
      <w:pPr>
        <w:ind w:left="153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0C0160"/>
    <w:multiLevelType w:val="hybridMultilevel"/>
    <w:tmpl w:val="01182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3D4549"/>
    <w:multiLevelType w:val="hybridMultilevel"/>
    <w:tmpl w:val="7A408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CA5F6E"/>
    <w:multiLevelType w:val="hybridMultilevel"/>
    <w:tmpl w:val="32D200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F76F20"/>
    <w:multiLevelType w:val="multilevel"/>
    <w:tmpl w:val="C0ACF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42A677E"/>
    <w:multiLevelType w:val="hybridMultilevel"/>
    <w:tmpl w:val="40D0B6AE"/>
    <w:lvl w:ilvl="0" w:tplc="C494E2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6312EAB"/>
    <w:multiLevelType w:val="hybridMultilevel"/>
    <w:tmpl w:val="B366DA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0397BEB"/>
    <w:multiLevelType w:val="hybridMultilevel"/>
    <w:tmpl w:val="A8E03E64"/>
    <w:lvl w:ilvl="0" w:tplc="DFFA1F6A">
      <w:start w:val="3"/>
      <w:numFmt w:val="bullet"/>
      <w:lvlText w:val="-"/>
      <w:lvlJc w:val="left"/>
      <w:pPr>
        <w:ind w:left="960" w:hanging="360"/>
      </w:pPr>
      <w:rPr>
        <w:rFonts w:ascii="Verdana" w:eastAsia="Times New Roman" w:hAnsi="Verdana" w:cs="Arial"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19" w15:restartNumberingAfterBreak="0">
    <w:nsid w:val="42B86046"/>
    <w:multiLevelType w:val="hybridMultilevel"/>
    <w:tmpl w:val="546AD3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3A13835"/>
    <w:multiLevelType w:val="hybridMultilevel"/>
    <w:tmpl w:val="9C2AA064"/>
    <w:lvl w:ilvl="0" w:tplc="C5E2F8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3D75A38"/>
    <w:multiLevelType w:val="hybridMultilevel"/>
    <w:tmpl w:val="E2B82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242E11"/>
    <w:multiLevelType w:val="hybridMultilevel"/>
    <w:tmpl w:val="12BAD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A70785"/>
    <w:multiLevelType w:val="hybridMultilevel"/>
    <w:tmpl w:val="A09C08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D7289A"/>
    <w:multiLevelType w:val="hybridMultilevel"/>
    <w:tmpl w:val="41AE1484"/>
    <w:lvl w:ilvl="0" w:tplc="663EAD98">
      <w:start w:val="2020"/>
      <w:numFmt w:val="bullet"/>
      <w:lvlText w:val=""/>
      <w:lvlJc w:val="left"/>
      <w:pPr>
        <w:ind w:left="720" w:hanging="360"/>
      </w:pPr>
      <w:rPr>
        <w:rFonts w:ascii="Wingdings" w:eastAsia="Times New Roma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BF3A3D"/>
    <w:multiLevelType w:val="hybridMultilevel"/>
    <w:tmpl w:val="B46E8AEC"/>
    <w:lvl w:ilvl="0" w:tplc="8F24F9A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CBE250B"/>
    <w:multiLevelType w:val="hybridMultilevel"/>
    <w:tmpl w:val="882A2FD2"/>
    <w:lvl w:ilvl="0" w:tplc="D55E2CBA">
      <w:start w:val="1"/>
      <w:numFmt w:val="upperLetter"/>
      <w:lvlText w:val="%1."/>
      <w:lvlJc w:val="left"/>
      <w:pPr>
        <w:ind w:left="1440" w:hanging="360"/>
      </w:pPr>
      <w:rPr>
        <w:rFonts w:ascii="CG Times" w:hAnsi="CG Times" w:hint="default"/>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6668791B"/>
    <w:multiLevelType w:val="hybridMultilevel"/>
    <w:tmpl w:val="8F4E4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D650ED"/>
    <w:multiLevelType w:val="hybridMultilevel"/>
    <w:tmpl w:val="31FE5E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03B4731"/>
    <w:multiLevelType w:val="hybridMultilevel"/>
    <w:tmpl w:val="10B666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0F8262A"/>
    <w:multiLevelType w:val="hybridMultilevel"/>
    <w:tmpl w:val="F17E32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5377FF9"/>
    <w:multiLevelType w:val="hybridMultilevel"/>
    <w:tmpl w:val="897033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8DE3838"/>
    <w:multiLevelType w:val="hybridMultilevel"/>
    <w:tmpl w:val="3A82FE3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96B5D97"/>
    <w:multiLevelType w:val="hybridMultilevel"/>
    <w:tmpl w:val="9B826F18"/>
    <w:lvl w:ilvl="0" w:tplc="5F9E97F8">
      <w:start w:val="2020"/>
      <w:numFmt w:val="bullet"/>
      <w:lvlText w:val=""/>
      <w:lvlJc w:val="left"/>
      <w:pPr>
        <w:ind w:left="720" w:hanging="360"/>
      </w:pPr>
      <w:rPr>
        <w:rFonts w:ascii="Wingdings" w:eastAsia="Times New Roma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A140F2"/>
    <w:multiLevelType w:val="hybridMultilevel"/>
    <w:tmpl w:val="65E6A110"/>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35" w15:restartNumberingAfterBreak="0">
    <w:nsid w:val="7DBF59DD"/>
    <w:multiLevelType w:val="hybridMultilevel"/>
    <w:tmpl w:val="7138DF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E571374"/>
    <w:multiLevelType w:val="hybridMultilevel"/>
    <w:tmpl w:val="1452135C"/>
    <w:lvl w:ilvl="0" w:tplc="7D6ABFEA">
      <w:start w:val="1"/>
      <w:numFmt w:val="upperRoman"/>
      <w:lvlText w:val="%1."/>
      <w:lvlJc w:val="left"/>
      <w:pPr>
        <w:ind w:left="1080" w:hanging="720"/>
      </w:pPr>
      <w:rPr>
        <w:rFonts w:ascii="Times New Roman" w:hAnsi="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1592833">
    <w:abstractNumId w:val="4"/>
  </w:num>
  <w:num w:numId="2" w16cid:durableId="1821143877">
    <w:abstractNumId w:val="3"/>
  </w:num>
  <w:num w:numId="3" w16cid:durableId="1516264620">
    <w:abstractNumId w:val="2"/>
  </w:num>
  <w:num w:numId="4" w16cid:durableId="65612365">
    <w:abstractNumId w:val="1"/>
  </w:num>
  <w:num w:numId="5" w16cid:durableId="1637294339">
    <w:abstractNumId w:val="0"/>
  </w:num>
  <w:num w:numId="6" w16cid:durableId="1697458670">
    <w:abstractNumId w:val="18"/>
  </w:num>
  <w:num w:numId="7" w16cid:durableId="657802311">
    <w:abstractNumId w:val="32"/>
  </w:num>
  <w:num w:numId="8" w16cid:durableId="209465193">
    <w:abstractNumId w:val="28"/>
  </w:num>
  <w:num w:numId="9" w16cid:durableId="189994364">
    <w:abstractNumId w:val="26"/>
  </w:num>
  <w:num w:numId="10" w16cid:durableId="295263016">
    <w:abstractNumId w:val="7"/>
  </w:num>
  <w:num w:numId="11" w16cid:durableId="1943418590">
    <w:abstractNumId w:val="36"/>
  </w:num>
  <w:num w:numId="12" w16cid:durableId="140737571">
    <w:abstractNumId w:val="8"/>
  </w:num>
  <w:num w:numId="13" w16cid:durableId="369763029">
    <w:abstractNumId w:val="16"/>
  </w:num>
  <w:num w:numId="14" w16cid:durableId="268465329">
    <w:abstractNumId w:val="11"/>
  </w:num>
  <w:num w:numId="15" w16cid:durableId="1042285286">
    <w:abstractNumId w:val="9"/>
  </w:num>
  <w:num w:numId="16" w16cid:durableId="889072084">
    <w:abstractNumId w:val="25"/>
  </w:num>
  <w:num w:numId="17" w16cid:durableId="843741096">
    <w:abstractNumId w:val="17"/>
  </w:num>
  <w:num w:numId="18" w16cid:durableId="1856654125">
    <w:abstractNumId w:val="6"/>
  </w:num>
  <w:num w:numId="19" w16cid:durableId="2074691474">
    <w:abstractNumId w:val="31"/>
  </w:num>
  <w:num w:numId="20" w16cid:durableId="1569029719">
    <w:abstractNumId w:val="12"/>
  </w:num>
  <w:num w:numId="21" w16cid:durableId="1584757931">
    <w:abstractNumId w:val="5"/>
  </w:num>
  <w:num w:numId="22" w16cid:durableId="1908571237">
    <w:abstractNumId w:val="10"/>
  </w:num>
  <w:num w:numId="23" w16cid:durableId="848788799">
    <w:abstractNumId w:val="27"/>
  </w:num>
  <w:num w:numId="24" w16cid:durableId="1468163484">
    <w:abstractNumId w:val="22"/>
  </w:num>
  <w:num w:numId="25" w16cid:durableId="731581059">
    <w:abstractNumId w:val="19"/>
  </w:num>
  <w:num w:numId="26" w16cid:durableId="1620184473">
    <w:abstractNumId w:val="34"/>
  </w:num>
  <w:num w:numId="27" w16cid:durableId="630982041">
    <w:abstractNumId w:val="13"/>
  </w:num>
  <w:num w:numId="28" w16cid:durableId="2070834546">
    <w:abstractNumId w:val="29"/>
  </w:num>
  <w:num w:numId="29" w16cid:durableId="1362126623">
    <w:abstractNumId w:val="23"/>
  </w:num>
  <w:num w:numId="30" w16cid:durableId="1185250917">
    <w:abstractNumId w:val="21"/>
  </w:num>
  <w:num w:numId="31" w16cid:durableId="814101415">
    <w:abstractNumId w:val="24"/>
  </w:num>
  <w:num w:numId="32" w16cid:durableId="1855878454">
    <w:abstractNumId w:val="33"/>
  </w:num>
  <w:num w:numId="33" w16cid:durableId="704600793">
    <w:abstractNumId w:val="35"/>
  </w:num>
  <w:num w:numId="34" w16cid:durableId="190382307">
    <w:abstractNumId w:val="20"/>
  </w:num>
  <w:num w:numId="35" w16cid:durableId="1968588302">
    <w:abstractNumId w:val="30"/>
  </w:num>
  <w:num w:numId="36" w16cid:durableId="215051689">
    <w:abstractNumId w:val="14"/>
  </w:num>
  <w:num w:numId="37" w16cid:durableId="9544569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90A"/>
    <w:rsid w:val="0000065C"/>
    <w:rsid w:val="00000807"/>
    <w:rsid w:val="00001320"/>
    <w:rsid w:val="000024A6"/>
    <w:rsid w:val="0000252E"/>
    <w:rsid w:val="00002FB6"/>
    <w:rsid w:val="00003BCD"/>
    <w:rsid w:val="000043F4"/>
    <w:rsid w:val="00005891"/>
    <w:rsid w:val="00006369"/>
    <w:rsid w:val="00006494"/>
    <w:rsid w:val="00006BF2"/>
    <w:rsid w:val="000075C1"/>
    <w:rsid w:val="00007B02"/>
    <w:rsid w:val="000105F0"/>
    <w:rsid w:val="00010DAE"/>
    <w:rsid w:val="00011B7D"/>
    <w:rsid w:val="00011C6D"/>
    <w:rsid w:val="00012623"/>
    <w:rsid w:val="00012659"/>
    <w:rsid w:val="0001287C"/>
    <w:rsid w:val="000134F4"/>
    <w:rsid w:val="00013C08"/>
    <w:rsid w:val="0001521B"/>
    <w:rsid w:val="000152E6"/>
    <w:rsid w:val="000154B5"/>
    <w:rsid w:val="00015692"/>
    <w:rsid w:val="00015A5E"/>
    <w:rsid w:val="00017B08"/>
    <w:rsid w:val="00017B63"/>
    <w:rsid w:val="00020085"/>
    <w:rsid w:val="000206B7"/>
    <w:rsid w:val="00020982"/>
    <w:rsid w:val="000209AB"/>
    <w:rsid w:val="000209C1"/>
    <w:rsid w:val="00020B12"/>
    <w:rsid w:val="00021ADF"/>
    <w:rsid w:val="00022A8B"/>
    <w:rsid w:val="00023029"/>
    <w:rsid w:val="00023513"/>
    <w:rsid w:val="00023C23"/>
    <w:rsid w:val="00024319"/>
    <w:rsid w:val="00024559"/>
    <w:rsid w:val="00024888"/>
    <w:rsid w:val="00025B48"/>
    <w:rsid w:val="0002634D"/>
    <w:rsid w:val="0003070F"/>
    <w:rsid w:val="00031496"/>
    <w:rsid w:val="0003199C"/>
    <w:rsid w:val="00031C8E"/>
    <w:rsid w:val="0003258D"/>
    <w:rsid w:val="00032EC8"/>
    <w:rsid w:val="00032FCD"/>
    <w:rsid w:val="000338E9"/>
    <w:rsid w:val="00033D1E"/>
    <w:rsid w:val="00033FE3"/>
    <w:rsid w:val="00034C62"/>
    <w:rsid w:val="000350A3"/>
    <w:rsid w:val="000353B3"/>
    <w:rsid w:val="0003554B"/>
    <w:rsid w:val="000355C1"/>
    <w:rsid w:val="000358B2"/>
    <w:rsid w:val="000365AF"/>
    <w:rsid w:val="00037EFA"/>
    <w:rsid w:val="00040102"/>
    <w:rsid w:val="00041E04"/>
    <w:rsid w:val="00042366"/>
    <w:rsid w:val="0004250C"/>
    <w:rsid w:val="000426E3"/>
    <w:rsid w:val="000439C4"/>
    <w:rsid w:val="00043D61"/>
    <w:rsid w:val="000448A2"/>
    <w:rsid w:val="00044EEF"/>
    <w:rsid w:val="00045491"/>
    <w:rsid w:val="00046082"/>
    <w:rsid w:val="0004679D"/>
    <w:rsid w:val="000469BE"/>
    <w:rsid w:val="00047366"/>
    <w:rsid w:val="0004756E"/>
    <w:rsid w:val="00051778"/>
    <w:rsid w:val="0005211D"/>
    <w:rsid w:val="00052A19"/>
    <w:rsid w:val="0005368F"/>
    <w:rsid w:val="00053BC1"/>
    <w:rsid w:val="00053F4B"/>
    <w:rsid w:val="00055C0C"/>
    <w:rsid w:val="0005735B"/>
    <w:rsid w:val="0005791C"/>
    <w:rsid w:val="0005792E"/>
    <w:rsid w:val="00060A94"/>
    <w:rsid w:val="000632E3"/>
    <w:rsid w:val="00065527"/>
    <w:rsid w:val="000669A2"/>
    <w:rsid w:val="0007051D"/>
    <w:rsid w:val="000708AC"/>
    <w:rsid w:val="00071017"/>
    <w:rsid w:val="00071382"/>
    <w:rsid w:val="000728B5"/>
    <w:rsid w:val="00073785"/>
    <w:rsid w:val="000737BA"/>
    <w:rsid w:val="00074C19"/>
    <w:rsid w:val="00074D75"/>
    <w:rsid w:val="00076477"/>
    <w:rsid w:val="00077D22"/>
    <w:rsid w:val="000805B8"/>
    <w:rsid w:val="00080912"/>
    <w:rsid w:val="00080B0C"/>
    <w:rsid w:val="00080F99"/>
    <w:rsid w:val="000813E7"/>
    <w:rsid w:val="00082563"/>
    <w:rsid w:val="00083EC6"/>
    <w:rsid w:val="00083FDD"/>
    <w:rsid w:val="000857D9"/>
    <w:rsid w:val="000857E2"/>
    <w:rsid w:val="00085B34"/>
    <w:rsid w:val="0008617A"/>
    <w:rsid w:val="000866DC"/>
    <w:rsid w:val="00086CC6"/>
    <w:rsid w:val="00087966"/>
    <w:rsid w:val="00087ABE"/>
    <w:rsid w:val="0009057C"/>
    <w:rsid w:val="00091E9B"/>
    <w:rsid w:val="0009251D"/>
    <w:rsid w:val="00092980"/>
    <w:rsid w:val="00093224"/>
    <w:rsid w:val="00093232"/>
    <w:rsid w:val="0009360B"/>
    <w:rsid w:val="0009375A"/>
    <w:rsid w:val="00093DAF"/>
    <w:rsid w:val="000940C1"/>
    <w:rsid w:val="00094327"/>
    <w:rsid w:val="000951C7"/>
    <w:rsid w:val="00095C2E"/>
    <w:rsid w:val="000963C3"/>
    <w:rsid w:val="000979D3"/>
    <w:rsid w:val="000A0644"/>
    <w:rsid w:val="000A110A"/>
    <w:rsid w:val="000A1CF8"/>
    <w:rsid w:val="000A210A"/>
    <w:rsid w:val="000A29DE"/>
    <w:rsid w:val="000A2AB1"/>
    <w:rsid w:val="000A2F0F"/>
    <w:rsid w:val="000A3533"/>
    <w:rsid w:val="000A4170"/>
    <w:rsid w:val="000A4971"/>
    <w:rsid w:val="000A52AC"/>
    <w:rsid w:val="000A53F8"/>
    <w:rsid w:val="000A572F"/>
    <w:rsid w:val="000A5D19"/>
    <w:rsid w:val="000A5D58"/>
    <w:rsid w:val="000A6629"/>
    <w:rsid w:val="000A71E1"/>
    <w:rsid w:val="000A74AA"/>
    <w:rsid w:val="000A7F5A"/>
    <w:rsid w:val="000B2F8A"/>
    <w:rsid w:val="000B36D9"/>
    <w:rsid w:val="000B37D2"/>
    <w:rsid w:val="000B4461"/>
    <w:rsid w:val="000B4EF2"/>
    <w:rsid w:val="000B6DC5"/>
    <w:rsid w:val="000B7AF7"/>
    <w:rsid w:val="000B7C94"/>
    <w:rsid w:val="000C0DD8"/>
    <w:rsid w:val="000C1028"/>
    <w:rsid w:val="000C16C0"/>
    <w:rsid w:val="000C2334"/>
    <w:rsid w:val="000C23F3"/>
    <w:rsid w:val="000C296F"/>
    <w:rsid w:val="000C2F17"/>
    <w:rsid w:val="000C312D"/>
    <w:rsid w:val="000C47D6"/>
    <w:rsid w:val="000C4B4F"/>
    <w:rsid w:val="000C5D9F"/>
    <w:rsid w:val="000C5F9F"/>
    <w:rsid w:val="000C6F3A"/>
    <w:rsid w:val="000C7149"/>
    <w:rsid w:val="000C77E7"/>
    <w:rsid w:val="000C786C"/>
    <w:rsid w:val="000C7EBF"/>
    <w:rsid w:val="000D0EEA"/>
    <w:rsid w:val="000D1061"/>
    <w:rsid w:val="000D148E"/>
    <w:rsid w:val="000D178D"/>
    <w:rsid w:val="000D1E9C"/>
    <w:rsid w:val="000D24C4"/>
    <w:rsid w:val="000D4996"/>
    <w:rsid w:val="000D49E7"/>
    <w:rsid w:val="000D4AFE"/>
    <w:rsid w:val="000D4FAF"/>
    <w:rsid w:val="000D592C"/>
    <w:rsid w:val="000D7D6D"/>
    <w:rsid w:val="000E0088"/>
    <w:rsid w:val="000E2095"/>
    <w:rsid w:val="000E29D1"/>
    <w:rsid w:val="000E2B39"/>
    <w:rsid w:val="000E4146"/>
    <w:rsid w:val="000E4842"/>
    <w:rsid w:val="000E486E"/>
    <w:rsid w:val="000E57C2"/>
    <w:rsid w:val="000E5BD0"/>
    <w:rsid w:val="000E60AE"/>
    <w:rsid w:val="000E7105"/>
    <w:rsid w:val="000E734C"/>
    <w:rsid w:val="000E7C1F"/>
    <w:rsid w:val="000E7CAE"/>
    <w:rsid w:val="000E7CEF"/>
    <w:rsid w:val="000F0166"/>
    <w:rsid w:val="000F058F"/>
    <w:rsid w:val="000F0662"/>
    <w:rsid w:val="000F0F45"/>
    <w:rsid w:val="000F29D7"/>
    <w:rsid w:val="000F46A0"/>
    <w:rsid w:val="000F5C36"/>
    <w:rsid w:val="000F5F39"/>
    <w:rsid w:val="000F7211"/>
    <w:rsid w:val="000F761E"/>
    <w:rsid w:val="000F7664"/>
    <w:rsid w:val="001014AF"/>
    <w:rsid w:val="001019CF"/>
    <w:rsid w:val="001019F6"/>
    <w:rsid w:val="00104462"/>
    <w:rsid w:val="0010494C"/>
    <w:rsid w:val="0010553C"/>
    <w:rsid w:val="00106F35"/>
    <w:rsid w:val="0010A860"/>
    <w:rsid w:val="001100B5"/>
    <w:rsid w:val="001101C1"/>
    <w:rsid w:val="00110393"/>
    <w:rsid w:val="00111B26"/>
    <w:rsid w:val="00111E5B"/>
    <w:rsid w:val="0011272E"/>
    <w:rsid w:val="0011280E"/>
    <w:rsid w:val="001128AF"/>
    <w:rsid w:val="00112CE1"/>
    <w:rsid w:val="001130EB"/>
    <w:rsid w:val="0011315A"/>
    <w:rsid w:val="0011401C"/>
    <w:rsid w:val="001147A5"/>
    <w:rsid w:val="001154F8"/>
    <w:rsid w:val="0011589C"/>
    <w:rsid w:val="001162B2"/>
    <w:rsid w:val="001173EB"/>
    <w:rsid w:val="0011786A"/>
    <w:rsid w:val="00117EFC"/>
    <w:rsid w:val="0012030E"/>
    <w:rsid w:val="00120C89"/>
    <w:rsid w:val="00122356"/>
    <w:rsid w:val="00123052"/>
    <w:rsid w:val="00123205"/>
    <w:rsid w:val="0012477E"/>
    <w:rsid w:val="00125859"/>
    <w:rsid w:val="00125874"/>
    <w:rsid w:val="001258EB"/>
    <w:rsid w:val="00125D6D"/>
    <w:rsid w:val="0012664D"/>
    <w:rsid w:val="0012665C"/>
    <w:rsid w:val="00126AB0"/>
    <w:rsid w:val="00126F4B"/>
    <w:rsid w:val="00127517"/>
    <w:rsid w:val="00127CDE"/>
    <w:rsid w:val="001301EA"/>
    <w:rsid w:val="00130306"/>
    <w:rsid w:val="00131128"/>
    <w:rsid w:val="0013113E"/>
    <w:rsid w:val="00131579"/>
    <w:rsid w:val="001318A9"/>
    <w:rsid w:val="001322EA"/>
    <w:rsid w:val="001327AA"/>
    <w:rsid w:val="00132AB2"/>
    <w:rsid w:val="00132B92"/>
    <w:rsid w:val="0013402F"/>
    <w:rsid w:val="00134718"/>
    <w:rsid w:val="001348F8"/>
    <w:rsid w:val="00135617"/>
    <w:rsid w:val="00135E8E"/>
    <w:rsid w:val="00135FE8"/>
    <w:rsid w:val="001365B0"/>
    <w:rsid w:val="00136699"/>
    <w:rsid w:val="0013723D"/>
    <w:rsid w:val="001379B8"/>
    <w:rsid w:val="001416E7"/>
    <w:rsid w:val="00141AFA"/>
    <w:rsid w:val="00146E53"/>
    <w:rsid w:val="00147656"/>
    <w:rsid w:val="00147B9E"/>
    <w:rsid w:val="00150CE9"/>
    <w:rsid w:val="00151707"/>
    <w:rsid w:val="00153389"/>
    <w:rsid w:val="00154C99"/>
    <w:rsid w:val="00155143"/>
    <w:rsid w:val="001556A1"/>
    <w:rsid w:val="00155A65"/>
    <w:rsid w:val="001562E4"/>
    <w:rsid w:val="00156C70"/>
    <w:rsid w:val="00157892"/>
    <w:rsid w:val="00157CC8"/>
    <w:rsid w:val="00157D72"/>
    <w:rsid w:val="0016004D"/>
    <w:rsid w:val="001610C9"/>
    <w:rsid w:val="001617E4"/>
    <w:rsid w:val="00161974"/>
    <w:rsid w:val="00161D11"/>
    <w:rsid w:val="00162721"/>
    <w:rsid w:val="001631C2"/>
    <w:rsid w:val="00163C12"/>
    <w:rsid w:val="001641F4"/>
    <w:rsid w:val="001644A3"/>
    <w:rsid w:val="00166223"/>
    <w:rsid w:val="00166A04"/>
    <w:rsid w:val="00170490"/>
    <w:rsid w:val="00170D4A"/>
    <w:rsid w:val="00171114"/>
    <w:rsid w:val="001712CA"/>
    <w:rsid w:val="0017342A"/>
    <w:rsid w:val="001748B6"/>
    <w:rsid w:val="00175146"/>
    <w:rsid w:val="00175DB6"/>
    <w:rsid w:val="00175EAC"/>
    <w:rsid w:val="00176FE8"/>
    <w:rsid w:val="00177117"/>
    <w:rsid w:val="001776E2"/>
    <w:rsid w:val="0017773A"/>
    <w:rsid w:val="001778EC"/>
    <w:rsid w:val="00177EFF"/>
    <w:rsid w:val="001803B9"/>
    <w:rsid w:val="00180C94"/>
    <w:rsid w:val="00182680"/>
    <w:rsid w:val="00182DEA"/>
    <w:rsid w:val="00182F10"/>
    <w:rsid w:val="00182F4B"/>
    <w:rsid w:val="001843AC"/>
    <w:rsid w:val="00184D3C"/>
    <w:rsid w:val="00185273"/>
    <w:rsid w:val="00185CD0"/>
    <w:rsid w:val="00185F65"/>
    <w:rsid w:val="001861BF"/>
    <w:rsid w:val="00186922"/>
    <w:rsid w:val="00187F78"/>
    <w:rsid w:val="001900AE"/>
    <w:rsid w:val="001909F2"/>
    <w:rsid w:val="00191321"/>
    <w:rsid w:val="00191833"/>
    <w:rsid w:val="001919EE"/>
    <w:rsid w:val="00191DFF"/>
    <w:rsid w:val="00193DA4"/>
    <w:rsid w:val="0019425F"/>
    <w:rsid w:val="0019442A"/>
    <w:rsid w:val="00194891"/>
    <w:rsid w:val="00195609"/>
    <w:rsid w:val="00195B94"/>
    <w:rsid w:val="0019627A"/>
    <w:rsid w:val="00196747"/>
    <w:rsid w:val="00196BDB"/>
    <w:rsid w:val="00196DEA"/>
    <w:rsid w:val="001970BC"/>
    <w:rsid w:val="00197566"/>
    <w:rsid w:val="00197B0D"/>
    <w:rsid w:val="00197EA0"/>
    <w:rsid w:val="001A038E"/>
    <w:rsid w:val="001A04C7"/>
    <w:rsid w:val="001A0655"/>
    <w:rsid w:val="001A0E9C"/>
    <w:rsid w:val="001A15EB"/>
    <w:rsid w:val="001A1A0D"/>
    <w:rsid w:val="001A32A3"/>
    <w:rsid w:val="001A3C55"/>
    <w:rsid w:val="001A4311"/>
    <w:rsid w:val="001A44DF"/>
    <w:rsid w:val="001A5445"/>
    <w:rsid w:val="001A5AF4"/>
    <w:rsid w:val="001A5D2C"/>
    <w:rsid w:val="001A6638"/>
    <w:rsid w:val="001A66B2"/>
    <w:rsid w:val="001A75F0"/>
    <w:rsid w:val="001A7674"/>
    <w:rsid w:val="001B0476"/>
    <w:rsid w:val="001B06EB"/>
    <w:rsid w:val="001B1CF7"/>
    <w:rsid w:val="001B2CCE"/>
    <w:rsid w:val="001B3262"/>
    <w:rsid w:val="001B4297"/>
    <w:rsid w:val="001B4B3C"/>
    <w:rsid w:val="001B5214"/>
    <w:rsid w:val="001B5CFA"/>
    <w:rsid w:val="001B6663"/>
    <w:rsid w:val="001B7F4A"/>
    <w:rsid w:val="001C024A"/>
    <w:rsid w:val="001C2E91"/>
    <w:rsid w:val="001C5C9A"/>
    <w:rsid w:val="001C5D1D"/>
    <w:rsid w:val="001C6DF8"/>
    <w:rsid w:val="001C7035"/>
    <w:rsid w:val="001C7E27"/>
    <w:rsid w:val="001C7EFC"/>
    <w:rsid w:val="001D04AC"/>
    <w:rsid w:val="001D11B9"/>
    <w:rsid w:val="001D1C26"/>
    <w:rsid w:val="001D21AD"/>
    <w:rsid w:val="001D22F5"/>
    <w:rsid w:val="001D33E1"/>
    <w:rsid w:val="001D3CF6"/>
    <w:rsid w:val="001D45F7"/>
    <w:rsid w:val="001D5AC5"/>
    <w:rsid w:val="001D72BF"/>
    <w:rsid w:val="001E0998"/>
    <w:rsid w:val="001E0DFA"/>
    <w:rsid w:val="001E180F"/>
    <w:rsid w:val="001E1AB7"/>
    <w:rsid w:val="001E1AB9"/>
    <w:rsid w:val="001E1E8F"/>
    <w:rsid w:val="001E1F46"/>
    <w:rsid w:val="001E267D"/>
    <w:rsid w:val="001E27A2"/>
    <w:rsid w:val="001E3D0D"/>
    <w:rsid w:val="001E4C8F"/>
    <w:rsid w:val="001E4D23"/>
    <w:rsid w:val="001E56A5"/>
    <w:rsid w:val="001E5741"/>
    <w:rsid w:val="001E5AC2"/>
    <w:rsid w:val="001E61E8"/>
    <w:rsid w:val="001E6DEE"/>
    <w:rsid w:val="001E72C8"/>
    <w:rsid w:val="001F26BA"/>
    <w:rsid w:val="001F33EF"/>
    <w:rsid w:val="001F4274"/>
    <w:rsid w:val="001F48B9"/>
    <w:rsid w:val="001F5822"/>
    <w:rsid w:val="001F64E8"/>
    <w:rsid w:val="001F7802"/>
    <w:rsid w:val="001F7B5E"/>
    <w:rsid w:val="00200EA9"/>
    <w:rsid w:val="00201CE3"/>
    <w:rsid w:val="00202CBC"/>
    <w:rsid w:val="00203291"/>
    <w:rsid w:val="002034F9"/>
    <w:rsid w:val="00203ABF"/>
    <w:rsid w:val="00203F12"/>
    <w:rsid w:val="002042D2"/>
    <w:rsid w:val="00204773"/>
    <w:rsid w:val="002054C5"/>
    <w:rsid w:val="002069A2"/>
    <w:rsid w:val="002069DE"/>
    <w:rsid w:val="00207102"/>
    <w:rsid w:val="0020779E"/>
    <w:rsid w:val="00207E0E"/>
    <w:rsid w:val="00207EE3"/>
    <w:rsid w:val="002104A4"/>
    <w:rsid w:val="00210E76"/>
    <w:rsid w:val="00211101"/>
    <w:rsid w:val="0021219E"/>
    <w:rsid w:val="00212AE4"/>
    <w:rsid w:val="00212D3C"/>
    <w:rsid w:val="002134C4"/>
    <w:rsid w:val="00213F75"/>
    <w:rsid w:val="002151E6"/>
    <w:rsid w:val="002154E3"/>
    <w:rsid w:val="00215FB1"/>
    <w:rsid w:val="00216384"/>
    <w:rsid w:val="0021652E"/>
    <w:rsid w:val="002174BC"/>
    <w:rsid w:val="002176D1"/>
    <w:rsid w:val="00217991"/>
    <w:rsid w:val="00217A32"/>
    <w:rsid w:val="0022009E"/>
    <w:rsid w:val="00220723"/>
    <w:rsid w:val="00220A84"/>
    <w:rsid w:val="00221156"/>
    <w:rsid w:val="00221BA3"/>
    <w:rsid w:val="00221E9D"/>
    <w:rsid w:val="002220A5"/>
    <w:rsid w:val="002227E5"/>
    <w:rsid w:val="00222819"/>
    <w:rsid w:val="00224D7F"/>
    <w:rsid w:val="00226B79"/>
    <w:rsid w:val="00227B6E"/>
    <w:rsid w:val="00227C22"/>
    <w:rsid w:val="0023015A"/>
    <w:rsid w:val="002302C4"/>
    <w:rsid w:val="00231724"/>
    <w:rsid w:val="00231EED"/>
    <w:rsid w:val="002336E6"/>
    <w:rsid w:val="00234935"/>
    <w:rsid w:val="002350CB"/>
    <w:rsid w:val="002353FD"/>
    <w:rsid w:val="00235818"/>
    <w:rsid w:val="00236349"/>
    <w:rsid w:val="00236C2F"/>
    <w:rsid w:val="00236C95"/>
    <w:rsid w:val="0023763B"/>
    <w:rsid w:val="0024062D"/>
    <w:rsid w:val="00241C11"/>
    <w:rsid w:val="0024212D"/>
    <w:rsid w:val="00242286"/>
    <w:rsid w:val="0024368D"/>
    <w:rsid w:val="00244610"/>
    <w:rsid w:val="00245FD4"/>
    <w:rsid w:val="00247187"/>
    <w:rsid w:val="00247B11"/>
    <w:rsid w:val="00250E37"/>
    <w:rsid w:val="0025132E"/>
    <w:rsid w:val="00251740"/>
    <w:rsid w:val="002519C3"/>
    <w:rsid w:val="00251D6B"/>
    <w:rsid w:val="00252DDC"/>
    <w:rsid w:val="00252FF3"/>
    <w:rsid w:val="00253AF6"/>
    <w:rsid w:val="00253C99"/>
    <w:rsid w:val="00253FEA"/>
    <w:rsid w:val="00254871"/>
    <w:rsid w:val="00255239"/>
    <w:rsid w:val="00255686"/>
    <w:rsid w:val="00255F68"/>
    <w:rsid w:val="002561F3"/>
    <w:rsid w:val="00256C03"/>
    <w:rsid w:val="0025789F"/>
    <w:rsid w:val="00257AA2"/>
    <w:rsid w:val="00260319"/>
    <w:rsid w:val="002606BF"/>
    <w:rsid w:val="00260810"/>
    <w:rsid w:val="00262170"/>
    <w:rsid w:val="00263605"/>
    <w:rsid w:val="0026371C"/>
    <w:rsid w:val="00263EA0"/>
    <w:rsid w:val="00264F1C"/>
    <w:rsid w:val="00265096"/>
    <w:rsid w:val="0026539C"/>
    <w:rsid w:val="002657CB"/>
    <w:rsid w:val="00265AE2"/>
    <w:rsid w:val="00265E7F"/>
    <w:rsid w:val="002667AD"/>
    <w:rsid w:val="00267002"/>
    <w:rsid w:val="0026789F"/>
    <w:rsid w:val="00270B81"/>
    <w:rsid w:val="00270C16"/>
    <w:rsid w:val="00271845"/>
    <w:rsid w:val="00271F0E"/>
    <w:rsid w:val="00272802"/>
    <w:rsid w:val="00273B4A"/>
    <w:rsid w:val="00273F61"/>
    <w:rsid w:val="00274114"/>
    <w:rsid w:val="00275A14"/>
    <w:rsid w:val="002769BD"/>
    <w:rsid w:val="00277C16"/>
    <w:rsid w:val="002807C1"/>
    <w:rsid w:val="0028104A"/>
    <w:rsid w:val="002828C5"/>
    <w:rsid w:val="00283630"/>
    <w:rsid w:val="00283DD0"/>
    <w:rsid w:val="00283F86"/>
    <w:rsid w:val="00285F36"/>
    <w:rsid w:val="00285F3F"/>
    <w:rsid w:val="00286643"/>
    <w:rsid w:val="00286E5C"/>
    <w:rsid w:val="00287A32"/>
    <w:rsid w:val="00287D4E"/>
    <w:rsid w:val="0029002F"/>
    <w:rsid w:val="002903B8"/>
    <w:rsid w:val="002904DE"/>
    <w:rsid w:val="00290D2B"/>
    <w:rsid w:val="002911FB"/>
    <w:rsid w:val="00292D84"/>
    <w:rsid w:val="00293546"/>
    <w:rsid w:val="0029392F"/>
    <w:rsid w:val="00293BA6"/>
    <w:rsid w:val="00294075"/>
    <w:rsid w:val="00294429"/>
    <w:rsid w:val="00295359"/>
    <w:rsid w:val="00295535"/>
    <w:rsid w:val="0029575E"/>
    <w:rsid w:val="00297813"/>
    <w:rsid w:val="002A0179"/>
    <w:rsid w:val="002A04E8"/>
    <w:rsid w:val="002A055E"/>
    <w:rsid w:val="002A0579"/>
    <w:rsid w:val="002A1BC4"/>
    <w:rsid w:val="002A1E2E"/>
    <w:rsid w:val="002A2ABA"/>
    <w:rsid w:val="002A2BB9"/>
    <w:rsid w:val="002A2BF9"/>
    <w:rsid w:val="002A3B24"/>
    <w:rsid w:val="002A44A2"/>
    <w:rsid w:val="002A4ABC"/>
    <w:rsid w:val="002A4C96"/>
    <w:rsid w:val="002A58FD"/>
    <w:rsid w:val="002A5E87"/>
    <w:rsid w:val="002A5EC7"/>
    <w:rsid w:val="002A64CF"/>
    <w:rsid w:val="002A700A"/>
    <w:rsid w:val="002A7F5D"/>
    <w:rsid w:val="002B0DFB"/>
    <w:rsid w:val="002B1837"/>
    <w:rsid w:val="002B2038"/>
    <w:rsid w:val="002B2439"/>
    <w:rsid w:val="002B403F"/>
    <w:rsid w:val="002B41B0"/>
    <w:rsid w:val="002B4B26"/>
    <w:rsid w:val="002B63B6"/>
    <w:rsid w:val="002B6947"/>
    <w:rsid w:val="002B7FDE"/>
    <w:rsid w:val="002C0E36"/>
    <w:rsid w:val="002C1F40"/>
    <w:rsid w:val="002C24A8"/>
    <w:rsid w:val="002C24D9"/>
    <w:rsid w:val="002C2599"/>
    <w:rsid w:val="002C2D70"/>
    <w:rsid w:val="002C381A"/>
    <w:rsid w:val="002C3A25"/>
    <w:rsid w:val="002C4AEC"/>
    <w:rsid w:val="002C50CC"/>
    <w:rsid w:val="002C600F"/>
    <w:rsid w:val="002C6AA5"/>
    <w:rsid w:val="002C728C"/>
    <w:rsid w:val="002C7745"/>
    <w:rsid w:val="002C7F1D"/>
    <w:rsid w:val="002D0CC8"/>
    <w:rsid w:val="002D14C9"/>
    <w:rsid w:val="002D252B"/>
    <w:rsid w:val="002D2CC9"/>
    <w:rsid w:val="002D4047"/>
    <w:rsid w:val="002D4358"/>
    <w:rsid w:val="002D4B51"/>
    <w:rsid w:val="002D4E27"/>
    <w:rsid w:val="002D7516"/>
    <w:rsid w:val="002E0120"/>
    <w:rsid w:val="002E0347"/>
    <w:rsid w:val="002E06EC"/>
    <w:rsid w:val="002E0C1D"/>
    <w:rsid w:val="002E101E"/>
    <w:rsid w:val="002E143E"/>
    <w:rsid w:val="002E367A"/>
    <w:rsid w:val="002E3CC7"/>
    <w:rsid w:val="002E4144"/>
    <w:rsid w:val="002E42F8"/>
    <w:rsid w:val="002E4346"/>
    <w:rsid w:val="002E43C4"/>
    <w:rsid w:val="002E4DD2"/>
    <w:rsid w:val="002E51C4"/>
    <w:rsid w:val="002E557C"/>
    <w:rsid w:val="002E5844"/>
    <w:rsid w:val="002E5AD9"/>
    <w:rsid w:val="002E5D53"/>
    <w:rsid w:val="002E5E1D"/>
    <w:rsid w:val="002E5E49"/>
    <w:rsid w:val="002E60C4"/>
    <w:rsid w:val="002E7791"/>
    <w:rsid w:val="002E7C10"/>
    <w:rsid w:val="002E7CC6"/>
    <w:rsid w:val="002E7D94"/>
    <w:rsid w:val="002F0596"/>
    <w:rsid w:val="002F0CE8"/>
    <w:rsid w:val="002F2F91"/>
    <w:rsid w:val="002F3755"/>
    <w:rsid w:val="002F4799"/>
    <w:rsid w:val="002F5FF4"/>
    <w:rsid w:val="002F6E6C"/>
    <w:rsid w:val="002F709F"/>
    <w:rsid w:val="00300825"/>
    <w:rsid w:val="00300DF7"/>
    <w:rsid w:val="003031D0"/>
    <w:rsid w:val="003036DA"/>
    <w:rsid w:val="0030387C"/>
    <w:rsid w:val="00303BB1"/>
    <w:rsid w:val="00303E0A"/>
    <w:rsid w:val="003042A9"/>
    <w:rsid w:val="00304513"/>
    <w:rsid w:val="00304530"/>
    <w:rsid w:val="00305009"/>
    <w:rsid w:val="003067F5"/>
    <w:rsid w:val="00306D15"/>
    <w:rsid w:val="00310DE2"/>
    <w:rsid w:val="00311199"/>
    <w:rsid w:val="00313351"/>
    <w:rsid w:val="0031472D"/>
    <w:rsid w:val="00314BF9"/>
    <w:rsid w:val="003151A6"/>
    <w:rsid w:val="003152DB"/>
    <w:rsid w:val="00315657"/>
    <w:rsid w:val="00315CF5"/>
    <w:rsid w:val="00316BDA"/>
    <w:rsid w:val="00316CD6"/>
    <w:rsid w:val="003218C9"/>
    <w:rsid w:val="00321DAC"/>
    <w:rsid w:val="00323428"/>
    <w:rsid w:val="00323573"/>
    <w:rsid w:val="00324D9E"/>
    <w:rsid w:val="003251F4"/>
    <w:rsid w:val="00325A54"/>
    <w:rsid w:val="00326842"/>
    <w:rsid w:val="00326EFE"/>
    <w:rsid w:val="00326F53"/>
    <w:rsid w:val="003273B8"/>
    <w:rsid w:val="0032748A"/>
    <w:rsid w:val="00327862"/>
    <w:rsid w:val="003278D2"/>
    <w:rsid w:val="003300E3"/>
    <w:rsid w:val="0033055C"/>
    <w:rsid w:val="00330734"/>
    <w:rsid w:val="00330EDD"/>
    <w:rsid w:val="00331526"/>
    <w:rsid w:val="003320A5"/>
    <w:rsid w:val="003320D0"/>
    <w:rsid w:val="003333D9"/>
    <w:rsid w:val="00333F3B"/>
    <w:rsid w:val="003340E4"/>
    <w:rsid w:val="003343C6"/>
    <w:rsid w:val="00335301"/>
    <w:rsid w:val="00336A6F"/>
    <w:rsid w:val="00337945"/>
    <w:rsid w:val="00337DDF"/>
    <w:rsid w:val="00340DB6"/>
    <w:rsid w:val="003417A5"/>
    <w:rsid w:val="00342398"/>
    <w:rsid w:val="00342BDA"/>
    <w:rsid w:val="00343306"/>
    <w:rsid w:val="00343A5E"/>
    <w:rsid w:val="00343F1E"/>
    <w:rsid w:val="00343F63"/>
    <w:rsid w:val="003442C6"/>
    <w:rsid w:val="00344307"/>
    <w:rsid w:val="00344997"/>
    <w:rsid w:val="00344BC2"/>
    <w:rsid w:val="00344CC5"/>
    <w:rsid w:val="00344F58"/>
    <w:rsid w:val="00345444"/>
    <w:rsid w:val="0034557E"/>
    <w:rsid w:val="003476A3"/>
    <w:rsid w:val="003501C1"/>
    <w:rsid w:val="0035038D"/>
    <w:rsid w:val="00350B00"/>
    <w:rsid w:val="00351C2E"/>
    <w:rsid w:val="003537C1"/>
    <w:rsid w:val="00353F9D"/>
    <w:rsid w:val="0035459A"/>
    <w:rsid w:val="00354631"/>
    <w:rsid w:val="00354972"/>
    <w:rsid w:val="003556F9"/>
    <w:rsid w:val="00355A9F"/>
    <w:rsid w:val="00355BDB"/>
    <w:rsid w:val="00356B50"/>
    <w:rsid w:val="003600A1"/>
    <w:rsid w:val="003601AF"/>
    <w:rsid w:val="0036095F"/>
    <w:rsid w:val="003620E5"/>
    <w:rsid w:val="00363122"/>
    <w:rsid w:val="00363854"/>
    <w:rsid w:val="00363B2D"/>
    <w:rsid w:val="00364881"/>
    <w:rsid w:val="00364B2A"/>
    <w:rsid w:val="00364B38"/>
    <w:rsid w:val="00364BFB"/>
    <w:rsid w:val="00365042"/>
    <w:rsid w:val="003660EB"/>
    <w:rsid w:val="003660EC"/>
    <w:rsid w:val="003663D3"/>
    <w:rsid w:val="00370C8F"/>
    <w:rsid w:val="003717C8"/>
    <w:rsid w:val="0037251E"/>
    <w:rsid w:val="0037307A"/>
    <w:rsid w:val="00373194"/>
    <w:rsid w:val="00373691"/>
    <w:rsid w:val="0037375A"/>
    <w:rsid w:val="00373DAA"/>
    <w:rsid w:val="00374EA2"/>
    <w:rsid w:val="00375975"/>
    <w:rsid w:val="0037742C"/>
    <w:rsid w:val="003774E7"/>
    <w:rsid w:val="00381090"/>
    <w:rsid w:val="00381187"/>
    <w:rsid w:val="0038128A"/>
    <w:rsid w:val="00381F79"/>
    <w:rsid w:val="00381FBC"/>
    <w:rsid w:val="003821D0"/>
    <w:rsid w:val="00382E26"/>
    <w:rsid w:val="0038368F"/>
    <w:rsid w:val="003844BC"/>
    <w:rsid w:val="0038559A"/>
    <w:rsid w:val="003863E8"/>
    <w:rsid w:val="003878AB"/>
    <w:rsid w:val="00387FC6"/>
    <w:rsid w:val="00391331"/>
    <w:rsid w:val="00391625"/>
    <w:rsid w:val="00391A40"/>
    <w:rsid w:val="00392880"/>
    <w:rsid w:val="00395B51"/>
    <w:rsid w:val="0039711A"/>
    <w:rsid w:val="00397169"/>
    <w:rsid w:val="00397BC0"/>
    <w:rsid w:val="00397EA2"/>
    <w:rsid w:val="003A0FD6"/>
    <w:rsid w:val="003A1C58"/>
    <w:rsid w:val="003A21F6"/>
    <w:rsid w:val="003A237E"/>
    <w:rsid w:val="003A2888"/>
    <w:rsid w:val="003A4DAB"/>
    <w:rsid w:val="003A64BE"/>
    <w:rsid w:val="003A6830"/>
    <w:rsid w:val="003A7ADB"/>
    <w:rsid w:val="003A7B24"/>
    <w:rsid w:val="003A7F8B"/>
    <w:rsid w:val="003B05AD"/>
    <w:rsid w:val="003B0878"/>
    <w:rsid w:val="003B0B2F"/>
    <w:rsid w:val="003B53FA"/>
    <w:rsid w:val="003B562C"/>
    <w:rsid w:val="003B6F11"/>
    <w:rsid w:val="003B7EB3"/>
    <w:rsid w:val="003C0412"/>
    <w:rsid w:val="003C0516"/>
    <w:rsid w:val="003C12F5"/>
    <w:rsid w:val="003C13A8"/>
    <w:rsid w:val="003C1C2A"/>
    <w:rsid w:val="003C20A3"/>
    <w:rsid w:val="003C2A12"/>
    <w:rsid w:val="003C31E9"/>
    <w:rsid w:val="003C3AAB"/>
    <w:rsid w:val="003C4370"/>
    <w:rsid w:val="003C4ADE"/>
    <w:rsid w:val="003C4BEC"/>
    <w:rsid w:val="003C4E14"/>
    <w:rsid w:val="003C5751"/>
    <w:rsid w:val="003C5BB6"/>
    <w:rsid w:val="003C5E12"/>
    <w:rsid w:val="003C5E91"/>
    <w:rsid w:val="003C5F47"/>
    <w:rsid w:val="003C725F"/>
    <w:rsid w:val="003C7871"/>
    <w:rsid w:val="003D01FF"/>
    <w:rsid w:val="003D1215"/>
    <w:rsid w:val="003D13AA"/>
    <w:rsid w:val="003D201F"/>
    <w:rsid w:val="003D3852"/>
    <w:rsid w:val="003D3E87"/>
    <w:rsid w:val="003D44AE"/>
    <w:rsid w:val="003D4966"/>
    <w:rsid w:val="003D6A2E"/>
    <w:rsid w:val="003D72EE"/>
    <w:rsid w:val="003D7483"/>
    <w:rsid w:val="003D7EB2"/>
    <w:rsid w:val="003E0720"/>
    <w:rsid w:val="003E0DA1"/>
    <w:rsid w:val="003E115D"/>
    <w:rsid w:val="003E11C5"/>
    <w:rsid w:val="003E1B3F"/>
    <w:rsid w:val="003E1C85"/>
    <w:rsid w:val="003E2528"/>
    <w:rsid w:val="003E29B9"/>
    <w:rsid w:val="003E43A6"/>
    <w:rsid w:val="003E4D1B"/>
    <w:rsid w:val="003E589F"/>
    <w:rsid w:val="003E5972"/>
    <w:rsid w:val="003E6444"/>
    <w:rsid w:val="003E6648"/>
    <w:rsid w:val="003E6A11"/>
    <w:rsid w:val="003E7543"/>
    <w:rsid w:val="003EEE5F"/>
    <w:rsid w:val="003F0886"/>
    <w:rsid w:val="003F0A5B"/>
    <w:rsid w:val="003F0E6A"/>
    <w:rsid w:val="003F20F8"/>
    <w:rsid w:val="003F259E"/>
    <w:rsid w:val="003F3AE1"/>
    <w:rsid w:val="003F3C51"/>
    <w:rsid w:val="003F47EA"/>
    <w:rsid w:val="003F6302"/>
    <w:rsid w:val="003F63D4"/>
    <w:rsid w:val="003F6C15"/>
    <w:rsid w:val="00402E9E"/>
    <w:rsid w:val="00404209"/>
    <w:rsid w:val="00404231"/>
    <w:rsid w:val="00405F63"/>
    <w:rsid w:val="00407BF6"/>
    <w:rsid w:val="00407E31"/>
    <w:rsid w:val="00410AC6"/>
    <w:rsid w:val="00410CC6"/>
    <w:rsid w:val="00410EF6"/>
    <w:rsid w:val="0041136C"/>
    <w:rsid w:val="00411946"/>
    <w:rsid w:val="00411972"/>
    <w:rsid w:val="00411DCC"/>
    <w:rsid w:val="00411EBA"/>
    <w:rsid w:val="004128D0"/>
    <w:rsid w:val="00412A2B"/>
    <w:rsid w:val="00412ECA"/>
    <w:rsid w:val="004139F8"/>
    <w:rsid w:val="00413ED3"/>
    <w:rsid w:val="00415B59"/>
    <w:rsid w:val="00416370"/>
    <w:rsid w:val="004166B5"/>
    <w:rsid w:val="00417E1E"/>
    <w:rsid w:val="0042282D"/>
    <w:rsid w:val="00422E28"/>
    <w:rsid w:val="004241C8"/>
    <w:rsid w:val="00424993"/>
    <w:rsid w:val="00424B5A"/>
    <w:rsid w:val="00425CFF"/>
    <w:rsid w:val="00425DA4"/>
    <w:rsid w:val="00426107"/>
    <w:rsid w:val="00426788"/>
    <w:rsid w:val="00426D61"/>
    <w:rsid w:val="004273EB"/>
    <w:rsid w:val="004274C1"/>
    <w:rsid w:val="004303F9"/>
    <w:rsid w:val="00430D18"/>
    <w:rsid w:val="00431328"/>
    <w:rsid w:val="00431478"/>
    <w:rsid w:val="00431754"/>
    <w:rsid w:val="0043284C"/>
    <w:rsid w:val="00432928"/>
    <w:rsid w:val="004332A1"/>
    <w:rsid w:val="00433B71"/>
    <w:rsid w:val="00433C9C"/>
    <w:rsid w:val="00433E8D"/>
    <w:rsid w:val="0043410C"/>
    <w:rsid w:val="00435317"/>
    <w:rsid w:val="004363E3"/>
    <w:rsid w:val="00437660"/>
    <w:rsid w:val="00437AE0"/>
    <w:rsid w:val="00437FA7"/>
    <w:rsid w:val="00441B10"/>
    <w:rsid w:val="00442722"/>
    <w:rsid w:val="0044301B"/>
    <w:rsid w:val="00445101"/>
    <w:rsid w:val="0044546F"/>
    <w:rsid w:val="00445542"/>
    <w:rsid w:val="00445A1A"/>
    <w:rsid w:val="00446316"/>
    <w:rsid w:val="00446C6B"/>
    <w:rsid w:val="00450168"/>
    <w:rsid w:val="00450CD2"/>
    <w:rsid w:val="00450E68"/>
    <w:rsid w:val="004511F7"/>
    <w:rsid w:val="00452AC7"/>
    <w:rsid w:val="00452BFC"/>
    <w:rsid w:val="00453C09"/>
    <w:rsid w:val="00454092"/>
    <w:rsid w:val="004543A7"/>
    <w:rsid w:val="004544F9"/>
    <w:rsid w:val="00455052"/>
    <w:rsid w:val="004565F3"/>
    <w:rsid w:val="0045672B"/>
    <w:rsid w:val="00456BDE"/>
    <w:rsid w:val="0045757A"/>
    <w:rsid w:val="00457688"/>
    <w:rsid w:val="00457C07"/>
    <w:rsid w:val="00457DD3"/>
    <w:rsid w:val="0046051D"/>
    <w:rsid w:val="0046091E"/>
    <w:rsid w:val="00461515"/>
    <w:rsid w:val="00463898"/>
    <w:rsid w:val="004639ED"/>
    <w:rsid w:val="00463ECC"/>
    <w:rsid w:val="0046409C"/>
    <w:rsid w:val="0046435F"/>
    <w:rsid w:val="004647C1"/>
    <w:rsid w:val="004648DE"/>
    <w:rsid w:val="0046561B"/>
    <w:rsid w:val="00465800"/>
    <w:rsid w:val="004663C1"/>
    <w:rsid w:val="0046711C"/>
    <w:rsid w:val="00467563"/>
    <w:rsid w:val="00471108"/>
    <w:rsid w:val="00471996"/>
    <w:rsid w:val="00471C05"/>
    <w:rsid w:val="00472BC9"/>
    <w:rsid w:val="00472DDE"/>
    <w:rsid w:val="00473BF2"/>
    <w:rsid w:val="00473C9C"/>
    <w:rsid w:val="00474000"/>
    <w:rsid w:val="0047463A"/>
    <w:rsid w:val="00474FEA"/>
    <w:rsid w:val="00475434"/>
    <w:rsid w:val="00476250"/>
    <w:rsid w:val="00477A7A"/>
    <w:rsid w:val="00477E82"/>
    <w:rsid w:val="00480C0E"/>
    <w:rsid w:val="00480DBD"/>
    <w:rsid w:val="00481069"/>
    <w:rsid w:val="0048146F"/>
    <w:rsid w:val="00483A97"/>
    <w:rsid w:val="00485C6A"/>
    <w:rsid w:val="0048605F"/>
    <w:rsid w:val="00486933"/>
    <w:rsid w:val="00487479"/>
    <w:rsid w:val="004907E4"/>
    <w:rsid w:val="0049088D"/>
    <w:rsid w:val="00490EE6"/>
    <w:rsid w:val="004910B1"/>
    <w:rsid w:val="0049136B"/>
    <w:rsid w:val="00491AD2"/>
    <w:rsid w:val="00492687"/>
    <w:rsid w:val="00493244"/>
    <w:rsid w:val="004934B5"/>
    <w:rsid w:val="00493EF6"/>
    <w:rsid w:val="0049421C"/>
    <w:rsid w:val="00495313"/>
    <w:rsid w:val="0049534F"/>
    <w:rsid w:val="00495A8D"/>
    <w:rsid w:val="00495C9E"/>
    <w:rsid w:val="004965DA"/>
    <w:rsid w:val="0049752C"/>
    <w:rsid w:val="00497AF8"/>
    <w:rsid w:val="004A029A"/>
    <w:rsid w:val="004A0600"/>
    <w:rsid w:val="004A08D4"/>
    <w:rsid w:val="004A092A"/>
    <w:rsid w:val="004A0E9E"/>
    <w:rsid w:val="004A1138"/>
    <w:rsid w:val="004A14E5"/>
    <w:rsid w:val="004A254C"/>
    <w:rsid w:val="004A2814"/>
    <w:rsid w:val="004A396B"/>
    <w:rsid w:val="004A3BDB"/>
    <w:rsid w:val="004A3E11"/>
    <w:rsid w:val="004A54E9"/>
    <w:rsid w:val="004A7244"/>
    <w:rsid w:val="004B086E"/>
    <w:rsid w:val="004B1C73"/>
    <w:rsid w:val="004B366E"/>
    <w:rsid w:val="004B3E0F"/>
    <w:rsid w:val="004B47E9"/>
    <w:rsid w:val="004B48B4"/>
    <w:rsid w:val="004B4FC6"/>
    <w:rsid w:val="004B59A0"/>
    <w:rsid w:val="004B6716"/>
    <w:rsid w:val="004B734E"/>
    <w:rsid w:val="004B7471"/>
    <w:rsid w:val="004B7A1C"/>
    <w:rsid w:val="004C0E53"/>
    <w:rsid w:val="004C0F28"/>
    <w:rsid w:val="004C1F83"/>
    <w:rsid w:val="004C2154"/>
    <w:rsid w:val="004C310E"/>
    <w:rsid w:val="004C3AFA"/>
    <w:rsid w:val="004C3F66"/>
    <w:rsid w:val="004C5D20"/>
    <w:rsid w:val="004C626F"/>
    <w:rsid w:val="004C6D72"/>
    <w:rsid w:val="004C74CC"/>
    <w:rsid w:val="004D009C"/>
    <w:rsid w:val="004D0152"/>
    <w:rsid w:val="004D0454"/>
    <w:rsid w:val="004D0508"/>
    <w:rsid w:val="004D0EB6"/>
    <w:rsid w:val="004D1104"/>
    <w:rsid w:val="004D1140"/>
    <w:rsid w:val="004D20F4"/>
    <w:rsid w:val="004D22C4"/>
    <w:rsid w:val="004D3203"/>
    <w:rsid w:val="004D4FCF"/>
    <w:rsid w:val="004D62FA"/>
    <w:rsid w:val="004D6C6C"/>
    <w:rsid w:val="004D74D1"/>
    <w:rsid w:val="004D7DD8"/>
    <w:rsid w:val="004D7F19"/>
    <w:rsid w:val="004E1525"/>
    <w:rsid w:val="004E1AF2"/>
    <w:rsid w:val="004E1DA4"/>
    <w:rsid w:val="004E2457"/>
    <w:rsid w:val="004E294A"/>
    <w:rsid w:val="004E2C00"/>
    <w:rsid w:val="004E2CE6"/>
    <w:rsid w:val="004E3FD6"/>
    <w:rsid w:val="004E4378"/>
    <w:rsid w:val="004E49E6"/>
    <w:rsid w:val="004E5012"/>
    <w:rsid w:val="004E5E3E"/>
    <w:rsid w:val="004E7394"/>
    <w:rsid w:val="004E769D"/>
    <w:rsid w:val="004E79F7"/>
    <w:rsid w:val="004F068B"/>
    <w:rsid w:val="004F0C4B"/>
    <w:rsid w:val="004F0D4F"/>
    <w:rsid w:val="004F0FC8"/>
    <w:rsid w:val="004F213A"/>
    <w:rsid w:val="004F26AB"/>
    <w:rsid w:val="004F3955"/>
    <w:rsid w:val="004F4594"/>
    <w:rsid w:val="004F511E"/>
    <w:rsid w:val="004F532F"/>
    <w:rsid w:val="004F5773"/>
    <w:rsid w:val="004F5F9C"/>
    <w:rsid w:val="004F605C"/>
    <w:rsid w:val="004F61C6"/>
    <w:rsid w:val="004F6751"/>
    <w:rsid w:val="004F69CA"/>
    <w:rsid w:val="004F6EFD"/>
    <w:rsid w:val="004F7CDB"/>
    <w:rsid w:val="00500823"/>
    <w:rsid w:val="00500A74"/>
    <w:rsid w:val="00500C7E"/>
    <w:rsid w:val="005013DF"/>
    <w:rsid w:val="0050164F"/>
    <w:rsid w:val="0050191A"/>
    <w:rsid w:val="00501CA8"/>
    <w:rsid w:val="005024E5"/>
    <w:rsid w:val="00502CFB"/>
    <w:rsid w:val="00502FE4"/>
    <w:rsid w:val="00504822"/>
    <w:rsid w:val="0050494C"/>
    <w:rsid w:val="005049E7"/>
    <w:rsid w:val="00504A01"/>
    <w:rsid w:val="00504F3E"/>
    <w:rsid w:val="00505AE0"/>
    <w:rsid w:val="00510A14"/>
    <w:rsid w:val="00511726"/>
    <w:rsid w:val="00511932"/>
    <w:rsid w:val="00511E24"/>
    <w:rsid w:val="00511FC0"/>
    <w:rsid w:val="00512586"/>
    <w:rsid w:val="005130AC"/>
    <w:rsid w:val="0051425C"/>
    <w:rsid w:val="005143FB"/>
    <w:rsid w:val="00514D6E"/>
    <w:rsid w:val="00515B84"/>
    <w:rsid w:val="00515D66"/>
    <w:rsid w:val="0051621B"/>
    <w:rsid w:val="00516E53"/>
    <w:rsid w:val="0051715D"/>
    <w:rsid w:val="00520672"/>
    <w:rsid w:val="005210C0"/>
    <w:rsid w:val="005219AC"/>
    <w:rsid w:val="00522CDF"/>
    <w:rsid w:val="00523210"/>
    <w:rsid w:val="005250DD"/>
    <w:rsid w:val="00525406"/>
    <w:rsid w:val="0052555F"/>
    <w:rsid w:val="00525731"/>
    <w:rsid w:val="005259EF"/>
    <w:rsid w:val="005263CA"/>
    <w:rsid w:val="00526E4F"/>
    <w:rsid w:val="00527CAD"/>
    <w:rsid w:val="005300F4"/>
    <w:rsid w:val="0053128C"/>
    <w:rsid w:val="00531BF1"/>
    <w:rsid w:val="0053269E"/>
    <w:rsid w:val="00532C85"/>
    <w:rsid w:val="00532C9E"/>
    <w:rsid w:val="0053337E"/>
    <w:rsid w:val="00533D14"/>
    <w:rsid w:val="005342D1"/>
    <w:rsid w:val="0053431E"/>
    <w:rsid w:val="00535392"/>
    <w:rsid w:val="0053573F"/>
    <w:rsid w:val="0053641C"/>
    <w:rsid w:val="0054013B"/>
    <w:rsid w:val="0054034A"/>
    <w:rsid w:val="005419FE"/>
    <w:rsid w:val="005421CB"/>
    <w:rsid w:val="00543514"/>
    <w:rsid w:val="0054396A"/>
    <w:rsid w:val="00546575"/>
    <w:rsid w:val="00546607"/>
    <w:rsid w:val="0054670B"/>
    <w:rsid w:val="005468D6"/>
    <w:rsid w:val="00547F41"/>
    <w:rsid w:val="00550061"/>
    <w:rsid w:val="005500A4"/>
    <w:rsid w:val="0055038A"/>
    <w:rsid w:val="00551041"/>
    <w:rsid w:val="00551659"/>
    <w:rsid w:val="00551A8C"/>
    <w:rsid w:val="00551CC7"/>
    <w:rsid w:val="005521D4"/>
    <w:rsid w:val="0055253A"/>
    <w:rsid w:val="0055366A"/>
    <w:rsid w:val="00553BD1"/>
    <w:rsid w:val="00553C88"/>
    <w:rsid w:val="005548AB"/>
    <w:rsid w:val="005548C1"/>
    <w:rsid w:val="00555336"/>
    <w:rsid w:val="00555CAC"/>
    <w:rsid w:val="00556A60"/>
    <w:rsid w:val="00556AB0"/>
    <w:rsid w:val="00557526"/>
    <w:rsid w:val="00557B12"/>
    <w:rsid w:val="00557FF1"/>
    <w:rsid w:val="005604E1"/>
    <w:rsid w:val="005608F5"/>
    <w:rsid w:val="00560E36"/>
    <w:rsid w:val="005618E1"/>
    <w:rsid w:val="00561D4D"/>
    <w:rsid w:val="00563BD7"/>
    <w:rsid w:val="00563FD5"/>
    <w:rsid w:val="00564150"/>
    <w:rsid w:val="00565025"/>
    <w:rsid w:val="005651E4"/>
    <w:rsid w:val="005655C3"/>
    <w:rsid w:val="005655C6"/>
    <w:rsid w:val="0056613B"/>
    <w:rsid w:val="00567211"/>
    <w:rsid w:val="005706F4"/>
    <w:rsid w:val="00570752"/>
    <w:rsid w:val="00572293"/>
    <w:rsid w:val="00572875"/>
    <w:rsid w:val="00572CF8"/>
    <w:rsid w:val="00573212"/>
    <w:rsid w:val="0057393C"/>
    <w:rsid w:val="0057404E"/>
    <w:rsid w:val="0057494D"/>
    <w:rsid w:val="00574A23"/>
    <w:rsid w:val="00575182"/>
    <w:rsid w:val="0057518A"/>
    <w:rsid w:val="005776CF"/>
    <w:rsid w:val="00577AB9"/>
    <w:rsid w:val="00580386"/>
    <w:rsid w:val="00580455"/>
    <w:rsid w:val="00580E58"/>
    <w:rsid w:val="005821EF"/>
    <w:rsid w:val="00582B3B"/>
    <w:rsid w:val="00582E16"/>
    <w:rsid w:val="0058326B"/>
    <w:rsid w:val="005835FE"/>
    <w:rsid w:val="00583761"/>
    <w:rsid w:val="005842E0"/>
    <w:rsid w:val="005845BF"/>
    <w:rsid w:val="00584A37"/>
    <w:rsid w:val="00584D34"/>
    <w:rsid w:val="00584EB1"/>
    <w:rsid w:val="00584F01"/>
    <w:rsid w:val="00584F20"/>
    <w:rsid w:val="005854D7"/>
    <w:rsid w:val="00586F88"/>
    <w:rsid w:val="00587059"/>
    <w:rsid w:val="00587F5F"/>
    <w:rsid w:val="005914A1"/>
    <w:rsid w:val="005922CD"/>
    <w:rsid w:val="005937ED"/>
    <w:rsid w:val="00593E0B"/>
    <w:rsid w:val="00594467"/>
    <w:rsid w:val="00594DDD"/>
    <w:rsid w:val="005953BF"/>
    <w:rsid w:val="00595606"/>
    <w:rsid w:val="005958B4"/>
    <w:rsid w:val="005963C6"/>
    <w:rsid w:val="00596AE7"/>
    <w:rsid w:val="00596CAC"/>
    <w:rsid w:val="00596EDE"/>
    <w:rsid w:val="00596F92"/>
    <w:rsid w:val="005A02B9"/>
    <w:rsid w:val="005A1C4B"/>
    <w:rsid w:val="005A1E55"/>
    <w:rsid w:val="005A305E"/>
    <w:rsid w:val="005A33AD"/>
    <w:rsid w:val="005A4246"/>
    <w:rsid w:val="005A446E"/>
    <w:rsid w:val="005A489C"/>
    <w:rsid w:val="005A5B1F"/>
    <w:rsid w:val="005A79B4"/>
    <w:rsid w:val="005A7E38"/>
    <w:rsid w:val="005B0B82"/>
    <w:rsid w:val="005B1A56"/>
    <w:rsid w:val="005B1B82"/>
    <w:rsid w:val="005B3525"/>
    <w:rsid w:val="005B3731"/>
    <w:rsid w:val="005B3FE0"/>
    <w:rsid w:val="005B47E8"/>
    <w:rsid w:val="005B487E"/>
    <w:rsid w:val="005B4C64"/>
    <w:rsid w:val="005B5241"/>
    <w:rsid w:val="005B5CCB"/>
    <w:rsid w:val="005B6F68"/>
    <w:rsid w:val="005B789D"/>
    <w:rsid w:val="005B7B5A"/>
    <w:rsid w:val="005B7CB3"/>
    <w:rsid w:val="005C14D7"/>
    <w:rsid w:val="005C1FBD"/>
    <w:rsid w:val="005C2999"/>
    <w:rsid w:val="005C51A2"/>
    <w:rsid w:val="005C53A4"/>
    <w:rsid w:val="005C5632"/>
    <w:rsid w:val="005C6308"/>
    <w:rsid w:val="005C7A75"/>
    <w:rsid w:val="005D027D"/>
    <w:rsid w:val="005D0442"/>
    <w:rsid w:val="005D0B3C"/>
    <w:rsid w:val="005D0E7B"/>
    <w:rsid w:val="005D116F"/>
    <w:rsid w:val="005D1D8B"/>
    <w:rsid w:val="005D1ED6"/>
    <w:rsid w:val="005D28B6"/>
    <w:rsid w:val="005D28DA"/>
    <w:rsid w:val="005D5E46"/>
    <w:rsid w:val="005D63AF"/>
    <w:rsid w:val="005D67AD"/>
    <w:rsid w:val="005D6C38"/>
    <w:rsid w:val="005D79CC"/>
    <w:rsid w:val="005D7F05"/>
    <w:rsid w:val="005E0059"/>
    <w:rsid w:val="005E00E1"/>
    <w:rsid w:val="005E0509"/>
    <w:rsid w:val="005E155C"/>
    <w:rsid w:val="005E1B4E"/>
    <w:rsid w:val="005E1B8A"/>
    <w:rsid w:val="005E228B"/>
    <w:rsid w:val="005E2AAF"/>
    <w:rsid w:val="005E2C05"/>
    <w:rsid w:val="005E3A33"/>
    <w:rsid w:val="005E411A"/>
    <w:rsid w:val="005E4D15"/>
    <w:rsid w:val="005E5746"/>
    <w:rsid w:val="005E6726"/>
    <w:rsid w:val="005E6A60"/>
    <w:rsid w:val="005E6B31"/>
    <w:rsid w:val="005E7D06"/>
    <w:rsid w:val="005E7E7F"/>
    <w:rsid w:val="005F0211"/>
    <w:rsid w:val="005F06F7"/>
    <w:rsid w:val="005F09EB"/>
    <w:rsid w:val="005F15F7"/>
    <w:rsid w:val="005F1FE3"/>
    <w:rsid w:val="005F3386"/>
    <w:rsid w:val="005F3752"/>
    <w:rsid w:val="005F3896"/>
    <w:rsid w:val="005F3B44"/>
    <w:rsid w:val="005F43F2"/>
    <w:rsid w:val="005F474F"/>
    <w:rsid w:val="005F5022"/>
    <w:rsid w:val="005F5E13"/>
    <w:rsid w:val="005F5EB4"/>
    <w:rsid w:val="005F5FAD"/>
    <w:rsid w:val="005F63D5"/>
    <w:rsid w:val="005F6FAA"/>
    <w:rsid w:val="005F7DCE"/>
    <w:rsid w:val="00602C1D"/>
    <w:rsid w:val="00604BDA"/>
    <w:rsid w:val="00605F81"/>
    <w:rsid w:val="00606568"/>
    <w:rsid w:val="006066EB"/>
    <w:rsid w:val="006075A3"/>
    <w:rsid w:val="006076AD"/>
    <w:rsid w:val="00607C17"/>
    <w:rsid w:val="00607FF7"/>
    <w:rsid w:val="00610628"/>
    <w:rsid w:val="00612CF4"/>
    <w:rsid w:val="00612D43"/>
    <w:rsid w:val="006130F5"/>
    <w:rsid w:val="0061409F"/>
    <w:rsid w:val="0061416B"/>
    <w:rsid w:val="006141C6"/>
    <w:rsid w:val="00614343"/>
    <w:rsid w:val="00614615"/>
    <w:rsid w:val="00614986"/>
    <w:rsid w:val="00615306"/>
    <w:rsid w:val="00615557"/>
    <w:rsid w:val="006167EA"/>
    <w:rsid w:val="00617030"/>
    <w:rsid w:val="0061765B"/>
    <w:rsid w:val="00617703"/>
    <w:rsid w:val="00617EB2"/>
    <w:rsid w:val="00621172"/>
    <w:rsid w:val="00621571"/>
    <w:rsid w:val="00621C87"/>
    <w:rsid w:val="00622218"/>
    <w:rsid w:val="0062229F"/>
    <w:rsid w:val="006238D1"/>
    <w:rsid w:val="006239D1"/>
    <w:rsid w:val="00624272"/>
    <w:rsid w:val="006250A1"/>
    <w:rsid w:val="0062578A"/>
    <w:rsid w:val="00625998"/>
    <w:rsid w:val="00626140"/>
    <w:rsid w:val="00626CEA"/>
    <w:rsid w:val="00627042"/>
    <w:rsid w:val="006276C7"/>
    <w:rsid w:val="00632834"/>
    <w:rsid w:val="006334AB"/>
    <w:rsid w:val="00634835"/>
    <w:rsid w:val="00634F8D"/>
    <w:rsid w:val="0063509A"/>
    <w:rsid w:val="0063790B"/>
    <w:rsid w:val="0064025C"/>
    <w:rsid w:val="0064047B"/>
    <w:rsid w:val="00641528"/>
    <w:rsid w:val="0064329D"/>
    <w:rsid w:val="00644CA9"/>
    <w:rsid w:val="00645AD1"/>
    <w:rsid w:val="00645E8C"/>
    <w:rsid w:val="00646CF3"/>
    <w:rsid w:val="006474CA"/>
    <w:rsid w:val="0064765A"/>
    <w:rsid w:val="0065021E"/>
    <w:rsid w:val="00650D04"/>
    <w:rsid w:val="00652568"/>
    <w:rsid w:val="00652580"/>
    <w:rsid w:val="0065300A"/>
    <w:rsid w:val="006534F1"/>
    <w:rsid w:val="006553F2"/>
    <w:rsid w:val="00655509"/>
    <w:rsid w:val="00655CB2"/>
    <w:rsid w:val="00655CCB"/>
    <w:rsid w:val="00655D52"/>
    <w:rsid w:val="00655DEE"/>
    <w:rsid w:val="0065643C"/>
    <w:rsid w:val="00656A33"/>
    <w:rsid w:val="00656D07"/>
    <w:rsid w:val="00660F71"/>
    <w:rsid w:val="006614B1"/>
    <w:rsid w:val="0066155B"/>
    <w:rsid w:val="00661ECC"/>
    <w:rsid w:val="0066285C"/>
    <w:rsid w:val="006635A5"/>
    <w:rsid w:val="006653F5"/>
    <w:rsid w:val="0066585C"/>
    <w:rsid w:val="00665C64"/>
    <w:rsid w:val="00666EF8"/>
    <w:rsid w:val="00667243"/>
    <w:rsid w:val="006677E4"/>
    <w:rsid w:val="00670481"/>
    <w:rsid w:val="00670925"/>
    <w:rsid w:val="00670DD4"/>
    <w:rsid w:val="006713CC"/>
    <w:rsid w:val="0067194B"/>
    <w:rsid w:val="006732DA"/>
    <w:rsid w:val="0067381A"/>
    <w:rsid w:val="00674E46"/>
    <w:rsid w:val="00675539"/>
    <w:rsid w:val="0067590C"/>
    <w:rsid w:val="00675BBC"/>
    <w:rsid w:val="00675D46"/>
    <w:rsid w:val="00676054"/>
    <w:rsid w:val="00676365"/>
    <w:rsid w:val="006770A9"/>
    <w:rsid w:val="0068046C"/>
    <w:rsid w:val="00680599"/>
    <w:rsid w:val="006806EF"/>
    <w:rsid w:val="006808D8"/>
    <w:rsid w:val="00681B6E"/>
    <w:rsid w:val="0068207A"/>
    <w:rsid w:val="0068217E"/>
    <w:rsid w:val="0068290C"/>
    <w:rsid w:val="00683A0D"/>
    <w:rsid w:val="0068440C"/>
    <w:rsid w:val="00690C38"/>
    <w:rsid w:val="0069138F"/>
    <w:rsid w:val="006927D7"/>
    <w:rsid w:val="00693420"/>
    <w:rsid w:val="00693584"/>
    <w:rsid w:val="00693940"/>
    <w:rsid w:val="00694909"/>
    <w:rsid w:val="00694BBC"/>
    <w:rsid w:val="00694EFD"/>
    <w:rsid w:val="00695789"/>
    <w:rsid w:val="006967B2"/>
    <w:rsid w:val="006969A2"/>
    <w:rsid w:val="00696EE2"/>
    <w:rsid w:val="00696FDF"/>
    <w:rsid w:val="006971B2"/>
    <w:rsid w:val="00697317"/>
    <w:rsid w:val="006976CF"/>
    <w:rsid w:val="006A00CC"/>
    <w:rsid w:val="006A087F"/>
    <w:rsid w:val="006A118A"/>
    <w:rsid w:val="006A128E"/>
    <w:rsid w:val="006A15FC"/>
    <w:rsid w:val="006A18C1"/>
    <w:rsid w:val="006A28FD"/>
    <w:rsid w:val="006A2BD4"/>
    <w:rsid w:val="006A2CEB"/>
    <w:rsid w:val="006A301B"/>
    <w:rsid w:val="006A46AD"/>
    <w:rsid w:val="006A50EE"/>
    <w:rsid w:val="006A599E"/>
    <w:rsid w:val="006A6C03"/>
    <w:rsid w:val="006A7904"/>
    <w:rsid w:val="006A7CD1"/>
    <w:rsid w:val="006AF3F4"/>
    <w:rsid w:val="006B0682"/>
    <w:rsid w:val="006B09BB"/>
    <w:rsid w:val="006B1658"/>
    <w:rsid w:val="006B2140"/>
    <w:rsid w:val="006B2929"/>
    <w:rsid w:val="006B3730"/>
    <w:rsid w:val="006B418B"/>
    <w:rsid w:val="006B4A71"/>
    <w:rsid w:val="006B51EE"/>
    <w:rsid w:val="006B5501"/>
    <w:rsid w:val="006B6E7B"/>
    <w:rsid w:val="006B7D6D"/>
    <w:rsid w:val="006C0471"/>
    <w:rsid w:val="006C1982"/>
    <w:rsid w:val="006C1A96"/>
    <w:rsid w:val="006C1BB8"/>
    <w:rsid w:val="006C1C54"/>
    <w:rsid w:val="006C1CB2"/>
    <w:rsid w:val="006C2424"/>
    <w:rsid w:val="006C3DCB"/>
    <w:rsid w:val="006C3DF2"/>
    <w:rsid w:val="006C4781"/>
    <w:rsid w:val="006C6289"/>
    <w:rsid w:val="006C69CB"/>
    <w:rsid w:val="006C6FA4"/>
    <w:rsid w:val="006C7420"/>
    <w:rsid w:val="006D0399"/>
    <w:rsid w:val="006D061E"/>
    <w:rsid w:val="006D19D9"/>
    <w:rsid w:val="006D1CBE"/>
    <w:rsid w:val="006D2343"/>
    <w:rsid w:val="006D2EE0"/>
    <w:rsid w:val="006D2F0A"/>
    <w:rsid w:val="006D308D"/>
    <w:rsid w:val="006D4AF2"/>
    <w:rsid w:val="006D540D"/>
    <w:rsid w:val="006D5AA4"/>
    <w:rsid w:val="006D5BB4"/>
    <w:rsid w:val="006D64EB"/>
    <w:rsid w:val="006D6BAF"/>
    <w:rsid w:val="006D734F"/>
    <w:rsid w:val="006D7356"/>
    <w:rsid w:val="006D7BBE"/>
    <w:rsid w:val="006E02F5"/>
    <w:rsid w:val="006E0347"/>
    <w:rsid w:val="006E1848"/>
    <w:rsid w:val="006E22E9"/>
    <w:rsid w:val="006E3047"/>
    <w:rsid w:val="006E32C6"/>
    <w:rsid w:val="006E3E7D"/>
    <w:rsid w:val="006E4C55"/>
    <w:rsid w:val="006E5462"/>
    <w:rsid w:val="006E66A3"/>
    <w:rsid w:val="006E690A"/>
    <w:rsid w:val="006E6FFE"/>
    <w:rsid w:val="006E7DB7"/>
    <w:rsid w:val="006F1953"/>
    <w:rsid w:val="006F19B0"/>
    <w:rsid w:val="006F26B5"/>
    <w:rsid w:val="006F2862"/>
    <w:rsid w:val="006F2AE5"/>
    <w:rsid w:val="006F2BB0"/>
    <w:rsid w:val="006F4E5D"/>
    <w:rsid w:val="006F59EB"/>
    <w:rsid w:val="006F5AFB"/>
    <w:rsid w:val="006F6013"/>
    <w:rsid w:val="006F6088"/>
    <w:rsid w:val="006F6293"/>
    <w:rsid w:val="006F6DC9"/>
    <w:rsid w:val="006F7673"/>
    <w:rsid w:val="006FC087"/>
    <w:rsid w:val="0070065C"/>
    <w:rsid w:val="0070097C"/>
    <w:rsid w:val="00700A2C"/>
    <w:rsid w:val="00700B97"/>
    <w:rsid w:val="0070107E"/>
    <w:rsid w:val="00701B8A"/>
    <w:rsid w:val="00701E9A"/>
    <w:rsid w:val="007022D6"/>
    <w:rsid w:val="00702895"/>
    <w:rsid w:val="00702EC4"/>
    <w:rsid w:val="007053FF"/>
    <w:rsid w:val="00705B2C"/>
    <w:rsid w:val="00706807"/>
    <w:rsid w:val="00706C1B"/>
    <w:rsid w:val="00707439"/>
    <w:rsid w:val="00710EE4"/>
    <w:rsid w:val="007117EE"/>
    <w:rsid w:val="00713872"/>
    <w:rsid w:val="00713A86"/>
    <w:rsid w:val="00713B8E"/>
    <w:rsid w:val="0071499F"/>
    <w:rsid w:val="00715409"/>
    <w:rsid w:val="0071572C"/>
    <w:rsid w:val="00715B86"/>
    <w:rsid w:val="00716199"/>
    <w:rsid w:val="007168CB"/>
    <w:rsid w:val="00717671"/>
    <w:rsid w:val="00721C07"/>
    <w:rsid w:val="007228A4"/>
    <w:rsid w:val="0072406F"/>
    <w:rsid w:val="007245FE"/>
    <w:rsid w:val="00724850"/>
    <w:rsid w:val="007262A9"/>
    <w:rsid w:val="00727235"/>
    <w:rsid w:val="007273A9"/>
    <w:rsid w:val="0072786C"/>
    <w:rsid w:val="00727B0A"/>
    <w:rsid w:val="00727F38"/>
    <w:rsid w:val="007300F4"/>
    <w:rsid w:val="007302DD"/>
    <w:rsid w:val="00730593"/>
    <w:rsid w:val="007312B6"/>
    <w:rsid w:val="00731FA4"/>
    <w:rsid w:val="007332E4"/>
    <w:rsid w:val="00733C61"/>
    <w:rsid w:val="00733CD0"/>
    <w:rsid w:val="00736997"/>
    <w:rsid w:val="00736B14"/>
    <w:rsid w:val="00740B22"/>
    <w:rsid w:val="00740FD7"/>
    <w:rsid w:val="00741028"/>
    <w:rsid w:val="007418C2"/>
    <w:rsid w:val="007424AF"/>
    <w:rsid w:val="00742F72"/>
    <w:rsid w:val="0074341E"/>
    <w:rsid w:val="0074381F"/>
    <w:rsid w:val="00744221"/>
    <w:rsid w:val="00744B86"/>
    <w:rsid w:val="00744C6E"/>
    <w:rsid w:val="00747848"/>
    <w:rsid w:val="0074792C"/>
    <w:rsid w:val="00747AA6"/>
    <w:rsid w:val="00747FAA"/>
    <w:rsid w:val="007500F9"/>
    <w:rsid w:val="00750AFF"/>
    <w:rsid w:val="00753545"/>
    <w:rsid w:val="00754F42"/>
    <w:rsid w:val="00755869"/>
    <w:rsid w:val="007565CA"/>
    <w:rsid w:val="00756838"/>
    <w:rsid w:val="00760653"/>
    <w:rsid w:val="00760A14"/>
    <w:rsid w:val="00760C8E"/>
    <w:rsid w:val="00761F26"/>
    <w:rsid w:val="007626E7"/>
    <w:rsid w:val="007627CD"/>
    <w:rsid w:val="0076389F"/>
    <w:rsid w:val="00763C83"/>
    <w:rsid w:val="00765082"/>
    <w:rsid w:val="00765C0E"/>
    <w:rsid w:val="00765C41"/>
    <w:rsid w:val="00767D11"/>
    <w:rsid w:val="007701AE"/>
    <w:rsid w:val="00770253"/>
    <w:rsid w:val="00770333"/>
    <w:rsid w:val="00771495"/>
    <w:rsid w:val="00771AA1"/>
    <w:rsid w:val="00771C04"/>
    <w:rsid w:val="007749E7"/>
    <w:rsid w:val="007755E4"/>
    <w:rsid w:val="00776817"/>
    <w:rsid w:val="0077707E"/>
    <w:rsid w:val="00777290"/>
    <w:rsid w:val="007773B4"/>
    <w:rsid w:val="00777A83"/>
    <w:rsid w:val="007800FD"/>
    <w:rsid w:val="00780469"/>
    <w:rsid w:val="0078157F"/>
    <w:rsid w:val="00783D3C"/>
    <w:rsid w:val="00783D46"/>
    <w:rsid w:val="00785BE4"/>
    <w:rsid w:val="00786A2C"/>
    <w:rsid w:val="0079006F"/>
    <w:rsid w:val="00790E9F"/>
    <w:rsid w:val="0079138D"/>
    <w:rsid w:val="007934AD"/>
    <w:rsid w:val="0079355A"/>
    <w:rsid w:val="007938A8"/>
    <w:rsid w:val="007938B1"/>
    <w:rsid w:val="00795431"/>
    <w:rsid w:val="007959E0"/>
    <w:rsid w:val="0079623F"/>
    <w:rsid w:val="00796B0B"/>
    <w:rsid w:val="00796BD7"/>
    <w:rsid w:val="00797436"/>
    <w:rsid w:val="00797E87"/>
    <w:rsid w:val="007A0947"/>
    <w:rsid w:val="007A0C07"/>
    <w:rsid w:val="007A412B"/>
    <w:rsid w:val="007A46E2"/>
    <w:rsid w:val="007A4CAC"/>
    <w:rsid w:val="007A7776"/>
    <w:rsid w:val="007A7B09"/>
    <w:rsid w:val="007B0DFA"/>
    <w:rsid w:val="007B12A2"/>
    <w:rsid w:val="007B28F6"/>
    <w:rsid w:val="007B2BDD"/>
    <w:rsid w:val="007B3382"/>
    <w:rsid w:val="007B3CAB"/>
    <w:rsid w:val="007B51A3"/>
    <w:rsid w:val="007B529E"/>
    <w:rsid w:val="007B5B94"/>
    <w:rsid w:val="007B62BB"/>
    <w:rsid w:val="007B62D1"/>
    <w:rsid w:val="007B67EE"/>
    <w:rsid w:val="007B7CA2"/>
    <w:rsid w:val="007C05EC"/>
    <w:rsid w:val="007C1E45"/>
    <w:rsid w:val="007C3B13"/>
    <w:rsid w:val="007C4628"/>
    <w:rsid w:val="007C4A32"/>
    <w:rsid w:val="007C4C59"/>
    <w:rsid w:val="007C5594"/>
    <w:rsid w:val="007C5F1D"/>
    <w:rsid w:val="007C645B"/>
    <w:rsid w:val="007C7756"/>
    <w:rsid w:val="007C7AC5"/>
    <w:rsid w:val="007D007D"/>
    <w:rsid w:val="007D0309"/>
    <w:rsid w:val="007D211E"/>
    <w:rsid w:val="007D2995"/>
    <w:rsid w:val="007D3958"/>
    <w:rsid w:val="007D3B86"/>
    <w:rsid w:val="007D4BDD"/>
    <w:rsid w:val="007D57A8"/>
    <w:rsid w:val="007D6A3F"/>
    <w:rsid w:val="007D6DA0"/>
    <w:rsid w:val="007D7144"/>
    <w:rsid w:val="007D76E4"/>
    <w:rsid w:val="007D7D8D"/>
    <w:rsid w:val="007E01FB"/>
    <w:rsid w:val="007E023C"/>
    <w:rsid w:val="007E1870"/>
    <w:rsid w:val="007E2C88"/>
    <w:rsid w:val="007E333C"/>
    <w:rsid w:val="007E3B7E"/>
    <w:rsid w:val="007E41D0"/>
    <w:rsid w:val="007E505E"/>
    <w:rsid w:val="007E513B"/>
    <w:rsid w:val="007E5AFF"/>
    <w:rsid w:val="007E621C"/>
    <w:rsid w:val="007E6534"/>
    <w:rsid w:val="007E6BAF"/>
    <w:rsid w:val="007E7D7C"/>
    <w:rsid w:val="007EB3AD"/>
    <w:rsid w:val="007F0392"/>
    <w:rsid w:val="007F15CB"/>
    <w:rsid w:val="007F1EC1"/>
    <w:rsid w:val="007F1ED6"/>
    <w:rsid w:val="007F2333"/>
    <w:rsid w:val="007F289B"/>
    <w:rsid w:val="007F296F"/>
    <w:rsid w:val="007F4B3F"/>
    <w:rsid w:val="007F4F5B"/>
    <w:rsid w:val="007F6334"/>
    <w:rsid w:val="007F64CA"/>
    <w:rsid w:val="007F67D0"/>
    <w:rsid w:val="007F6970"/>
    <w:rsid w:val="007F6A16"/>
    <w:rsid w:val="007F7222"/>
    <w:rsid w:val="007F734D"/>
    <w:rsid w:val="007F7A02"/>
    <w:rsid w:val="007F7AD4"/>
    <w:rsid w:val="00800725"/>
    <w:rsid w:val="0080081D"/>
    <w:rsid w:val="0080140D"/>
    <w:rsid w:val="0080142C"/>
    <w:rsid w:val="00801B15"/>
    <w:rsid w:val="008027B7"/>
    <w:rsid w:val="00803E2E"/>
    <w:rsid w:val="00803EDA"/>
    <w:rsid w:val="00804AF6"/>
    <w:rsid w:val="00804B45"/>
    <w:rsid w:val="00804BA7"/>
    <w:rsid w:val="00805470"/>
    <w:rsid w:val="00805621"/>
    <w:rsid w:val="0080623E"/>
    <w:rsid w:val="00806499"/>
    <w:rsid w:val="008066EC"/>
    <w:rsid w:val="00810526"/>
    <w:rsid w:val="00812DA7"/>
    <w:rsid w:val="00813357"/>
    <w:rsid w:val="008138CE"/>
    <w:rsid w:val="008159BB"/>
    <w:rsid w:val="00816599"/>
    <w:rsid w:val="008169BC"/>
    <w:rsid w:val="00817952"/>
    <w:rsid w:val="00820B9E"/>
    <w:rsid w:val="00820FC7"/>
    <w:rsid w:val="00821844"/>
    <w:rsid w:val="0082519E"/>
    <w:rsid w:val="00825216"/>
    <w:rsid w:val="008256FE"/>
    <w:rsid w:val="008262EC"/>
    <w:rsid w:val="00827937"/>
    <w:rsid w:val="00827E80"/>
    <w:rsid w:val="00827FB7"/>
    <w:rsid w:val="0083059F"/>
    <w:rsid w:val="008326D5"/>
    <w:rsid w:val="008327E2"/>
    <w:rsid w:val="00832B85"/>
    <w:rsid w:val="008338A8"/>
    <w:rsid w:val="0083444A"/>
    <w:rsid w:val="00834AFC"/>
    <w:rsid w:val="00834B47"/>
    <w:rsid w:val="00835979"/>
    <w:rsid w:val="00836852"/>
    <w:rsid w:val="00836DA1"/>
    <w:rsid w:val="00840051"/>
    <w:rsid w:val="0084019B"/>
    <w:rsid w:val="00841063"/>
    <w:rsid w:val="008416FD"/>
    <w:rsid w:val="008417DC"/>
    <w:rsid w:val="008421D6"/>
    <w:rsid w:val="00842F71"/>
    <w:rsid w:val="008433D8"/>
    <w:rsid w:val="008460FB"/>
    <w:rsid w:val="00850377"/>
    <w:rsid w:val="00851981"/>
    <w:rsid w:val="00852598"/>
    <w:rsid w:val="00852606"/>
    <w:rsid w:val="008527D4"/>
    <w:rsid w:val="00852CAF"/>
    <w:rsid w:val="00853CD9"/>
    <w:rsid w:val="0085457B"/>
    <w:rsid w:val="008560D5"/>
    <w:rsid w:val="00856E0F"/>
    <w:rsid w:val="00857736"/>
    <w:rsid w:val="0085AC0B"/>
    <w:rsid w:val="0086000D"/>
    <w:rsid w:val="00861479"/>
    <w:rsid w:val="00861499"/>
    <w:rsid w:val="008618C3"/>
    <w:rsid w:val="00861A5A"/>
    <w:rsid w:val="00863586"/>
    <w:rsid w:val="00863B8F"/>
    <w:rsid w:val="008657B8"/>
    <w:rsid w:val="00865D62"/>
    <w:rsid w:val="00872000"/>
    <w:rsid w:val="00872A4A"/>
    <w:rsid w:val="00872A6D"/>
    <w:rsid w:val="00873B8F"/>
    <w:rsid w:val="00874566"/>
    <w:rsid w:val="008764EF"/>
    <w:rsid w:val="00876FAA"/>
    <w:rsid w:val="00877A07"/>
    <w:rsid w:val="00877F72"/>
    <w:rsid w:val="00880772"/>
    <w:rsid w:val="008808D5"/>
    <w:rsid w:val="00882907"/>
    <w:rsid w:val="008831CB"/>
    <w:rsid w:val="00883B20"/>
    <w:rsid w:val="00883CB9"/>
    <w:rsid w:val="00884667"/>
    <w:rsid w:val="00884F96"/>
    <w:rsid w:val="00885A7F"/>
    <w:rsid w:val="00885B6C"/>
    <w:rsid w:val="00886ECF"/>
    <w:rsid w:val="0088746B"/>
    <w:rsid w:val="00890315"/>
    <w:rsid w:val="00890521"/>
    <w:rsid w:val="00892365"/>
    <w:rsid w:val="00892AF7"/>
    <w:rsid w:val="00893358"/>
    <w:rsid w:val="0089377F"/>
    <w:rsid w:val="00893BB8"/>
    <w:rsid w:val="00893D01"/>
    <w:rsid w:val="00895604"/>
    <w:rsid w:val="00895C19"/>
    <w:rsid w:val="008961E0"/>
    <w:rsid w:val="008978AE"/>
    <w:rsid w:val="00897B54"/>
    <w:rsid w:val="008A08D2"/>
    <w:rsid w:val="008A151E"/>
    <w:rsid w:val="008A19CD"/>
    <w:rsid w:val="008A1B3C"/>
    <w:rsid w:val="008A2579"/>
    <w:rsid w:val="008A25D3"/>
    <w:rsid w:val="008A38AA"/>
    <w:rsid w:val="008A3E7A"/>
    <w:rsid w:val="008A4625"/>
    <w:rsid w:val="008A4C08"/>
    <w:rsid w:val="008A4C99"/>
    <w:rsid w:val="008A593E"/>
    <w:rsid w:val="008A623F"/>
    <w:rsid w:val="008B250B"/>
    <w:rsid w:val="008B26BE"/>
    <w:rsid w:val="008B2789"/>
    <w:rsid w:val="008B2CCF"/>
    <w:rsid w:val="008B2CD5"/>
    <w:rsid w:val="008B3405"/>
    <w:rsid w:val="008B3696"/>
    <w:rsid w:val="008B392C"/>
    <w:rsid w:val="008B497A"/>
    <w:rsid w:val="008B4B82"/>
    <w:rsid w:val="008B51BB"/>
    <w:rsid w:val="008B690B"/>
    <w:rsid w:val="008B6C01"/>
    <w:rsid w:val="008B6F46"/>
    <w:rsid w:val="008C02BE"/>
    <w:rsid w:val="008C02F9"/>
    <w:rsid w:val="008C2F1A"/>
    <w:rsid w:val="008C382A"/>
    <w:rsid w:val="008C3EED"/>
    <w:rsid w:val="008C58C6"/>
    <w:rsid w:val="008C67A2"/>
    <w:rsid w:val="008C7061"/>
    <w:rsid w:val="008C71BD"/>
    <w:rsid w:val="008C74E9"/>
    <w:rsid w:val="008C7A2F"/>
    <w:rsid w:val="008C7D77"/>
    <w:rsid w:val="008C7D91"/>
    <w:rsid w:val="008D123C"/>
    <w:rsid w:val="008D324C"/>
    <w:rsid w:val="008D3468"/>
    <w:rsid w:val="008D3D13"/>
    <w:rsid w:val="008D4186"/>
    <w:rsid w:val="008D4240"/>
    <w:rsid w:val="008D4300"/>
    <w:rsid w:val="008D489A"/>
    <w:rsid w:val="008D4EB9"/>
    <w:rsid w:val="008D54D5"/>
    <w:rsid w:val="008D6B91"/>
    <w:rsid w:val="008D6D21"/>
    <w:rsid w:val="008E114C"/>
    <w:rsid w:val="008E1A0C"/>
    <w:rsid w:val="008E21BF"/>
    <w:rsid w:val="008E326B"/>
    <w:rsid w:val="008E3288"/>
    <w:rsid w:val="008E356E"/>
    <w:rsid w:val="008E3CBA"/>
    <w:rsid w:val="008E3EDA"/>
    <w:rsid w:val="008E4016"/>
    <w:rsid w:val="008E42E5"/>
    <w:rsid w:val="008E43E4"/>
    <w:rsid w:val="008E5792"/>
    <w:rsid w:val="008E7558"/>
    <w:rsid w:val="008E75F2"/>
    <w:rsid w:val="008F051E"/>
    <w:rsid w:val="008F05A2"/>
    <w:rsid w:val="008F0E2A"/>
    <w:rsid w:val="008F11C0"/>
    <w:rsid w:val="008F2335"/>
    <w:rsid w:val="008F2CEE"/>
    <w:rsid w:val="008F2F71"/>
    <w:rsid w:val="008F2FDE"/>
    <w:rsid w:val="008F3042"/>
    <w:rsid w:val="008F4404"/>
    <w:rsid w:val="008F4760"/>
    <w:rsid w:val="008F519C"/>
    <w:rsid w:val="008F59A7"/>
    <w:rsid w:val="008F5AF6"/>
    <w:rsid w:val="008F5CC9"/>
    <w:rsid w:val="008F5F95"/>
    <w:rsid w:val="008F63C1"/>
    <w:rsid w:val="008F6C06"/>
    <w:rsid w:val="008F7107"/>
    <w:rsid w:val="009001EC"/>
    <w:rsid w:val="00900BDB"/>
    <w:rsid w:val="00900F94"/>
    <w:rsid w:val="00901219"/>
    <w:rsid w:val="0090187A"/>
    <w:rsid w:val="009018E3"/>
    <w:rsid w:val="00902371"/>
    <w:rsid w:val="009034AE"/>
    <w:rsid w:val="00904290"/>
    <w:rsid w:val="00904A82"/>
    <w:rsid w:val="00904CBD"/>
    <w:rsid w:val="00904F01"/>
    <w:rsid w:val="00905985"/>
    <w:rsid w:val="00905FFD"/>
    <w:rsid w:val="00907621"/>
    <w:rsid w:val="00907657"/>
    <w:rsid w:val="00907766"/>
    <w:rsid w:val="00910027"/>
    <w:rsid w:val="009103B5"/>
    <w:rsid w:val="00911985"/>
    <w:rsid w:val="00911E01"/>
    <w:rsid w:val="00911E59"/>
    <w:rsid w:val="00912470"/>
    <w:rsid w:val="0091249E"/>
    <w:rsid w:val="009127E0"/>
    <w:rsid w:val="0091430D"/>
    <w:rsid w:val="0091514C"/>
    <w:rsid w:val="00915412"/>
    <w:rsid w:val="009157DA"/>
    <w:rsid w:val="00916ED6"/>
    <w:rsid w:val="0092054D"/>
    <w:rsid w:val="00920B5B"/>
    <w:rsid w:val="0092163C"/>
    <w:rsid w:val="00921A44"/>
    <w:rsid w:val="00922099"/>
    <w:rsid w:val="009225D1"/>
    <w:rsid w:val="00922EC8"/>
    <w:rsid w:val="00926010"/>
    <w:rsid w:val="0092629E"/>
    <w:rsid w:val="009268AE"/>
    <w:rsid w:val="00926FC7"/>
    <w:rsid w:val="00927408"/>
    <w:rsid w:val="00927791"/>
    <w:rsid w:val="009306A1"/>
    <w:rsid w:val="00931537"/>
    <w:rsid w:val="00931953"/>
    <w:rsid w:val="00931B4E"/>
    <w:rsid w:val="009324BD"/>
    <w:rsid w:val="00932594"/>
    <w:rsid w:val="00933A39"/>
    <w:rsid w:val="00934B15"/>
    <w:rsid w:val="00934FA8"/>
    <w:rsid w:val="009353D3"/>
    <w:rsid w:val="00935F63"/>
    <w:rsid w:val="0093606C"/>
    <w:rsid w:val="009369C5"/>
    <w:rsid w:val="00940738"/>
    <w:rsid w:val="0094141A"/>
    <w:rsid w:val="0094145D"/>
    <w:rsid w:val="009418BD"/>
    <w:rsid w:val="00941DBC"/>
    <w:rsid w:val="00944FA2"/>
    <w:rsid w:val="009452BB"/>
    <w:rsid w:val="00946E91"/>
    <w:rsid w:val="00947A30"/>
    <w:rsid w:val="009505FC"/>
    <w:rsid w:val="009518F1"/>
    <w:rsid w:val="009521B4"/>
    <w:rsid w:val="009521EF"/>
    <w:rsid w:val="0095243F"/>
    <w:rsid w:val="0095263A"/>
    <w:rsid w:val="00952817"/>
    <w:rsid w:val="00952823"/>
    <w:rsid w:val="00952839"/>
    <w:rsid w:val="00952DD6"/>
    <w:rsid w:val="00953F54"/>
    <w:rsid w:val="009552DB"/>
    <w:rsid w:val="00955CAE"/>
    <w:rsid w:val="00955D55"/>
    <w:rsid w:val="00955FDC"/>
    <w:rsid w:val="00956A4A"/>
    <w:rsid w:val="009576FE"/>
    <w:rsid w:val="00957E6F"/>
    <w:rsid w:val="00957EE7"/>
    <w:rsid w:val="009607DD"/>
    <w:rsid w:val="0096151E"/>
    <w:rsid w:val="00961635"/>
    <w:rsid w:val="0096198C"/>
    <w:rsid w:val="00963D67"/>
    <w:rsid w:val="009644D4"/>
    <w:rsid w:val="00965639"/>
    <w:rsid w:val="00966889"/>
    <w:rsid w:val="00967E8E"/>
    <w:rsid w:val="00971843"/>
    <w:rsid w:val="009719C3"/>
    <w:rsid w:val="00971E9F"/>
    <w:rsid w:val="00972414"/>
    <w:rsid w:val="00973CE6"/>
    <w:rsid w:val="0097428A"/>
    <w:rsid w:val="00974586"/>
    <w:rsid w:val="00975F76"/>
    <w:rsid w:val="0097608A"/>
    <w:rsid w:val="00977B99"/>
    <w:rsid w:val="00980D93"/>
    <w:rsid w:val="009814E9"/>
    <w:rsid w:val="00981D5C"/>
    <w:rsid w:val="00982D73"/>
    <w:rsid w:val="009830B6"/>
    <w:rsid w:val="00983953"/>
    <w:rsid w:val="00983A8A"/>
    <w:rsid w:val="00983F6D"/>
    <w:rsid w:val="00984161"/>
    <w:rsid w:val="00984510"/>
    <w:rsid w:val="00984685"/>
    <w:rsid w:val="0098533B"/>
    <w:rsid w:val="009857D8"/>
    <w:rsid w:val="00985D3C"/>
    <w:rsid w:val="00986265"/>
    <w:rsid w:val="00986734"/>
    <w:rsid w:val="00987FED"/>
    <w:rsid w:val="00990185"/>
    <w:rsid w:val="00991189"/>
    <w:rsid w:val="0099151C"/>
    <w:rsid w:val="00991B17"/>
    <w:rsid w:val="00992085"/>
    <w:rsid w:val="0099259D"/>
    <w:rsid w:val="0099381F"/>
    <w:rsid w:val="00993987"/>
    <w:rsid w:val="0099686D"/>
    <w:rsid w:val="00996AE5"/>
    <w:rsid w:val="00997F71"/>
    <w:rsid w:val="009A0814"/>
    <w:rsid w:val="009A0B9D"/>
    <w:rsid w:val="009A12D2"/>
    <w:rsid w:val="009A13AF"/>
    <w:rsid w:val="009A2C25"/>
    <w:rsid w:val="009A3E6E"/>
    <w:rsid w:val="009A47EF"/>
    <w:rsid w:val="009A5673"/>
    <w:rsid w:val="009A5940"/>
    <w:rsid w:val="009A66BF"/>
    <w:rsid w:val="009A76C2"/>
    <w:rsid w:val="009B018D"/>
    <w:rsid w:val="009B0900"/>
    <w:rsid w:val="009B1016"/>
    <w:rsid w:val="009B1C04"/>
    <w:rsid w:val="009B243E"/>
    <w:rsid w:val="009B352F"/>
    <w:rsid w:val="009B37EC"/>
    <w:rsid w:val="009B3B98"/>
    <w:rsid w:val="009B3FDB"/>
    <w:rsid w:val="009B4311"/>
    <w:rsid w:val="009B463B"/>
    <w:rsid w:val="009B4B11"/>
    <w:rsid w:val="009B5580"/>
    <w:rsid w:val="009B607B"/>
    <w:rsid w:val="009B65C1"/>
    <w:rsid w:val="009C1025"/>
    <w:rsid w:val="009C165F"/>
    <w:rsid w:val="009C2D47"/>
    <w:rsid w:val="009C307C"/>
    <w:rsid w:val="009C36DB"/>
    <w:rsid w:val="009C3BA9"/>
    <w:rsid w:val="009C405C"/>
    <w:rsid w:val="009C42C8"/>
    <w:rsid w:val="009C4E9C"/>
    <w:rsid w:val="009C5030"/>
    <w:rsid w:val="009C532F"/>
    <w:rsid w:val="009C5C6D"/>
    <w:rsid w:val="009C6029"/>
    <w:rsid w:val="009C693B"/>
    <w:rsid w:val="009D03B5"/>
    <w:rsid w:val="009D26AC"/>
    <w:rsid w:val="009D2C3D"/>
    <w:rsid w:val="009D37F2"/>
    <w:rsid w:val="009D60D1"/>
    <w:rsid w:val="009D6C46"/>
    <w:rsid w:val="009D6DF1"/>
    <w:rsid w:val="009D6FDB"/>
    <w:rsid w:val="009D70B2"/>
    <w:rsid w:val="009D7189"/>
    <w:rsid w:val="009E1D99"/>
    <w:rsid w:val="009E24E6"/>
    <w:rsid w:val="009E269D"/>
    <w:rsid w:val="009E3798"/>
    <w:rsid w:val="009E4103"/>
    <w:rsid w:val="009E53B7"/>
    <w:rsid w:val="009E5A70"/>
    <w:rsid w:val="009E5A9F"/>
    <w:rsid w:val="009E5DA5"/>
    <w:rsid w:val="009E6F68"/>
    <w:rsid w:val="009E77AC"/>
    <w:rsid w:val="009E7A5E"/>
    <w:rsid w:val="009E7B1D"/>
    <w:rsid w:val="009E7D0A"/>
    <w:rsid w:val="009F18DD"/>
    <w:rsid w:val="009F327D"/>
    <w:rsid w:val="009F4E61"/>
    <w:rsid w:val="009F665D"/>
    <w:rsid w:val="009F6860"/>
    <w:rsid w:val="009FCC84"/>
    <w:rsid w:val="00A01216"/>
    <w:rsid w:val="00A02ACD"/>
    <w:rsid w:val="00A02E07"/>
    <w:rsid w:val="00A02EEF"/>
    <w:rsid w:val="00A046C3"/>
    <w:rsid w:val="00A048A1"/>
    <w:rsid w:val="00A05547"/>
    <w:rsid w:val="00A05F3C"/>
    <w:rsid w:val="00A06176"/>
    <w:rsid w:val="00A065C3"/>
    <w:rsid w:val="00A07161"/>
    <w:rsid w:val="00A073A0"/>
    <w:rsid w:val="00A10C08"/>
    <w:rsid w:val="00A10FDE"/>
    <w:rsid w:val="00A121A2"/>
    <w:rsid w:val="00A12462"/>
    <w:rsid w:val="00A13FFD"/>
    <w:rsid w:val="00A14F55"/>
    <w:rsid w:val="00A154DE"/>
    <w:rsid w:val="00A156C8"/>
    <w:rsid w:val="00A15904"/>
    <w:rsid w:val="00A15932"/>
    <w:rsid w:val="00A161BF"/>
    <w:rsid w:val="00A16873"/>
    <w:rsid w:val="00A16A97"/>
    <w:rsid w:val="00A17D2F"/>
    <w:rsid w:val="00A20066"/>
    <w:rsid w:val="00A20CFB"/>
    <w:rsid w:val="00A212F4"/>
    <w:rsid w:val="00A21C67"/>
    <w:rsid w:val="00A2432F"/>
    <w:rsid w:val="00A2491D"/>
    <w:rsid w:val="00A24931"/>
    <w:rsid w:val="00A24F32"/>
    <w:rsid w:val="00A2602A"/>
    <w:rsid w:val="00A260FA"/>
    <w:rsid w:val="00A30A7A"/>
    <w:rsid w:val="00A30F2D"/>
    <w:rsid w:val="00A31342"/>
    <w:rsid w:val="00A318A7"/>
    <w:rsid w:val="00A32C24"/>
    <w:rsid w:val="00A33892"/>
    <w:rsid w:val="00A33D42"/>
    <w:rsid w:val="00A34108"/>
    <w:rsid w:val="00A34DAF"/>
    <w:rsid w:val="00A36C8F"/>
    <w:rsid w:val="00A4007E"/>
    <w:rsid w:val="00A4054E"/>
    <w:rsid w:val="00A4096E"/>
    <w:rsid w:val="00A43803"/>
    <w:rsid w:val="00A4385B"/>
    <w:rsid w:val="00A43A69"/>
    <w:rsid w:val="00A44075"/>
    <w:rsid w:val="00A4597E"/>
    <w:rsid w:val="00A45E56"/>
    <w:rsid w:val="00A503C9"/>
    <w:rsid w:val="00A503F3"/>
    <w:rsid w:val="00A50887"/>
    <w:rsid w:val="00A508FB"/>
    <w:rsid w:val="00A51F61"/>
    <w:rsid w:val="00A51F79"/>
    <w:rsid w:val="00A5212C"/>
    <w:rsid w:val="00A5217C"/>
    <w:rsid w:val="00A53216"/>
    <w:rsid w:val="00A53BEF"/>
    <w:rsid w:val="00A53EFA"/>
    <w:rsid w:val="00A54614"/>
    <w:rsid w:val="00A55508"/>
    <w:rsid w:val="00A55558"/>
    <w:rsid w:val="00A55DDA"/>
    <w:rsid w:val="00A576AB"/>
    <w:rsid w:val="00A57C08"/>
    <w:rsid w:val="00A60380"/>
    <w:rsid w:val="00A60C95"/>
    <w:rsid w:val="00A629DC"/>
    <w:rsid w:val="00A6326D"/>
    <w:rsid w:val="00A632CA"/>
    <w:rsid w:val="00A64254"/>
    <w:rsid w:val="00A66EBC"/>
    <w:rsid w:val="00A702CF"/>
    <w:rsid w:val="00A70429"/>
    <w:rsid w:val="00A708F2"/>
    <w:rsid w:val="00A71968"/>
    <w:rsid w:val="00A72613"/>
    <w:rsid w:val="00A72997"/>
    <w:rsid w:val="00A7471F"/>
    <w:rsid w:val="00A74F5A"/>
    <w:rsid w:val="00A77523"/>
    <w:rsid w:val="00A778C9"/>
    <w:rsid w:val="00A81826"/>
    <w:rsid w:val="00A81E00"/>
    <w:rsid w:val="00A82836"/>
    <w:rsid w:val="00A836BD"/>
    <w:rsid w:val="00A83F4C"/>
    <w:rsid w:val="00A84610"/>
    <w:rsid w:val="00A851EA"/>
    <w:rsid w:val="00A85A77"/>
    <w:rsid w:val="00A87701"/>
    <w:rsid w:val="00A87710"/>
    <w:rsid w:val="00A87B6C"/>
    <w:rsid w:val="00A8D634"/>
    <w:rsid w:val="00A9095E"/>
    <w:rsid w:val="00A91B9E"/>
    <w:rsid w:val="00A92E2A"/>
    <w:rsid w:val="00A94A67"/>
    <w:rsid w:val="00A96024"/>
    <w:rsid w:val="00A9653E"/>
    <w:rsid w:val="00A97F95"/>
    <w:rsid w:val="00AA0AA3"/>
    <w:rsid w:val="00AA0C93"/>
    <w:rsid w:val="00AA1272"/>
    <w:rsid w:val="00AA2C85"/>
    <w:rsid w:val="00AA415D"/>
    <w:rsid w:val="00AA4B1F"/>
    <w:rsid w:val="00AA5900"/>
    <w:rsid w:val="00AA5A02"/>
    <w:rsid w:val="00AA5A0E"/>
    <w:rsid w:val="00AA6FB2"/>
    <w:rsid w:val="00AB0BE4"/>
    <w:rsid w:val="00AB107D"/>
    <w:rsid w:val="00AB207E"/>
    <w:rsid w:val="00AB2101"/>
    <w:rsid w:val="00AB2D8C"/>
    <w:rsid w:val="00AB322F"/>
    <w:rsid w:val="00AB3E90"/>
    <w:rsid w:val="00AB3FFE"/>
    <w:rsid w:val="00AB510F"/>
    <w:rsid w:val="00AB5A97"/>
    <w:rsid w:val="00AB5BFF"/>
    <w:rsid w:val="00AB5D06"/>
    <w:rsid w:val="00AB60A5"/>
    <w:rsid w:val="00AB6407"/>
    <w:rsid w:val="00AB655E"/>
    <w:rsid w:val="00AB6F4A"/>
    <w:rsid w:val="00AB7309"/>
    <w:rsid w:val="00AB7513"/>
    <w:rsid w:val="00AB75A3"/>
    <w:rsid w:val="00ABF6E7"/>
    <w:rsid w:val="00AC0A4C"/>
    <w:rsid w:val="00AC0D62"/>
    <w:rsid w:val="00AC170A"/>
    <w:rsid w:val="00AC177F"/>
    <w:rsid w:val="00AC1D4E"/>
    <w:rsid w:val="00AC2115"/>
    <w:rsid w:val="00AC289E"/>
    <w:rsid w:val="00AC2E3A"/>
    <w:rsid w:val="00AC40FB"/>
    <w:rsid w:val="00AC64C1"/>
    <w:rsid w:val="00AC650C"/>
    <w:rsid w:val="00AC714E"/>
    <w:rsid w:val="00AD00EA"/>
    <w:rsid w:val="00AD04B1"/>
    <w:rsid w:val="00AD06FF"/>
    <w:rsid w:val="00AD415F"/>
    <w:rsid w:val="00AD4472"/>
    <w:rsid w:val="00AD5635"/>
    <w:rsid w:val="00AD6CF4"/>
    <w:rsid w:val="00AD7177"/>
    <w:rsid w:val="00AE047E"/>
    <w:rsid w:val="00AE0C69"/>
    <w:rsid w:val="00AE0F39"/>
    <w:rsid w:val="00AE2F17"/>
    <w:rsid w:val="00AE311E"/>
    <w:rsid w:val="00AE3635"/>
    <w:rsid w:val="00AE41F0"/>
    <w:rsid w:val="00AE4AAB"/>
    <w:rsid w:val="00AE4DD3"/>
    <w:rsid w:val="00AE548E"/>
    <w:rsid w:val="00AE554C"/>
    <w:rsid w:val="00AE5577"/>
    <w:rsid w:val="00AE5DF4"/>
    <w:rsid w:val="00AE6A9B"/>
    <w:rsid w:val="00AE6F1E"/>
    <w:rsid w:val="00AE70C0"/>
    <w:rsid w:val="00AF1E49"/>
    <w:rsid w:val="00AF22A4"/>
    <w:rsid w:val="00AF22AD"/>
    <w:rsid w:val="00AF2554"/>
    <w:rsid w:val="00AF287C"/>
    <w:rsid w:val="00AF2CA8"/>
    <w:rsid w:val="00AF4BB9"/>
    <w:rsid w:val="00AF5F12"/>
    <w:rsid w:val="00AF6811"/>
    <w:rsid w:val="00AF70F9"/>
    <w:rsid w:val="00AF733F"/>
    <w:rsid w:val="00AF746A"/>
    <w:rsid w:val="00AF7500"/>
    <w:rsid w:val="00B007AA"/>
    <w:rsid w:val="00B00FB8"/>
    <w:rsid w:val="00B0219C"/>
    <w:rsid w:val="00B023FE"/>
    <w:rsid w:val="00B028BD"/>
    <w:rsid w:val="00B07A33"/>
    <w:rsid w:val="00B101E8"/>
    <w:rsid w:val="00B10B39"/>
    <w:rsid w:val="00B112F5"/>
    <w:rsid w:val="00B11870"/>
    <w:rsid w:val="00B1229F"/>
    <w:rsid w:val="00B1328A"/>
    <w:rsid w:val="00B140E3"/>
    <w:rsid w:val="00B1446E"/>
    <w:rsid w:val="00B1469F"/>
    <w:rsid w:val="00B165AB"/>
    <w:rsid w:val="00B169DE"/>
    <w:rsid w:val="00B16F66"/>
    <w:rsid w:val="00B17A46"/>
    <w:rsid w:val="00B2119B"/>
    <w:rsid w:val="00B211B8"/>
    <w:rsid w:val="00B2155B"/>
    <w:rsid w:val="00B227F7"/>
    <w:rsid w:val="00B23168"/>
    <w:rsid w:val="00B23333"/>
    <w:rsid w:val="00B23640"/>
    <w:rsid w:val="00B2392C"/>
    <w:rsid w:val="00B244EB"/>
    <w:rsid w:val="00B24988"/>
    <w:rsid w:val="00B250DD"/>
    <w:rsid w:val="00B253A1"/>
    <w:rsid w:val="00B254B6"/>
    <w:rsid w:val="00B25545"/>
    <w:rsid w:val="00B2592E"/>
    <w:rsid w:val="00B26F4D"/>
    <w:rsid w:val="00B26FD5"/>
    <w:rsid w:val="00B27CB1"/>
    <w:rsid w:val="00B309E0"/>
    <w:rsid w:val="00B30AD5"/>
    <w:rsid w:val="00B30E94"/>
    <w:rsid w:val="00B31FC2"/>
    <w:rsid w:val="00B3272B"/>
    <w:rsid w:val="00B3520A"/>
    <w:rsid w:val="00B35836"/>
    <w:rsid w:val="00B35FEF"/>
    <w:rsid w:val="00B36899"/>
    <w:rsid w:val="00B372B1"/>
    <w:rsid w:val="00B374AA"/>
    <w:rsid w:val="00B375D7"/>
    <w:rsid w:val="00B3DBB3"/>
    <w:rsid w:val="00B40021"/>
    <w:rsid w:val="00B4152A"/>
    <w:rsid w:val="00B41A3A"/>
    <w:rsid w:val="00B42E7C"/>
    <w:rsid w:val="00B4342C"/>
    <w:rsid w:val="00B439C3"/>
    <w:rsid w:val="00B43E28"/>
    <w:rsid w:val="00B4443F"/>
    <w:rsid w:val="00B4472F"/>
    <w:rsid w:val="00B44E9A"/>
    <w:rsid w:val="00B45D19"/>
    <w:rsid w:val="00B45DFC"/>
    <w:rsid w:val="00B46166"/>
    <w:rsid w:val="00B473FE"/>
    <w:rsid w:val="00B4757F"/>
    <w:rsid w:val="00B47690"/>
    <w:rsid w:val="00B50102"/>
    <w:rsid w:val="00B503D5"/>
    <w:rsid w:val="00B50D32"/>
    <w:rsid w:val="00B51257"/>
    <w:rsid w:val="00B51EDB"/>
    <w:rsid w:val="00B528A6"/>
    <w:rsid w:val="00B53067"/>
    <w:rsid w:val="00B53073"/>
    <w:rsid w:val="00B53486"/>
    <w:rsid w:val="00B53943"/>
    <w:rsid w:val="00B53A06"/>
    <w:rsid w:val="00B53BBA"/>
    <w:rsid w:val="00B56606"/>
    <w:rsid w:val="00B57021"/>
    <w:rsid w:val="00B57280"/>
    <w:rsid w:val="00B60279"/>
    <w:rsid w:val="00B63EAA"/>
    <w:rsid w:val="00B6402F"/>
    <w:rsid w:val="00B64157"/>
    <w:rsid w:val="00B65224"/>
    <w:rsid w:val="00B655EC"/>
    <w:rsid w:val="00B67360"/>
    <w:rsid w:val="00B71232"/>
    <w:rsid w:val="00B714F6"/>
    <w:rsid w:val="00B715EE"/>
    <w:rsid w:val="00B71CB2"/>
    <w:rsid w:val="00B75AA3"/>
    <w:rsid w:val="00B764E2"/>
    <w:rsid w:val="00B76CB4"/>
    <w:rsid w:val="00B77A96"/>
    <w:rsid w:val="00B816A8"/>
    <w:rsid w:val="00B818D2"/>
    <w:rsid w:val="00B81A9E"/>
    <w:rsid w:val="00B823B5"/>
    <w:rsid w:val="00B8284B"/>
    <w:rsid w:val="00B83FEB"/>
    <w:rsid w:val="00B840D0"/>
    <w:rsid w:val="00B84CE2"/>
    <w:rsid w:val="00B853DD"/>
    <w:rsid w:val="00B862B5"/>
    <w:rsid w:val="00B862D4"/>
    <w:rsid w:val="00B869AD"/>
    <w:rsid w:val="00B86BAE"/>
    <w:rsid w:val="00B87230"/>
    <w:rsid w:val="00B8775D"/>
    <w:rsid w:val="00B90131"/>
    <w:rsid w:val="00B90B7D"/>
    <w:rsid w:val="00B90F73"/>
    <w:rsid w:val="00B90FE5"/>
    <w:rsid w:val="00B91EAA"/>
    <w:rsid w:val="00B93C7D"/>
    <w:rsid w:val="00B942F2"/>
    <w:rsid w:val="00B94355"/>
    <w:rsid w:val="00B9483D"/>
    <w:rsid w:val="00B95D8F"/>
    <w:rsid w:val="00B97558"/>
    <w:rsid w:val="00B97A76"/>
    <w:rsid w:val="00B97DA9"/>
    <w:rsid w:val="00B97DD1"/>
    <w:rsid w:val="00BA0893"/>
    <w:rsid w:val="00BA116D"/>
    <w:rsid w:val="00BA1A4B"/>
    <w:rsid w:val="00BA1B16"/>
    <w:rsid w:val="00BA3348"/>
    <w:rsid w:val="00BA3773"/>
    <w:rsid w:val="00BA3A3E"/>
    <w:rsid w:val="00BA4D4B"/>
    <w:rsid w:val="00BA5E89"/>
    <w:rsid w:val="00BA6354"/>
    <w:rsid w:val="00BA6405"/>
    <w:rsid w:val="00BA7987"/>
    <w:rsid w:val="00BB0BA8"/>
    <w:rsid w:val="00BB11EF"/>
    <w:rsid w:val="00BB143A"/>
    <w:rsid w:val="00BB27E4"/>
    <w:rsid w:val="00BB2BCE"/>
    <w:rsid w:val="00BB2F8F"/>
    <w:rsid w:val="00BB51E5"/>
    <w:rsid w:val="00BB6EB0"/>
    <w:rsid w:val="00BB70B4"/>
    <w:rsid w:val="00BC0E96"/>
    <w:rsid w:val="00BC2052"/>
    <w:rsid w:val="00BC27D2"/>
    <w:rsid w:val="00BC3849"/>
    <w:rsid w:val="00BC476F"/>
    <w:rsid w:val="00BC48EB"/>
    <w:rsid w:val="00BC4C24"/>
    <w:rsid w:val="00BC5635"/>
    <w:rsid w:val="00BC607D"/>
    <w:rsid w:val="00BC664F"/>
    <w:rsid w:val="00BC6941"/>
    <w:rsid w:val="00BC6EF5"/>
    <w:rsid w:val="00BC70D3"/>
    <w:rsid w:val="00BD0061"/>
    <w:rsid w:val="00BD13D3"/>
    <w:rsid w:val="00BD1913"/>
    <w:rsid w:val="00BD1D13"/>
    <w:rsid w:val="00BD2D9A"/>
    <w:rsid w:val="00BD3288"/>
    <w:rsid w:val="00BD3B49"/>
    <w:rsid w:val="00BD41D1"/>
    <w:rsid w:val="00BD578B"/>
    <w:rsid w:val="00BD5A46"/>
    <w:rsid w:val="00BD65BB"/>
    <w:rsid w:val="00BD7726"/>
    <w:rsid w:val="00BD775F"/>
    <w:rsid w:val="00BE09F6"/>
    <w:rsid w:val="00BE0C7F"/>
    <w:rsid w:val="00BE321B"/>
    <w:rsid w:val="00BE361F"/>
    <w:rsid w:val="00BE4831"/>
    <w:rsid w:val="00BE4D9D"/>
    <w:rsid w:val="00BE4FAA"/>
    <w:rsid w:val="00BE7C95"/>
    <w:rsid w:val="00BF02EB"/>
    <w:rsid w:val="00BF04F8"/>
    <w:rsid w:val="00BF0E66"/>
    <w:rsid w:val="00BF0F6A"/>
    <w:rsid w:val="00BF1E94"/>
    <w:rsid w:val="00BF2D89"/>
    <w:rsid w:val="00BF4259"/>
    <w:rsid w:val="00BF4441"/>
    <w:rsid w:val="00BF471A"/>
    <w:rsid w:val="00BF484E"/>
    <w:rsid w:val="00BF517F"/>
    <w:rsid w:val="00BF6387"/>
    <w:rsid w:val="00BF6AEB"/>
    <w:rsid w:val="00BF6F85"/>
    <w:rsid w:val="00BF7AD7"/>
    <w:rsid w:val="00C00DF3"/>
    <w:rsid w:val="00C00E57"/>
    <w:rsid w:val="00C01E53"/>
    <w:rsid w:val="00C02085"/>
    <w:rsid w:val="00C03159"/>
    <w:rsid w:val="00C03679"/>
    <w:rsid w:val="00C0434F"/>
    <w:rsid w:val="00C04463"/>
    <w:rsid w:val="00C05846"/>
    <w:rsid w:val="00C05886"/>
    <w:rsid w:val="00C05CCF"/>
    <w:rsid w:val="00C06138"/>
    <w:rsid w:val="00C0628D"/>
    <w:rsid w:val="00C065E9"/>
    <w:rsid w:val="00C07C14"/>
    <w:rsid w:val="00C11C8B"/>
    <w:rsid w:val="00C13A32"/>
    <w:rsid w:val="00C1643A"/>
    <w:rsid w:val="00C16DC1"/>
    <w:rsid w:val="00C1791F"/>
    <w:rsid w:val="00C17BA9"/>
    <w:rsid w:val="00C203A2"/>
    <w:rsid w:val="00C20A15"/>
    <w:rsid w:val="00C20AEE"/>
    <w:rsid w:val="00C21A08"/>
    <w:rsid w:val="00C22795"/>
    <w:rsid w:val="00C23D1B"/>
    <w:rsid w:val="00C2407A"/>
    <w:rsid w:val="00C24659"/>
    <w:rsid w:val="00C24824"/>
    <w:rsid w:val="00C24DB2"/>
    <w:rsid w:val="00C251AB"/>
    <w:rsid w:val="00C25913"/>
    <w:rsid w:val="00C267E7"/>
    <w:rsid w:val="00C27802"/>
    <w:rsid w:val="00C30A28"/>
    <w:rsid w:val="00C30BBF"/>
    <w:rsid w:val="00C3153A"/>
    <w:rsid w:val="00C31AF8"/>
    <w:rsid w:val="00C31DDE"/>
    <w:rsid w:val="00C32D45"/>
    <w:rsid w:val="00C339D0"/>
    <w:rsid w:val="00C34430"/>
    <w:rsid w:val="00C34E1A"/>
    <w:rsid w:val="00C35390"/>
    <w:rsid w:val="00C36066"/>
    <w:rsid w:val="00C40938"/>
    <w:rsid w:val="00C41A67"/>
    <w:rsid w:val="00C42504"/>
    <w:rsid w:val="00C42C8E"/>
    <w:rsid w:val="00C4312F"/>
    <w:rsid w:val="00C44456"/>
    <w:rsid w:val="00C454A3"/>
    <w:rsid w:val="00C466C0"/>
    <w:rsid w:val="00C4673D"/>
    <w:rsid w:val="00C474E9"/>
    <w:rsid w:val="00C519B8"/>
    <w:rsid w:val="00C52D52"/>
    <w:rsid w:val="00C52ED0"/>
    <w:rsid w:val="00C52FE3"/>
    <w:rsid w:val="00C530BB"/>
    <w:rsid w:val="00C531FC"/>
    <w:rsid w:val="00C53644"/>
    <w:rsid w:val="00C5389B"/>
    <w:rsid w:val="00C549D5"/>
    <w:rsid w:val="00C54BAB"/>
    <w:rsid w:val="00C55C3A"/>
    <w:rsid w:val="00C569BF"/>
    <w:rsid w:val="00C57098"/>
    <w:rsid w:val="00C57689"/>
    <w:rsid w:val="00C60038"/>
    <w:rsid w:val="00C615F5"/>
    <w:rsid w:val="00C61E03"/>
    <w:rsid w:val="00C62D5D"/>
    <w:rsid w:val="00C63589"/>
    <w:rsid w:val="00C6369E"/>
    <w:rsid w:val="00C6373A"/>
    <w:rsid w:val="00C63FAD"/>
    <w:rsid w:val="00C644B9"/>
    <w:rsid w:val="00C64DD1"/>
    <w:rsid w:val="00C6605A"/>
    <w:rsid w:val="00C670A7"/>
    <w:rsid w:val="00C67E79"/>
    <w:rsid w:val="00C70211"/>
    <w:rsid w:val="00C709AD"/>
    <w:rsid w:val="00C7230C"/>
    <w:rsid w:val="00C7342C"/>
    <w:rsid w:val="00C745AA"/>
    <w:rsid w:val="00C747A2"/>
    <w:rsid w:val="00C7529D"/>
    <w:rsid w:val="00C753EE"/>
    <w:rsid w:val="00C75BB8"/>
    <w:rsid w:val="00C7665A"/>
    <w:rsid w:val="00C77649"/>
    <w:rsid w:val="00C779E9"/>
    <w:rsid w:val="00C81878"/>
    <w:rsid w:val="00C83864"/>
    <w:rsid w:val="00C900DF"/>
    <w:rsid w:val="00C90C33"/>
    <w:rsid w:val="00C91D32"/>
    <w:rsid w:val="00C9239F"/>
    <w:rsid w:val="00C92BED"/>
    <w:rsid w:val="00C92D5D"/>
    <w:rsid w:val="00C935F5"/>
    <w:rsid w:val="00C94395"/>
    <w:rsid w:val="00C946E1"/>
    <w:rsid w:val="00C9758A"/>
    <w:rsid w:val="00C977C7"/>
    <w:rsid w:val="00CA2D8E"/>
    <w:rsid w:val="00CA2EE1"/>
    <w:rsid w:val="00CA4893"/>
    <w:rsid w:val="00CA4E48"/>
    <w:rsid w:val="00CA5093"/>
    <w:rsid w:val="00CA5817"/>
    <w:rsid w:val="00CA5BFE"/>
    <w:rsid w:val="00CA5F4A"/>
    <w:rsid w:val="00CA61F5"/>
    <w:rsid w:val="00CA6377"/>
    <w:rsid w:val="00CA6E1F"/>
    <w:rsid w:val="00CA7873"/>
    <w:rsid w:val="00CB13B5"/>
    <w:rsid w:val="00CB14E8"/>
    <w:rsid w:val="00CB15DF"/>
    <w:rsid w:val="00CB1B3E"/>
    <w:rsid w:val="00CB23DA"/>
    <w:rsid w:val="00CB29F6"/>
    <w:rsid w:val="00CB40AF"/>
    <w:rsid w:val="00CB4176"/>
    <w:rsid w:val="00CB4367"/>
    <w:rsid w:val="00CB464F"/>
    <w:rsid w:val="00CB511A"/>
    <w:rsid w:val="00CB5A1F"/>
    <w:rsid w:val="00CB5A96"/>
    <w:rsid w:val="00CB5DB8"/>
    <w:rsid w:val="00CB77B2"/>
    <w:rsid w:val="00CB7A05"/>
    <w:rsid w:val="00CB7BE6"/>
    <w:rsid w:val="00CC064E"/>
    <w:rsid w:val="00CC0872"/>
    <w:rsid w:val="00CC122A"/>
    <w:rsid w:val="00CC1672"/>
    <w:rsid w:val="00CC2041"/>
    <w:rsid w:val="00CC30FA"/>
    <w:rsid w:val="00CC34BB"/>
    <w:rsid w:val="00CC3A21"/>
    <w:rsid w:val="00CC4E0F"/>
    <w:rsid w:val="00CC6E60"/>
    <w:rsid w:val="00CC6F19"/>
    <w:rsid w:val="00CD0174"/>
    <w:rsid w:val="00CD0D34"/>
    <w:rsid w:val="00CD1585"/>
    <w:rsid w:val="00CD291F"/>
    <w:rsid w:val="00CD3451"/>
    <w:rsid w:val="00CD352B"/>
    <w:rsid w:val="00CD3814"/>
    <w:rsid w:val="00CD43DE"/>
    <w:rsid w:val="00CD440E"/>
    <w:rsid w:val="00CD45D0"/>
    <w:rsid w:val="00CD481F"/>
    <w:rsid w:val="00CD4B8B"/>
    <w:rsid w:val="00CD4BB1"/>
    <w:rsid w:val="00CD52D4"/>
    <w:rsid w:val="00CD5700"/>
    <w:rsid w:val="00CD6F1C"/>
    <w:rsid w:val="00CD72DC"/>
    <w:rsid w:val="00CE1BD1"/>
    <w:rsid w:val="00CE254F"/>
    <w:rsid w:val="00CE3455"/>
    <w:rsid w:val="00CE3C95"/>
    <w:rsid w:val="00CE51C3"/>
    <w:rsid w:val="00CE5205"/>
    <w:rsid w:val="00CE586A"/>
    <w:rsid w:val="00CE5D98"/>
    <w:rsid w:val="00CF0230"/>
    <w:rsid w:val="00CF107B"/>
    <w:rsid w:val="00CF1258"/>
    <w:rsid w:val="00CF17E9"/>
    <w:rsid w:val="00CF2302"/>
    <w:rsid w:val="00CF2444"/>
    <w:rsid w:val="00CF2F9F"/>
    <w:rsid w:val="00CF50AC"/>
    <w:rsid w:val="00CF67AC"/>
    <w:rsid w:val="00CF685E"/>
    <w:rsid w:val="00CF7A1E"/>
    <w:rsid w:val="00CF7F06"/>
    <w:rsid w:val="00D0061A"/>
    <w:rsid w:val="00D010CB"/>
    <w:rsid w:val="00D010E5"/>
    <w:rsid w:val="00D0161B"/>
    <w:rsid w:val="00D018A0"/>
    <w:rsid w:val="00D0326C"/>
    <w:rsid w:val="00D038EE"/>
    <w:rsid w:val="00D04614"/>
    <w:rsid w:val="00D0490E"/>
    <w:rsid w:val="00D053E0"/>
    <w:rsid w:val="00D056C0"/>
    <w:rsid w:val="00D06E3D"/>
    <w:rsid w:val="00D10183"/>
    <w:rsid w:val="00D10763"/>
    <w:rsid w:val="00D10AEA"/>
    <w:rsid w:val="00D11053"/>
    <w:rsid w:val="00D1163B"/>
    <w:rsid w:val="00D1289E"/>
    <w:rsid w:val="00D144DC"/>
    <w:rsid w:val="00D14CD4"/>
    <w:rsid w:val="00D14DE1"/>
    <w:rsid w:val="00D15ADE"/>
    <w:rsid w:val="00D16575"/>
    <w:rsid w:val="00D167D7"/>
    <w:rsid w:val="00D226C3"/>
    <w:rsid w:val="00D22A14"/>
    <w:rsid w:val="00D2325C"/>
    <w:rsid w:val="00D257C4"/>
    <w:rsid w:val="00D26480"/>
    <w:rsid w:val="00D268A5"/>
    <w:rsid w:val="00D26916"/>
    <w:rsid w:val="00D26B73"/>
    <w:rsid w:val="00D27ED0"/>
    <w:rsid w:val="00D30409"/>
    <w:rsid w:val="00D308A2"/>
    <w:rsid w:val="00D30BD1"/>
    <w:rsid w:val="00D30EAC"/>
    <w:rsid w:val="00D31243"/>
    <w:rsid w:val="00D31716"/>
    <w:rsid w:val="00D31C44"/>
    <w:rsid w:val="00D32518"/>
    <w:rsid w:val="00D32DE0"/>
    <w:rsid w:val="00D33869"/>
    <w:rsid w:val="00D346F6"/>
    <w:rsid w:val="00D34A81"/>
    <w:rsid w:val="00D350EA"/>
    <w:rsid w:val="00D35B46"/>
    <w:rsid w:val="00D35C50"/>
    <w:rsid w:val="00D360A0"/>
    <w:rsid w:val="00D36E4E"/>
    <w:rsid w:val="00D37916"/>
    <w:rsid w:val="00D40C72"/>
    <w:rsid w:val="00D424B7"/>
    <w:rsid w:val="00D43523"/>
    <w:rsid w:val="00D4392E"/>
    <w:rsid w:val="00D43FD9"/>
    <w:rsid w:val="00D44C49"/>
    <w:rsid w:val="00D45A16"/>
    <w:rsid w:val="00D45C7D"/>
    <w:rsid w:val="00D47508"/>
    <w:rsid w:val="00D50094"/>
    <w:rsid w:val="00D50749"/>
    <w:rsid w:val="00D511A6"/>
    <w:rsid w:val="00D5161E"/>
    <w:rsid w:val="00D51D94"/>
    <w:rsid w:val="00D51E1D"/>
    <w:rsid w:val="00D51F59"/>
    <w:rsid w:val="00D52351"/>
    <w:rsid w:val="00D53F2E"/>
    <w:rsid w:val="00D556B8"/>
    <w:rsid w:val="00D5572A"/>
    <w:rsid w:val="00D55B1E"/>
    <w:rsid w:val="00D56297"/>
    <w:rsid w:val="00D56A33"/>
    <w:rsid w:val="00D56AC2"/>
    <w:rsid w:val="00D6049C"/>
    <w:rsid w:val="00D606EA"/>
    <w:rsid w:val="00D61BCF"/>
    <w:rsid w:val="00D61D88"/>
    <w:rsid w:val="00D63136"/>
    <w:rsid w:val="00D63303"/>
    <w:rsid w:val="00D63EF8"/>
    <w:rsid w:val="00D6429D"/>
    <w:rsid w:val="00D64B76"/>
    <w:rsid w:val="00D64D89"/>
    <w:rsid w:val="00D64FF7"/>
    <w:rsid w:val="00D658D9"/>
    <w:rsid w:val="00D65E08"/>
    <w:rsid w:val="00D65ECC"/>
    <w:rsid w:val="00D66394"/>
    <w:rsid w:val="00D667FE"/>
    <w:rsid w:val="00D66EC4"/>
    <w:rsid w:val="00D66FF5"/>
    <w:rsid w:val="00D67047"/>
    <w:rsid w:val="00D671A6"/>
    <w:rsid w:val="00D67468"/>
    <w:rsid w:val="00D6A6EB"/>
    <w:rsid w:val="00D70331"/>
    <w:rsid w:val="00D70D8C"/>
    <w:rsid w:val="00D70E0A"/>
    <w:rsid w:val="00D70F69"/>
    <w:rsid w:val="00D7146F"/>
    <w:rsid w:val="00D71752"/>
    <w:rsid w:val="00D71869"/>
    <w:rsid w:val="00D71F74"/>
    <w:rsid w:val="00D724F1"/>
    <w:rsid w:val="00D739A8"/>
    <w:rsid w:val="00D75C9F"/>
    <w:rsid w:val="00D75DBD"/>
    <w:rsid w:val="00D76173"/>
    <w:rsid w:val="00D76777"/>
    <w:rsid w:val="00D77DB6"/>
    <w:rsid w:val="00D80591"/>
    <w:rsid w:val="00D805BF"/>
    <w:rsid w:val="00D8070B"/>
    <w:rsid w:val="00D8106E"/>
    <w:rsid w:val="00D81336"/>
    <w:rsid w:val="00D83042"/>
    <w:rsid w:val="00D832F4"/>
    <w:rsid w:val="00D834F1"/>
    <w:rsid w:val="00D837E1"/>
    <w:rsid w:val="00D83CE3"/>
    <w:rsid w:val="00D844C9"/>
    <w:rsid w:val="00D84734"/>
    <w:rsid w:val="00D84F86"/>
    <w:rsid w:val="00D850F0"/>
    <w:rsid w:val="00D85576"/>
    <w:rsid w:val="00D85F5A"/>
    <w:rsid w:val="00D861F4"/>
    <w:rsid w:val="00D868B9"/>
    <w:rsid w:val="00D90265"/>
    <w:rsid w:val="00D90B3D"/>
    <w:rsid w:val="00D91011"/>
    <w:rsid w:val="00D91A85"/>
    <w:rsid w:val="00D91E3D"/>
    <w:rsid w:val="00D93308"/>
    <w:rsid w:val="00D9358A"/>
    <w:rsid w:val="00D93EF0"/>
    <w:rsid w:val="00D94C58"/>
    <w:rsid w:val="00D94D52"/>
    <w:rsid w:val="00D96634"/>
    <w:rsid w:val="00D96966"/>
    <w:rsid w:val="00D96DE8"/>
    <w:rsid w:val="00DA0ADD"/>
    <w:rsid w:val="00DA0C84"/>
    <w:rsid w:val="00DA0F57"/>
    <w:rsid w:val="00DA1DEF"/>
    <w:rsid w:val="00DA230B"/>
    <w:rsid w:val="00DA267A"/>
    <w:rsid w:val="00DA2D6D"/>
    <w:rsid w:val="00DA2DF0"/>
    <w:rsid w:val="00DA2E13"/>
    <w:rsid w:val="00DA4E6B"/>
    <w:rsid w:val="00DA515A"/>
    <w:rsid w:val="00DA53B0"/>
    <w:rsid w:val="00DA55EF"/>
    <w:rsid w:val="00DA590F"/>
    <w:rsid w:val="00DA5CF0"/>
    <w:rsid w:val="00DA5FC4"/>
    <w:rsid w:val="00DA6487"/>
    <w:rsid w:val="00DA7BC3"/>
    <w:rsid w:val="00DB00A7"/>
    <w:rsid w:val="00DB0416"/>
    <w:rsid w:val="00DB0685"/>
    <w:rsid w:val="00DB087B"/>
    <w:rsid w:val="00DB24C5"/>
    <w:rsid w:val="00DB2CAF"/>
    <w:rsid w:val="00DB33D9"/>
    <w:rsid w:val="00DB36B2"/>
    <w:rsid w:val="00DB4002"/>
    <w:rsid w:val="00DB527C"/>
    <w:rsid w:val="00DB6418"/>
    <w:rsid w:val="00DC0126"/>
    <w:rsid w:val="00DC039E"/>
    <w:rsid w:val="00DC489A"/>
    <w:rsid w:val="00DC5DC7"/>
    <w:rsid w:val="00DC72D8"/>
    <w:rsid w:val="00DD05DE"/>
    <w:rsid w:val="00DD07BC"/>
    <w:rsid w:val="00DD0C11"/>
    <w:rsid w:val="00DD2303"/>
    <w:rsid w:val="00DD3178"/>
    <w:rsid w:val="00DD3298"/>
    <w:rsid w:val="00DD3E3C"/>
    <w:rsid w:val="00DD4B7A"/>
    <w:rsid w:val="00DD590D"/>
    <w:rsid w:val="00DD5F08"/>
    <w:rsid w:val="00DD6699"/>
    <w:rsid w:val="00DD6704"/>
    <w:rsid w:val="00DD6B6B"/>
    <w:rsid w:val="00DD798C"/>
    <w:rsid w:val="00DD7D62"/>
    <w:rsid w:val="00DE124C"/>
    <w:rsid w:val="00DE1481"/>
    <w:rsid w:val="00DE162E"/>
    <w:rsid w:val="00DE1664"/>
    <w:rsid w:val="00DE16D3"/>
    <w:rsid w:val="00DE2100"/>
    <w:rsid w:val="00DE2AAF"/>
    <w:rsid w:val="00DE2F67"/>
    <w:rsid w:val="00DE3251"/>
    <w:rsid w:val="00DE3EFE"/>
    <w:rsid w:val="00DE48FE"/>
    <w:rsid w:val="00DE529B"/>
    <w:rsid w:val="00DE5405"/>
    <w:rsid w:val="00DE5936"/>
    <w:rsid w:val="00DE5FEF"/>
    <w:rsid w:val="00DE6981"/>
    <w:rsid w:val="00DE72B8"/>
    <w:rsid w:val="00DE740B"/>
    <w:rsid w:val="00DE7415"/>
    <w:rsid w:val="00DE7981"/>
    <w:rsid w:val="00DE79CD"/>
    <w:rsid w:val="00DE7EE7"/>
    <w:rsid w:val="00DF1551"/>
    <w:rsid w:val="00DF1DDF"/>
    <w:rsid w:val="00DF293D"/>
    <w:rsid w:val="00DF2F35"/>
    <w:rsid w:val="00DF3012"/>
    <w:rsid w:val="00DF34D0"/>
    <w:rsid w:val="00DF38E4"/>
    <w:rsid w:val="00DF518A"/>
    <w:rsid w:val="00DF57D8"/>
    <w:rsid w:val="00DF59FE"/>
    <w:rsid w:val="00DF5B8F"/>
    <w:rsid w:val="00DF6C36"/>
    <w:rsid w:val="00E00007"/>
    <w:rsid w:val="00E00991"/>
    <w:rsid w:val="00E00D7D"/>
    <w:rsid w:val="00E0119C"/>
    <w:rsid w:val="00E01FE7"/>
    <w:rsid w:val="00E022B5"/>
    <w:rsid w:val="00E025BB"/>
    <w:rsid w:val="00E02769"/>
    <w:rsid w:val="00E0314D"/>
    <w:rsid w:val="00E03690"/>
    <w:rsid w:val="00E03813"/>
    <w:rsid w:val="00E0457C"/>
    <w:rsid w:val="00E0645B"/>
    <w:rsid w:val="00E06D2C"/>
    <w:rsid w:val="00E06D69"/>
    <w:rsid w:val="00E10DB9"/>
    <w:rsid w:val="00E11810"/>
    <w:rsid w:val="00E1407A"/>
    <w:rsid w:val="00E148EC"/>
    <w:rsid w:val="00E14D52"/>
    <w:rsid w:val="00E15152"/>
    <w:rsid w:val="00E152D1"/>
    <w:rsid w:val="00E15370"/>
    <w:rsid w:val="00E16146"/>
    <w:rsid w:val="00E16C79"/>
    <w:rsid w:val="00E170D8"/>
    <w:rsid w:val="00E1711B"/>
    <w:rsid w:val="00E171A1"/>
    <w:rsid w:val="00E2008A"/>
    <w:rsid w:val="00E211D8"/>
    <w:rsid w:val="00E22595"/>
    <w:rsid w:val="00E232AD"/>
    <w:rsid w:val="00E232EA"/>
    <w:rsid w:val="00E23370"/>
    <w:rsid w:val="00E236AF"/>
    <w:rsid w:val="00E23C1F"/>
    <w:rsid w:val="00E23CCD"/>
    <w:rsid w:val="00E23EE4"/>
    <w:rsid w:val="00E24AB8"/>
    <w:rsid w:val="00E25460"/>
    <w:rsid w:val="00E25E83"/>
    <w:rsid w:val="00E26AB1"/>
    <w:rsid w:val="00E26B0D"/>
    <w:rsid w:val="00E27E7C"/>
    <w:rsid w:val="00E305A2"/>
    <w:rsid w:val="00E30CE0"/>
    <w:rsid w:val="00E31168"/>
    <w:rsid w:val="00E320B1"/>
    <w:rsid w:val="00E322C8"/>
    <w:rsid w:val="00E324C0"/>
    <w:rsid w:val="00E337FC"/>
    <w:rsid w:val="00E340A9"/>
    <w:rsid w:val="00E34C7F"/>
    <w:rsid w:val="00E353DF"/>
    <w:rsid w:val="00E357AA"/>
    <w:rsid w:val="00E3593B"/>
    <w:rsid w:val="00E3616C"/>
    <w:rsid w:val="00E37058"/>
    <w:rsid w:val="00E372A5"/>
    <w:rsid w:val="00E4007C"/>
    <w:rsid w:val="00E40180"/>
    <w:rsid w:val="00E40559"/>
    <w:rsid w:val="00E408B3"/>
    <w:rsid w:val="00E4125B"/>
    <w:rsid w:val="00E4149B"/>
    <w:rsid w:val="00E41975"/>
    <w:rsid w:val="00E41CAE"/>
    <w:rsid w:val="00E42A52"/>
    <w:rsid w:val="00E4329E"/>
    <w:rsid w:val="00E44204"/>
    <w:rsid w:val="00E443C1"/>
    <w:rsid w:val="00E445D6"/>
    <w:rsid w:val="00E44D86"/>
    <w:rsid w:val="00E45256"/>
    <w:rsid w:val="00E4536C"/>
    <w:rsid w:val="00E45F70"/>
    <w:rsid w:val="00E466D2"/>
    <w:rsid w:val="00E474EB"/>
    <w:rsid w:val="00E47F81"/>
    <w:rsid w:val="00E50C50"/>
    <w:rsid w:val="00E512BE"/>
    <w:rsid w:val="00E51340"/>
    <w:rsid w:val="00E520AA"/>
    <w:rsid w:val="00E52BB1"/>
    <w:rsid w:val="00E535D4"/>
    <w:rsid w:val="00E53603"/>
    <w:rsid w:val="00E53B69"/>
    <w:rsid w:val="00E55086"/>
    <w:rsid w:val="00E5522F"/>
    <w:rsid w:val="00E55A69"/>
    <w:rsid w:val="00E56083"/>
    <w:rsid w:val="00E56D63"/>
    <w:rsid w:val="00E57FDC"/>
    <w:rsid w:val="00E603E1"/>
    <w:rsid w:val="00E60591"/>
    <w:rsid w:val="00E605A8"/>
    <w:rsid w:val="00E60F95"/>
    <w:rsid w:val="00E61001"/>
    <w:rsid w:val="00E611AB"/>
    <w:rsid w:val="00E6167D"/>
    <w:rsid w:val="00E62643"/>
    <w:rsid w:val="00E627D8"/>
    <w:rsid w:val="00E63066"/>
    <w:rsid w:val="00E6315C"/>
    <w:rsid w:val="00E63289"/>
    <w:rsid w:val="00E636E4"/>
    <w:rsid w:val="00E63D3A"/>
    <w:rsid w:val="00E63E37"/>
    <w:rsid w:val="00E65461"/>
    <w:rsid w:val="00E6627E"/>
    <w:rsid w:val="00E666B6"/>
    <w:rsid w:val="00E67589"/>
    <w:rsid w:val="00E706BE"/>
    <w:rsid w:val="00E70F49"/>
    <w:rsid w:val="00E711C8"/>
    <w:rsid w:val="00E71A4E"/>
    <w:rsid w:val="00E71F35"/>
    <w:rsid w:val="00E723F1"/>
    <w:rsid w:val="00E7243F"/>
    <w:rsid w:val="00E74A7F"/>
    <w:rsid w:val="00E74D74"/>
    <w:rsid w:val="00E74DB9"/>
    <w:rsid w:val="00E754E0"/>
    <w:rsid w:val="00E75B13"/>
    <w:rsid w:val="00E771E5"/>
    <w:rsid w:val="00E7753C"/>
    <w:rsid w:val="00E7798E"/>
    <w:rsid w:val="00E77993"/>
    <w:rsid w:val="00E77E3A"/>
    <w:rsid w:val="00E7D835"/>
    <w:rsid w:val="00E81AAE"/>
    <w:rsid w:val="00E82F97"/>
    <w:rsid w:val="00E830DC"/>
    <w:rsid w:val="00E83E59"/>
    <w:rsid w:val="00E8499E"/>
    <w:rsid w:val="00E84FF0"/>
    <w:rsid w:val="00E85A4C"/>
    <w:rsid w:val="00E87275"/>
    <w:rsid w:val="00E878ED"/>
    <w:rsid w:val="00E87D63"/>
    <w:rsid w:val="00E87E23"/>
    <w:rsid w:val="00E915CA"/>
    <w:rsid w:val="00E91E18"/>
    <w:rsid w:val="00E9292D"/>
    <w:rsid w:val="00E93466"/>
    <w:rsid w:val="00E94277"/>
    <w:rsid w:val="00E948E0"/>
    <w:rsid w:val="00E94C6C"/>
    <w:rsid w:val="00E975EF"/>
    <w:rsid w:val="00E97F70"/>
    <w:rsid w:val="00EA2A3F"/>
    <w:rsid w:val="00EA2B22"/>
    <w:rsid w:val="00EA36AB"/>
    <w:rsid w:val="00EA3A07"/>
    <w:rsid w:val="00EA4707"/>
    <w:rsid w:val="00EA50EA"/>
    <w:rsid w:val="00EA5662"/>
    <w:rsid w:val="00EA623A"/>
    <w:rsid w:val="00EA6847"/>
    <w:rsid w:val="00EA6EF9"/>
    <w:rsid w:val="00EA733E"/>
    <w:rsid w:val="00EA793E"/>
    <w:rsid w:val="00EA7C00"/>
    <w:rsid w:val="00EB03CF"/>
    <w:rsid w:val="00EB21CB"/>
    <w:rsid w:val="00EB2D34"/>
    <w:rsid w:val="00EB2F9B"/>
    <w:rsid w:val="00EB379E"/>
    <w:rsid w:val="00EB592C"/>
    <w:rsid w:val="00EB5CE8"/>
    <w:rsid w:val="00EB5D9D"/>
    <w:rsid w:val="00EB74A8"/>
    <w:rsid w:val="00EC0858"/>
    <w:rsid w:val="00EC0BF8"/>
    <w:rsid w:val="00EC1968"/>
    <w:rsid w:val="00EC2DDB"/>
    <w:rsid w:val="00EC44D8"/>
    <w:rsid w:val="00EC4D29"/>
    <w:rsid w:val="00EC5F61"/>
    <w:rsid w:val="00EC66DC"/>
    <w:rsid w:val="00EC68C3"/>
    <w:rsid w:val="00EC6E0E"/>
    <w:rsid w:val="00EC7B5F"/>
    <w:rsid w:val="00ED010E"/>
    <w:rsid w:val="00ED07B7"/>
    <w:rsid w:val="00ED129B"/>
    <w:rsid w:val="00ED1659"/>
    <w:rsid w:val="00ED17F9"/>
    <w:rsid w:val="00ED18AD"/>
    <w:rsid w:val="00ED20A3"/>
    <w:rsid w:val="00ED21C3"/>
    <w:rsid w:val="00ED23B9"/>
    <w:rsid w:val="00ED2BA1"/>
    <w:rsid w:val="00ED2F31"/>
    <w:rsid w:val="00ED3D87"/>
    <w:rsid w:val="00ED41E7"/>
    <w:rsid w:val="00ED58E1"/>
    <w:rsid w:val="00ED5A98"/>
    <w:rsid w:val="00ED6788"/>
    <w:rsid w:val="00ED687C"/>
    <w:rsid w:val="00ED776A"/>
    <w:rsid w:val="00ED7E66"/>
    <w:rsid w:val="00EE0262"/>
    <w:rsid w:val="00EE0BA0"/>
    <w:rsid w:val="00EE0E92"/>
    <w:rsid w:val="00EE176C"/>
    <w:rsid w:val="00EE1C25"/>
    <w:rsid w:val="00EE204B"/>
    <w:rsid w:val="00EE2292"/>
    <w:rsid w:val="00EE2E95"/>
    <w:rsid w:val="00EE4C41"/>
    <w:rsid w:val="00EE5D04"/>
    <w:rsid w:val="00EE7A23"/>
    <w:rsid w:val="00EF033F"/>
    <w:rsid w:val="00EF0B25"/>
    <w:rsid w:val="00EF134A"/>
    <w:rsid w:val="00EF15B1"/>
    <w:rsid w:val="00EF17E9"/>
    <w:rsid w:val="00EF21AF"/>
    <w:rsid w:val="00EF23E7"/>
    <w:rsid w:val="00EF40A3"/>
    <w:rsid w:val="00EF4424"/>
    <w:rsid w:val="00EF4A8C"/>
    <w:rsid w:val="00EF5355"/>
    <w:rsid w:val="00EF6FD1"/>
    <w:rsid w:val="00EF77C5"/>
    <w:rsid w:val="00EF7C2F"/>
    <w:rsid w:val="00F00DA2"/>
    <w:rsid w:val="00F0108E"/>
    <w:rsid w:val="00F01C48"/>
    <w:rsid w:val="00F021F6"/>
    <w:rsid w:val="00F028B6"/>
    <w:rsid w:val="00F02C8A"/>
    <w:rsid w:val="00F02EC1"/>
    <w:rsid w:val="00F03393"/>
    <w:rsid w:val="00F03AC2"/>
    <w:rsid w:val="00F04B35"/>
    <w:rsid w:val="00F04C35"/>
    <w:rsid w:val="00F04FB6"/>
    <w:rsid w:val="00F058BC"/>
    <w:rsid w:val="00F067CD"/>
    <w:rsid w:val="00F077E9"/>
    <w:rsid w:val="00F07D81"/>
    <w:rsid w:val="00F0BA52"/>
    <w:rsid w:val="00F10027"/>
    <w:rsid w:val="00F10593"/>
    <w:rsid w:val="00F10E67"/>
    <w:rsid w:val="00F115A3"/>
    <w:rsid w:val="00F11C8C"/>
    <w:rsid w:val="00F12550"/>
    <w:rsid w:val="00F12B75"/>
    <w:rsid w:val="00F12D7A"/>
    <w:rsid w:val="00F13092"/>
    <w:rsid w:val="00F131B7"/>
    <w:rsid w:val="00F136E1"/>
    <w:rsid w:val="00F13806"/>
    <w:rsid w:val="00F139AF"/>
    <w:rsid w:val="00F13AFD"/>
    <w:rsid w:val="00F148B3"/>
    <w:rsid w:val="00F14E6C"/>
    <w:rsid w:val="00F151AE"/>
    <w:rsid w:val="00F15852"/>
    <w:rsid w:val="00F15A88"/>
    <w:rsid w:val="00F20036"/>
    <w:rsid w:val="00F20759"/>
    <w:rsid w:val="00F2174B"/>
    <w:rsid w:val="00F21928"/>
    <w:rsid w:val="00F232F8"/>
    <w:rsid w:val="00F257E8"/>
    <w:rsid w:val="00F2597B"/>
    <w:rsid w:val="00F26139"/>
    <w:rsid w:val="00F26278"/>
    <w:rsid w:val="00F26EA4"/>
    <w:rsid w:val="00F273F1"/>
    <w:rsid w:val="00F27BFA"/>
    <w:rsid w:val="00F30361"/>
    <w:rsid w:val="00F3039E"/>
    <w:rsid w:val="00F31736"/>
    <w:rsid w:val="00F31852"/>
    <w:rsid w:val="00F31D10"/>
    <w:rsid w:val="00F33013"/>
    <w:rsid w:val="00F3392D"/>
    <w:rsid w:val="00F357E2"/>
    <w:rsid w:val="00F36106"/>
    <w:rsid w:val="00F3658E"/>
    <w:rsid w:val="00F36E0E"/>
    <w:rsid w:val="00F37492"/>
    <w:rsid w:val="00F400CF"/>
    <w:rsid w:val="00F41F41"/>
    <w:rsid w:val="00F422C4"/>
    <w:rsid w:val="00F429F8"/>
    <w:rsid w:val="00F43247"/>
    <w:rsid w:val="00F43BF2"/>
    <w:rsid w:val="00F44678"/>
    <w:rsid w:val="00F449BA"/>
    <w:rsid w:val="00F44E92"/>
    <w:rsid w:val="00F44FA1"/>
    <w:rsid w:val="00F4500A"/>
    <w:rsid w:val="00F45310"/>
    <w:rsid w:val="00F45662"/>
    <w:rsid w:val="00F46CA2"/>
    <w:rsid w:val="00F47022"/>
    <w:rsid w:val="00F4714E"/>
    <w:rsid w:val="00F472C2"/>
    <w:rsid w:val="00F47D08"/>
    <w:rsid w:val="00F500D1"/>
    <w:rsid w:val="00F5015D"/>
    <w:rsid w:val="00F50659"/>
    <w:rsid w:val="00F51062"/>
    <w:rsid w:val="00F5159B"/>
    <w:rsid w:val="00F51C74"/>
    <w:rsid w:val="00F51CC2"/>
    <w:rsid w:val="00F520A5"/>
    <w:rsid w:val="00F526C4"/>
    <w:rsid w:val="00F52BB7"/>
    <w:rsid w:val="00F5353E"/>
    <w:rsid w:val="00F5369F"/>
    <w:rsid w:val="00F53744"/>
    <w:rsid w:val="00F5385D"/>
    <w:rsid w:val="00F53A32"/>
    <w:rsid w:val="00F544C0"/>
    <w:rsid w:val="00F545F9"/>
    <w:rsid w:val="00F54BEA"/>
    <w:rsid w:val="00F54C39"/>
    <w:rsid w:val="00F55691"/>
    <w:rsid w:val="00F5595E"/>
    <w:rsid w:val="00F567D2"/>
    <w:rsid w:val="00F57E22"/>
    <w:rsid w:val="00F602CB"/>
    <w:rsid w:val="00F60368"/>
    <w:rsid w:val="00F60477"/>
    <w:rsid w:val="00F6065B"/>
    <w:rsid w:val="00F61256"/>
    <w:rsid w:val="00F61315"/>
    <w:rsid w:val="00F6169C"/>
    <w:rsid w:val="00F61999"/>
    <w:rsid w:val="00F64099"/>
    <w:rsid w:val="00F64228"/>
    <w:rsid w:val="00F64665"/>
    <w:rsid w:val="00F6552B"/>
    <w:rsid w:val="00F65E10"/>
    <w:rsid w:val="00F660DA"/>
    <w:rsid w:val="00F6633E"/>
    <w:rsid w:val="00F66C86"/>
    <w:rsid w:val="00F66FD6"/>
    <w:rsid w:val="00F6716D"/>
    <w:rsid w:val="00F701C0"/>
    <w:rsid w:val="00F70FEA"/>
    <w:rsid w:val="00F721A7"/>
    <w:rsid w:val="00F7261C"/>
    <w:rsid w:val="00F727D6"/>
    <w:rsid w:val="00F72DAE"/>
    <w:rsid w:val="00F72F38"/>
    <w:rsid w:val="00F73742"/>
    <w:rsid w:val="00F73A82"/>
    <w:rsid w:val="00F73CD7"/>
    <w:rsid w:val="00F74503"/>
    <w:rsid w:val="00F74DB8"/>
    <w:rsid w:val="00F7598C"/>
    <w:rsid w:val="00F75E00"/>
    <w:rsid w:val="00F76900"/>
    <w:rsid w:val="00F76BF1"/>
    <w:rsid w:val="00F76EE9"/>
    <w:rsid w:val="00F77142"/>
    <w:rsid w:val="00F774BA"/>
    <w:rsid w:val="00F80A78"/>
    <w:rsid w:val="00F80FC3"/>
    <w:rsid w:val="00F81B49"/>
    <w:rsid w:val="00F81BD5"/>
    <w:rsid w:val="00F81FFA"/>
    <w:rsid w:val="00F84291"/>
    <w:rsid w:val="00F8495F"/>
    <w:rsid w:val="00F84AF1"/>
    <w:rsid w:val="00F8555A"/>
    <w:rsid w:val="00F85EEA"/>
    <w:rsid w:val="00F87769"/>
    <w:rsid w:val="00F8780A"/>
    <w:rsid w:val="00F8790B"/>
    <w:rsid w:val="00F87945"/>
    <w:rsid w:val="00F8880B"/>
    <w:rsid w:val="00F90549"/>
    <w:rsid w:val="00F910B2"/>
    <w:rsid w:val="00F91637"/>
    <w:rsid w:val="00F91684"/>
    <w:rsid w:val="00F9192B"/>
    <w:rsid w:val="00F93149"/>
    <w:rsid w:val="00F93324"/>
    <w:rsid w:val="00F9357F"/>
    <w:rsid w:val="00F93D11"/>
    <w:rsid w:val="00F93FF7"/>
    <w:rsid w:val="00F94446"/>
    <w:rsid w:val="00F946B9"/>
    <w:rsid w:val="00F9542A"/>
    <w:rsid w:val="00F9577A"/>
    <w:rsid w:val="00F96412"/>
    <w:rsid w:val="00F964D2"/>
    <w:rsid w:val="00F96623"/>
    <w:rsid w:val="00F96B64"/>
    <w:rsid w:val="00F971DC"/>
    <w:rsid w:val="00F9E1B9"/>
    <w:rsid w:val="00FA03DD"/>
    <w:rsid w:val="00FA0655"/>
    <w:rsid w:val="00FA2A1F"/>
    <w:rsid w:val="00FA2B07"/>
    <w:rsid w:val="00FA2B3A"/>
    <w:rsid w:val="00FA356F"/>
    <w:rsid w:val="00FA4E14"/>
    <w:rsid w:val="00FA4EB2"/>
    <w:rsid w:val="00FA5BDF"/>
    <w:rsid w:val="00FA6169"/>
    <w:rsid w:val="00FA64AE"/>
    <w:rsid w:val="00FA72A7"/>
    <w:rsid w:val="00FA7D8D"/>
    <w:rsid w:val="00FB0590"/>
    <w:rsid w:val="00FB1B22"/>
    <w:rsid w:val="00FB1CC2"/>
    <w:rsid w:val="00FB3241"/>
    <w:rsid w:val="00FB3508"/>
    <w:rsid w:val="00FB3B35"/>
    <w:rsid w:val="00FB3D6D"/>
    <w:rsid w:val="00FB453C"/>
    <w:rsid w:val="00FB5B6F"/>
    <w:rsid w:val="00FB5F74"/>
    <w:rsid w:val="00FB609E"/>
    <w:rsid w:val="00FB612F"/>
    <w:rsid w:val="00FB64FF"/>
    <w:rsid w:val="00FB6955"/>
    <w:rsid w:val="00FB7462"/>
    <w:rsid w:val="00FC027E"/>
    <w:rsid w:val="00FC118E"/>
    <w:rsid w:val="00FC3124"/>
    <w:rsid w:val="00FC35A2"/>
    <w:rsid w:val="00FC3B34"/>
    <w:rsid w:val="00FC3C36"/>
    <w:rsid w:val="00FC49F0"/>
    <w:rsid w:val="00FC4EC2"/>
    <w:rsid w:val="00FC500F"/>
    <w:rsid w:val="00FC510F"/>
    <w:rsid w:val="00FC612C"/>
    <w:rsid w:val="00FC654A"/>
    <w:rsid w:val="00FC6B1C"/>
    <w:rsid w:val="00FC6D1D"/>
    <w:rsid w:val="00FC6FC9"/>
    <w:rsid w:val="00FD1C0C"/>
    <w:rsid w:val="00FD29F5"/>
    <w:rsid w:val="00FD33B3"/>
    <w:rsid w:val="00FD4E6D"/>
    <w:rsid w:val="00FD52D3"/>
    <w:rsid w:val="00FD6C06"/>
    <w:rsid w:val="00FD6FD4"/>
    <w:rsid w:val="00FD79B4"/>
    <w:rsid w:val="00FD7A0F"/>
    <w:rsid w:val="00FE1631"/>
    <w:rsid w:val="00FE1775"/>
    <w:rsid w:val="00FE1812"/>
    <w:rsid w:val="00FE2324"/>
    <w:rsid w:val="00FE2B23"/>
    <w:rsid w:val="00FE2B80"/>
    <w:rsid w:val="00FE2E0C"/>
    <w:rsid w:val="00FE2E6A"/>
    <w:rsid w:val="00FE4E77"/>
    <w:rsid w:val="00FE5A33"/>
    <w:rsid w:val="00FE6C8A"/>
    <w:rsid w:val="00FE6DF4"/>
    <w:rsid w:val="00FE775F"/>
    <w:rsid w:val="00FE7964"/>
    <w:rsid w:val="00FF01CB"/>
    <w:rsid w:val="00FF1842"/>
    <w:rsid w:val="00FF1E90"/>
    <w:rsid w:val="00FF217F"/>
    <w:rsid w:val="00FF335F"/>
    <w:rsid w:val="00FF4913"/>
    <w:rsid w:val="00FF4D73"/>
    <w:rsid w:val="00FF5087"/>
    <w:rsid w:val="00FF5248"/>
    <w:rsid w:val="00FF5CAD"/>
    <w:rsid w:val="00FF61AE"/>
    <w:rsid w:val="00FF67D9"/>
    <w:rsid w:val="00FF7B21"/>
    <w:rsid w:val="0105DA3D"/>
    <w:rsid w:val="010C9B0A"/>
    <w:rsid w:val="010D8145"/>
    <w:rsid w:val="0127E639"/>
    <w:rsid w:val="01297337"/>
    <w:rsid w:val="01314262"/>
    <w:rsid w:val="013853B8"/>
    <w:rsid w:val="013AC54C"/>
    <w:rsid w:val="01410993"/>
    <w:rsid w:val="014CEC0B"/>
    <w:rsid w:val="01518AE1"/>
    <w:rsid w:val="016CC169"/>
    <w:rsid w:val="01714A90"/>
    <w:rsid w:val="018A8443"/>
    <w:rsid w:val="018CC81B"/>
    <w:rsid w:val="01986B42"/>
    <w:rsid w:val="019C2F54"/>
    <w:rsid w:val="019C2F5F"/>
    <w:rsid w:val="01A27EE6"/>
    <w:rsid w:val="01AD3C86"/>
    <w:rsid w:val="01B23E28"/>
    <w:rsid w:val="01CA4E15"/>
    <w:rsid w:val="01D27C42"/>
    <w:rsid w:val="01EE31B1"/>
    <w:rsid w:val="020D0955"/>
    <w:rsid w:val="020F1209"/>
    <w:rsid w:val="0213E974"/>
    <w:rsid w:val="021D1EA8"/>
    <w:rsid w:val="021DE123"/>
    <w:rsid w:val="021F6EBC"/>
    <w:rsid w:val="0222958E"/>
    <w:rsid w:val="0227D95B"/>
    <w:rsid w:val="023C6EC6"/>
    <w:rsid w:val="024DB1B2"/>
    <w:rsid w:val="025E391B"/>
    <w:rsid w:val="026B1380"/>
    <w:rsid w:val="027659B0"/>
    <w:rsid w:val="027B300F"/>
    <w:rsid w:val="02895FDC"/>
    <w:rsid w:val="028A8D73"/>
    <w:rsid w:val="028B898C"/>
    <w:rsid w:val="0293EEC6"/>
    <w:rsid w:val="029783FF"/>
    <w:rsid w:val="0297E31F"/>
    <w:rsid w:val="02BE8039"/>
    <w:rsid w:val="02C2AB37"/>
    <w:rsid w:val="02C7BBC4"/>
    <w:rsid w:val="02D911AF"/>
    <w:rsid w:val="03227145"/>
    <w:rsid w:val="032976EE"/>
    <w:rsid w:val="0361BD3A"/>
    <w:rsid w:val="03672549"/>
    <w:rsid w:val="0367ACBD"/>
    <w:rsid w:val="0371A743"/>
    <w:rsid w:val="039A183E"/>
    <w:rsid w:val="03AC5637"/>
    <w:rsid w:val="03D4C12D"/>
    <w:rsid w:val="03D7544D"/>
    <w:rsid w:val="03DFDF7E"/>
    <w:rsid w:val="03FEF763"/>
    <w:rsid w:val="0418614F"/>
    <w:rsid w:val="041E1A93"/>
    <w:rsid w:val="0420CC2F"/>
    <w:rsid w:val="043612C2"/>
    <w:rsid w:val="04439862"/>
    <w:rsid w:val="044E3D82"/>
    <w:rsid w:val="0456B555"/>
    <w:rsid w:val="046C49AE"/>
    <w:rsid w:val="046F1D4E"/>
    <w:rsid w:val="0482F960"/>
    <w:rsid w:val="0498206F"/>
    <w:rsid w:val="0498F00E"/>
    <w:rsid w:val="0499A102"/>
    <w:rsid w:val="049E5C3A"/>
    <w:rsid w:val="049EA8A8"/>
    <w:rsid w:val="04AA2A89"/>
    <w:rsid w:val="04AC1638"/>
    <w:rsid w:val="04CC4D5E"/>
    <w:rsid w:val="04DB1994"/>
    <w:rsid w:val="04E3CE76"/>
    <w:rsid w:val="04F77EC3"/>
    <w:rsid w:val="050F5B13"/>
    <w:rsid w:val="05148DF5"/>
    <w:rsid w:val="055BB744"/>
    <w:rsid w:val="05751581"/>
    <w:rsid w:val="05C3CA9A"/>
    <w:rsid w:val="05D1293C"/>
    <w:rsid w:val="05D7165C"/>
    <w:rsid w:val="0601CA36"/>
    <w:rsid w:val="0605F634"/>
    <w:rsid w:val="060A0CBF"/>
    <w:rsid w:val="060E366F"/>
    <w:rsid w:val="061CBE0A"/>
    <w:rsid w:val="06222BBA"/>
    <w:rsid w:val="06242F2F"/>
    <w:rsid w:val="062FC801"/>
    <w:rsid w:val="063103E7"/>
    <w:rsid w:val="0631B174"/>
    <w:rsid w:val="0631FE92"/>
    <w:rsid w:val="0633C2CD"/>
    <w:rsid w:val="06348D15"/>
    <w:rsid w:val="0646427E"/>
    <w:rsid w:val="064C9A35"/>
    <w:rsid w:val="065119C9"/>
    <w:rsid w:val="0653F1D4"/>
    <w:rsid w:val="065DF566"/>
    <w:rsid w:val="0672720C"/>
    <w:rsid w:val="067E029C"/>
    <w:rsid w:val="068BFE5B"/>
    <w:rsid w:val="06917D71"/>
    <w:rsid w:val="069D1825"/>
    <w:rsid w:val="06A17706"/>
    <w:rsid w:val="06A1BD65"/>
    <w:rsid w:val="06B565E0"/>
    <w:rsid w:val="06B5E0E4"/>
    <w:rsid w:val="06B70263"/>
    <w:rsid w:val="06D24A95"/>
    <w:rsid w:val="06D5896D"/>
    <w:rsid w:val="06D6E39F"/>
    <w:rsid w:val="06DDD0D6"/>
    <w:rsid w:val="06E68140"/>
    <w:rsid w:val="06EA5BDC"/>
    <w:rsid w:val="06F1A5FB"/>
    <w:rsid w:val="06F24D7D"/>
    <w:rsid w:val="07073749"/>
    <w:rsid w:val="070E32EF"/>
    <w:rsid w:val="0714CED6"/>
    <w:rsid w:val="07173259"/>
    <w:rsid w:val="07193336"/>
    <w:rsid w:val="071DF5FF"/>
    <w:rsid w:val="072963FA"/>
    <w:rsid w:val="073B1517"/>
    <w:rsid w:val="073DD3DB"/>
    <w:rsid w:val="07658B1C"/>
    <w:rsid w:val="076DF37D"/>
    <w:rsid w:val="0773D924"/>
    <w:rsid w:val="077E83B5"/>
    <w:rsid w:val="078AD672"/>
    <w:rsid w:val="078E5617"/>
    <w:rsid w:val="07AD7103"/>
    <w:rsid w:val="07AF2110"/>
    <w:rsid w:val="07B055F5"/>
    <w:rsid w:val="07C05383"/>
    <w:rsid w:val="07C4CE09"/>
    <w:rsid w:val="07D141C4"/>
    <w:rsid w:val="07D72C32"/>
    <w:rsid w:val="07EFB057"/>
    <w:rsid w:val="07F30CB6"/>
    <w:rsid w:val="08004565"/>
    <w:rsid w:val="0802B9A5"/>
    <w:rsid w:val="08031C8D"/>
    <w:rsid w:val="0828D246"/>
    <w:rsid w:val="0838DAAC"/>
    <w:rsid w:val="0842856B"/>
    <w:rsid w:val="084680F7"/>
    <w:rsid w:val="086B6AE1"/>
    <w:rsid w:val="08862061"/>
    <w:rsid w:val="0896CF9C"/>
    <w:rsid w:val="08B05928"/>
    <w:rsid w:val="08BC245E"/>
    <w:rsid w:val="08BC32FC"/>
    <w:rsid w:val="08C520BE"/>
    <w:rsid w:val="08D433B3"/>
    <w:rsid w:val="08D9FB15"/>
    <w:rsid w:val="08DCEA87"/>
    <w:rsid w:val="08F0507A"/>
    <w:rsid w:val="08F6585A"/>
    <w:rsid w:val="08FDA9B5"/>
    <w:rsid w:val="090C52D3"/>
    <w:rsid w:val="093D0456"/>
    <w:rsid w:val="093ECB7D"/>
    <w:rsid w:val="094761EF"/>
    <w:rsid w:val="09477CA1"/>
    <w:rsid w:val="0973EEF4"/>
    <w:rsid w:val="097DBADD"/>
    <w:rsid w:val="0981DA0A"/>
    <w:rsid w:val="0986C8F5"/>
    <w:rsid w:val="09A97EFA"/>
    <w:rsid w:val="09CDE350"/>
    <w:rsid w:val="09DAFCC8"/>
    <w:rsid w:val="09E50237"/>
    <w:rsid w:val="09FE1720"/>
    <w:rsid w:val="0A19CA49"/>
    <w:rsid w:val="0A334035"/>
    <w:rsid w:val="0A3D5038"/>
    <w:rsid w:val="0A44C030"/>
    <w:rsid w:val="0A5BE339"/>
    <w:rsid w:val="0A659E52"/>
    <w:rsid w:val="0A65EB7F"/>
    <w:rsid w:val="0A7EEFA9"/>
    <w:rsid w:val="0A7F4380"/>
    <w:rsid w:val="0A822EEE"/>
    <w:rsid w:val="0A9794CB"/>
    <w:rsid w:val="0AA1DA7B"/>
    <w:rsid w:val="0AA706DB"/>
    <w:rsid w:val="0AAA7197"/>
    <w:rsid w:val="0AACD237"/>
    <w:rsid w:val="0ACAEAC8"/>
    <w:rsid w:val="0AD898C7"/>
    <w:rsid w:val="0AD8D4B7"/>
    <w:rsid w:val="0ADC3903"/>
    <w:rsid w:val="0ADD1A66"/>
    <w:rsid w:val="0AF20B43"/>
    <w:rsid w:val="0AF244A0"/>
    <w:rsid w:val="0AF97635"/>
    <w:rsid w:val="0B151D25"/>
    <w:rsid w:val="0B153A1F"/>
    <w:rsid w:val="0B22985D"/>
    <w:rsid w:val="0B274239"/>
    <w:rsid w:val="0B2EAA50"/>
    <w:rsid w:val="0B2F086A"/>
    <w:rsid w:val="0B316689"/>
    <w:rsid w:val="0B324FCB"/>
    <w:rsid w:val="0B403B0E"/>
    <w:rsid w:val="0B4DE549"/>
    <w:rsid w:val="0B5173BF"/>
    <w:rsid w:val="0B596145"/>
    <w:rsid w:val="0B6B376E"/>
    <w:rsid w:val="0B6EE558"/>
    <w:rsid w:val="0B719F1D"/>
    <w:rsid w:val="0B7D81ED"/>
    <w:rsid w:val="0BA61DB6"/>
    <w:rsid w:val="0BA8406A"/>
    <w:rsid w:val="0BAD08BA"/>
    <w:rsid w:val="0BE24946"/>
    <w:rsid w:val="0C19819F"/>
    <w:rsid w:val="0C1CB47F"/>
    <w:rsid w:val="0C2326FD"/>
    <w:rsid w:val="0C583B5E"/>
    <w:rsid w:val="0C64F34E"/>
    <w:rsid w:val="0C686019"/>
    <w:rsid w:val="0C7C027E"/>
    <w:rsid w:val="0C827F3D"/>
    <w:rsid w:val="0C984526"/>
    <w:rsid w:val="0C9CDA51"/>
    <w:rsid w:val="0CA6D4F1"/>
    <w:rsid w:val="0CAB4F52"/>
    <w:rsid w:val="0CB3001F"/>
    <w:rsid w:val="0CB43269"/>
    <w:rsid w:val="0CC06D97"/>
    <w:rsid w:val="0CD74740"/>
    <w:rsid w:val="0CE3C902"/>
    <w:rsid w:val="0CF257A5"/>
    <w:rsid w:val="0D066C7D"/>
    <w:rsid w:val="0D11A819"/>
    <w:rsid w:val="0D38CD62"/>
    <w:rsid w:val="0D3E6CA8"/>
    <w:rsid w:val="0D5920BF"/>
    <w:rsid w:val="0D6A4509"/>
    <w:rsid w:val="0D8295A0"/>
    <w:rsid w:val="0D8DB32B"/>
    <w:rsid w:val="0D90AD93"/>
    <w:rsid w:val="0D95BFAA"/>
    <w:rsid w:val="0D97DFB4"/>
    <w:rsid w:val="0D97F24B"/>
    <w:rsid w:val="0D9A7734"/>
    <w:rsid w:val="0DABA515"/>
    <w:rsid w:val="0DB36449"/>
    <w:rsid w:val="0DBDEB8F"/>
    <w:rsid w:val="0DC3346D"/>
    <w:rsid w:val="0DDC5D0D"/>
    <w:rsid w:val="0DEF0E36"/>
    <w:rsid w:val="0DF12E51"/>
    <w:rsid w:val="0E08617A"/>
    <w:rsid w:val="0E1DD3E5"/>
    <w:rsid w:val="0E375B7F"/>
    <w:rsid w:val="0E477DBE"/>
    <w:rsid w:val="0E5437F8"/>
    <w:rsid w:val="0E56E075"/>
    <w:rsid w:val="0E5753C1"/>
    <w:rsid w:val="0E5E9036"/>
    <w:rsid w:val="0E620277"/>
    <w:rsid w:val="0E786234"/>
    <w:rsid w:val="0E85FF5E"/>
    <w:rsid w:val="0E97A427"/>
    <w:rsid w:val="0E99DE2B"/>
    <w:rsid w:val="0EA9D7F0"/>
    <w:rsid w:val="0EAD449F"/>
    <w:rsid w:val="0EC5A2C4"/>
    <w:rsid w:val="0EEE8814"/>
    <w:rsid w:val="0EF0545B"/>
    <w:rsid w:val="0F01A546"/>
    <w:rsid w:val="0F02DEFE"/>
    <w:rsid w:val="0F0D3D1D"/>
    <w:rsid w:val="0F26C2DF"/>
    <w:rsid w:val="0F753307"/>
    <w:rsid w:val="0F83212A"/>
    <w:rsid w:val="0F90F419"/>
    <w:rsid w:val="0FA864D6"/>
    <w:rsid w:val="0FB4660E"/>
    <w:rsid w:val="0FCB18D2"/>
    <w:rsid w:val="0FCBB996"/>
    <w:rsid w:val="0FF27117"/>
    <w:rsid w:val="0FFF61E1"/>
    <w:rsid w:val="100304AE"/>
    <w:rsid w:val="102BFAC4"/>
    <w:rsid w:val="1039681C"/>
    <w:rsid w:val="104ED6E9"/>
    <w:rsid w:val="105765B0"/>
    <w:rsid w:val="105A71D6"/>
    <w:rsid w:val="1062216A"/>
    <w:rsid w:val="10656C88"/>
    <w:rsid w:val="106846E4"/>
    <w:rsid w:val="1072E974"/>
    <w:rsid w:val="108C24BC"/>
    <w:rsid w:val="108FBA7C"/>
    <w:rsid w:val="10A29000"/>
    <w:rsid w:val="10A478CF"/>
    <w:rsid w:val="10C2CB5B"/>
    <w:rsid w:val="10D3B88B"/>
    <w:rsid w:val="10D4DFD6"/>
    <w:rsid w:val="10D791F7"/>
    <w:rsid w:val="10F29DB9"/>
    <w:rsid w:val="10F89A9F"/>
    <w:rsid w:val="10F941DB"/>
    <w:rsid w:val="11132015"/>
    <w:rsid w:val="112ACDAC"/>
    <w:rsid w:val="1132C70D"/>
    <w:rsid w:val="1149D823"/>
    <w:rsid w:val="1168B954"/>
    <w:rsid w:val="116BB26D"/>
    <w:rsid w:val="11784B2F"/>
    <w:rsid w:val="118FB911"/>
    <w:rsid w:val="11A490D9"/>
    <w:rsid w:val="11A8A660"/>
    <w:rsid w:val="11A8F214"/>
    <w:rsid w:val="11B02649"/>
    <w:rsid w:val="11B32198"/>
    <w:rsid w:val="11BDBDB3"/>
    <w:rsid w:val="11D2D5BA"/>
    <w:rsid w:val="11D50217"/>
    <w:rsid w:val="11D57438"/>
    <w:rsid w:val="11DDB6FB"/>
    <w:rsid w:val="1201E1E8"/>
    <w:rsid w:val="1228A759"/>
    <w:rsid w:val="122A93CD"/>
    <w:rsid w:val="12399BD6"/>
    <w:rsid w:val="1247311C"/>
    <w:rsid w:val="1251AA9A"/>
    <w:rsid w:val="1258A154"/>
    <w:rsid w:val="125DFE3F"/>
    <w:rsid w:val="12782237"/>
    <w:rsid w:val="127CB428"/>
    <w:rsid w:val="127F9456"/>
    <w:rsid w:val="128352EB"/>
    <w:rsid w:val="128D3420"/>
    <w:rsid w:val="12A95444"/>
    <w:rsid w:val="12D99358"/>
    <w:rsid w:val="12F522AC"/>
    <w:rsid w:val="13016879"/>
    <w:rsid w:val="1304FD86"/>
    <w:rsid w:val="130638AD"/>
    <w:rsid w:val="13141B90"/>
    <w:rsid w:val="131E9FBC"/>
    <w:rsid w:val="131F2B88"/>
    <w:rsid w:val="132FDC26"/>
    <w:rsid w:val="133174D5"/>
    <w:rsid w:val="133319D8"/>
    <w:rsid w:val="13448E25"/>
    <w:rsid w:val="1348EE08"/>
    <w:rsid w:val="135C85A4"/>
    <w:rsid w:val="135F1D83"/>
    <w:rsid w:val="13680DCD"/>
    <w:rsid w:val="1391BC5D"/>
    <w:rsid w:val="13A2CB38"/>
    <w:rsid w:val="13B59A2B"/>
    <w:rsid w:val="13B9B06D"/>
    <w:rsid w:val="13BF961A"/>
    <w:rsid w:val="13C1C3F8"/>
    <w:rsid w:val="13C2A66A"/>
    <w:rsid w:val="13C4F46E"/>
    <w:rsid w:val="13C7540D"/>
    <w:rsid w:val="13C7E391"/>
    <w:rsid w:val="13D48427"/>
    <w:rsid w:val="13FF8A7F"/>
    <w:rsid w:val="140708D9"/>
    <w:rsid w:val="140DC399"/>
    <w:rsid w:val="14269966"/>
    <w:rsid w:val="143C6A5B"/>
    <w:rsid w:val="143D69F0"/>
    <w:rsid w:val="144396ED"/>
    <w:rsid w:val="14607C6D"/>
    <w:rsid w:val="1461CF32"/>
    <w:rsid w:val="14669E35"/>
    <w:rsid w:val="148B198E"/>
    <w:rsid w:val="148D6606"/>
    <w:rsid w:val="1497CE4C"/>
    <w:rsid w:val="149B81FB"/>
    <w:rsid w:val="14A0A9E7"/>
    <w:rsid w:val="14A301E9"/>
    <w:rsid w:val="14A9880C"/>
    <w:rsid w:val="14B96DC1"/>
    <w:rsid w:val="14C71EC5"/>
    <w:rsid w:val="14C93759"/>
    <w:rsid w:val="14D532A0"/>
    <w:rsid w:val="14E2DE38"/>
    <w:rsid w:val="14E3EAFD"/>
    <w:rsid w:val="14EEBE69"/>
    <w:rsid w:val="14F8715C"/>
    <w:rsid w:val="15191974"/>
    <w:rsid w:val="1520F006"/>
    <w:rsid w:val="15303F99"/>
    <w:rsid w:val="154A43B8"/>
    <w:rsid w:val="1560A065"/>
    <w:rsid w:val="156968B5"/>
    <w:rsid w:val="15AAD875"/>
    <w:rsid w:val="15BC9EEE"/>
    <w:rsid w:val="15C17CE4"/>
    <w:rsid w:val="15EB6A06"/>
    <w:rsid w:val="16006536"/>
    <w:rsid w:val="1605640B"/>
    <w:rsid w:val="16103A3D"/>
    <w:rsid w:val="1615FD0B"/>
    <w:rsid w:val="16165871"/>
    <w:rsid w:val="162DFF54"/>
    <w:rsid w:val="1633D4E2"/>
    <w:rsid w:val="163D86FF"/>
    <w:rsid w:val="1640E02B"/>
    <w:rsid w:val="16557FEE"/>
    <w:rsid w:val="165BD589"/>
    <w:rsid w:val="166F0D11"/>
    <w:rsid w:val="167229B8"/>
    <w:rsid w:val="1682F005"/>
    <w:rsid w:val="16A6B61C"/>
    <w:rsid w:val="16AB1FD7"/>
    <w:rsid w:val="16BF2C94"/>
    <w:rsid w:val="16C401C6"/>
    <w:rsid w:val="16CFDBD2"/>
    <w:rsid w:val="16DDDE2C"/>
    <w:rsid w:val="16FD3D51"/>
    <w:rsid w:val="17029048"/>
    <w:rsid w:val="17262FC3"/>
    <w:rsid w:val="17309016"/>
    <w:rsid w:val="173229CC"/>
    <w:rsid w:val="173F28CE"/>
    <w:rsid w:val="174FB519"/>
    <w:rsid w:val="17586F4F"/>
    <w:rsid w:val="175D323D"/>
    <w:rsid w:val="177631CC"/>
    <w:rsid w:val="178FD5C7"/>
    <w:rsid w:val="17A81CF2"/>
    <w:rsid w:val="17A83613"/>
    <w:rsid w:val="17B0EFA1"/>
    <w:rsid w:val="17BB1B08"/>
    <w:rsid w:val="17C379E4"/>
    <w:rsid w:val="17CD345F"/>
    <w:rsid w:val="180A37D9"/>
    <w:rsid w:val="18113941"/>
    <w:rsid w:val="1817A8D3"/>
    <w:rsid w:val="1817EAF5"/>
    <w:rsid w:val="182AC095"/>
    <w:rsid w:val="183076C5"/>
    <w:rsid w:val="1852219F"/>
    <w:rsid w:val="185D7542"/>
    <w:rsid w:val="185F7F59"/>
    <w:rsid w:val="185FCF16"/>
    <w:rsid w:val="18609817"/>
    <w:rsid w:val="18687FD4"/>
    <w:rsid w:val="1886ABAA"/>
    <w:rsid w:val="19018877"/>
    <w:rsid w:val="1902D8D9"/>
    <w:rsid w:val="190DD548"/>
    <w:rsid w:val="190F3D18"/>
    <w:rsid w:val="1943F3B6"/>
    <w:rsid w:val="19766D8D"/>
    <w:rsid w:val="19879FAF"/>
    <w:rsid w:val="19998828"/>
    <w:rsid w:val="19AD0CB6"/>
    <w:rsid w:val="19AFC8E3"/>
    <w:rsid w:val="19B42691"/>
    <w:rsid w:val="19B98D0A"/>
    <w:rsid w:val="19C682E7"/>
    <w:rsid w:val="19C6DE5B"/>
    <w:rsid w:val="19EA8D57"/>
    <w:rsid w:val="19F07D9B"/>
    <w:rsid w:val="19F7CBF8"/>
    <w:rsid w:val="19FCDB3E"/>
    <w:rsid w:val="1A0F36BF"/>
    <w:rsid w:val="1A12DBED"/>
    <w:rsid w:val="1A30CF2B"/>
    <w:rsid w:val="1A444033"/>
    <w:rsid w:val="1A4C3E0B"/>
    <w:rsid w:val="1A4F4498"/>
    <w:rsid w:val="1A5C8EF3"/>
    <w:rsid w:val="1A5EB64C"/>
    <w:rsid w:val="1A678B6F"/>
    <w:rsid w:val="1A6A86E9"/>
    <w:rsid w:val="1A74E70D"/>
    <w:rsid w:val="1A798F34"/>
    <w:rsid w:val="1A7A328E"/>
    <w:rsid w:val="1A7FA6B1"/>
    <w:rsid w:val="1A808C01"/>
    <w:rsid w:val="1A908111"/>
    <w:rsid w:val="1AA45344"/>
    <w:rsid w:val="1ABF8A1B"/>
    <w:rsid w:val="1AD908C1"/>
    <w:rsid w:val="1ADD1E09"/>
    <w:rsid w:val="1AF7DBE8"/>
    <w:rsid w:val="1AFE64B0"/>
    <w:rsid w:val="1B00C433"/>
    <w:rsid w:val="1B257145"/>
    <w:rsid w:val="1B3755E2"/>
    <w:rsid w:val="1B378573"/>
    <w:rsid w:val="1B3A7871"/>
    <w:rsid w:val="1B6F6679"/>
    <w:rsid w:val="1B89E870"/>
    <w:rsid w:val="1B8DFC6A"/>
    <w:rsid w:val="1BA36CEE"/>
    <w:rsid w:val="1BC5B636"/>
    <w:rsid w:val="1BC5F3F4"/>
    <w:rsid w:val="1BE25D72"/>
    <w:rsid w:val="1BEB4A0C"/>
    <w:rsid w:val="1BEEE1E1"/>
    <w:rsid w:val="1BF8DB72"/>
    <w:rsid w:val="1BFB7644"/>
    <w:rsid w:val="1BFC734C"/>
    <w:rsid w:val="1BFF839A"/>
    <w:rsid w:val="1C0657A6"/>
    <w:rsid w:val="1C16A17C"/>
    <w:rsid w:val="1C1A2A5C"/>
    <w:rsid w:val="1C245D1E"/>
    <w:rsid w:val="1C24B6D0"/>
    <w:rsid w:val="1C2BE072"/>
    <w:rsid w:val="1C34ADB4"/>
    <w:rsid w:val="1C43F8FF"/>
    <w:rsid w:val="1C63274C"/>
    <w:rsid w:val="1C6DB68F"/>
    <w:rsid w:val="1C8B9A83"/>
    <w:rsid w:val="1CA92E1A"/>
    <w:rsid w:val="1CB24C1A"/>
    <w:rsid w:val="1CDABB6A"/>
    <w:rsid w:val="1CE3326A"/>
    <w:rsid w:val="1CFFB40E"/>
    <w:rsid w:val="1D12810D"/>
    <w:rsid w:val="1D1B2248"/>
    <w:rsid w:val="1D1E7808"/>
    <w:rsid w:val="1D2F8306"/>
    <w:rsid w:val="1D4865B0"/>
    <w:rsid w:val="1D698A82"/>
    <w:rsid w:val="1D6BB3CF"/>
    <w:rsid w:val="1D74E03A"/>
    <w:rsid w:val="1D77DB6E"/>
    <w:rsid w:val="1D78A691"/>
    <w:rsid w:val="1D83E3AC"/>
    <w:rsid w:val="1D8DA900"/>
    <w:rsid w:val="1D92C83F"/>
    <w:rsid w:val="1D96F75C"/>
    <w:rsid w:val="1DACE3B3"/>
    <w:rsid w:val="1DC2FB09"/>
    <w:rsid w:val="1DC42C88"/>
    <w:rsid w:val="1DC7B0D3"/>
    <w:rsid w:val="1DD147FF"/>
    <w:rsid w:val="1DE61CC4"/>
    <w:rsid w:val="1DF72ADD"/>
    <w:rsid w:val="1E067CE0"/>
    <w:rsid w:val="1E094D99"/>
    <w:rsid w:val="1E1A57BA"/>
    <w:rsid w:val="1E1AF3BE"/>
    <w:rsid w:val="1E1BDF59"/>
    <w:rsid w:val="1E3E707F"/>
    <w:rsid w:val="1E416FD3"/>
    <w:rsid w:val="1E462B08"/>
    <w:rsid w:val="1E658577"/>
    <w:rsid w:val="1E6E60F9"/>
    <w:rsid w:val="1E74277C"/>
    <w:rsid w:val="1E7EA8D4"/>
    <w:rsid w:val="1E804197"/>
    <w:rsid w:val="1E862134"/>
    <w:rsid w:val="1E951294"/>
    <w:rsid w:val="1E9A1B4C"/>
    <w:rsid w:val="1E9E0BFF"/>
    <w:rsid w:val="1EA2AEDA"/>
    <w:rsid w:val="1EA9F49C"/>
    <w:rsid w:val="1EAF8FCF"/>
    <w:rsid w:val="1EB6889E"/>
    <w:rsid w:val="1EBA9DBC"/>
    <w:rsid w:val="1EBF09FB"/>
    <w:rsid w:val="1EC21D4D"/>
    <w:rsid w:val="1EC3551A"/>
    <w:rsid w:val="1ED05667"/>
    <w:rsid w:val="1EDC7C28"/>
    <w:rsid w:val="1EE9B052"/>
    <w:rsid w:val="1F000D3C"/>
    <w:rsid w:val="1F079C03"/>
    <w:rsid w:val="1F29297D"/>
    <w:rsid w:val="1F2F02FC"/>
    <w:rsid w:val="1F50F871"/>
    <w:rsid w:val="1F66A55F"/>
    <w:rsid w:val="1F861A5F"/>
    <w:rsid w:val="1F866C2B"/>
    <w:rsid w:val="1F8D731A"/>
    <w:rsid w:val="1F8F1F69"/>
    <w:rsid w:val="1F932A3F"/>
    <w:rsid w:val="1F9A2BB1"/>
    <w:rsid w:val="1FA755F2"/>
    <w:rsid w:val="1FBAA560"/>
    <w:rsid w:val="200A4057"/>
    <w:rsid w:val="200AFF58"/>
    <w:rsid w:val="200E8DD0"/>
    <w:rsid w:val="200FF7DD"/>
    <w:rsid w:val="2010E7EF"/>
    <w:rsid w:val="20226A6B"/>
    <w:rsid w:val="2029CDD5"/>
    <w:rsid w:val="2051B89E"/>
    <w:rsid w:val="20557823"/>
    <w:rsid w:val="205EAEE1"/>
    <w:rsid w:val="2063B9A1"/>
    <w:rsid w:val="20A2428A"/>
    <w:rsid w:val="20AEE243"/>
    <w:rsid w:val="20AFFF25"/>
    <w:rsid w:val="20B9CC60"/>
    <w:rsid w:val="20D06B99"/>
    <w:rsid w:val="20E47E92"/>
    <w:rsid w:val="20EC7BC6"/>
    <w:rsid w:val="20F5960C"/>
    <w:rsid w:val="2156C1FA"/>
    <w:rsid w:val="2163C1FB"/>
    <w:rsid w:val="21763ADA"/>
    <w:rsid w:val="21767833"/>
    <w:rsid w:val="21829BDD"/>
    <w:rsid w:val="219B99E6"/>
    <w:rsid w:val="21A54F5B"/>
    <w:rsid w:val="21B03B36"/>
    <w:rsid w:val="21B40C07"/>
    <w:rsid w:val="21C1D605"/>
    <w:rsid w:val="21CBA7E8"/>
    <w:rsid w:val="21CE0DD5"/>
    <w:rsid w:val="21E0D92F"/>
    <w:rsid w:val="21E64AB1"/>
    <w:rsid w:val="21F50866"/>
    <w:rsid w:val="21FE9DFD"/>
    <w:rsid w:val="21FF8A02"/>
    <w:rsid w:val="22151AB5"/>
    <w:rsid w:val="2215F706"/>
    <w:rsid w:val="221DEE4F"/>
    <w:rsid w:val="2220076A"/>
    <w:rsid w:val="222BFEEF"/>
    <w:rsid w:val="224D1829"/>
    <w:rsid w:val="2254C0BC"/>
    <w:rsid w:val="2259145F"/>
    <w:rsid w:val="2275992A"/>
    <w:rsid w:val="2285C068"/>
    <w:rsid w:val="2286E2A5"/>
    <w:rsid w:val="228BF9E5"/>
    <w:rsid w:val="22A4398C"/>
    <w:rsid w:val="22A83856"/>
    <w:rsid w:val="22B9A1BF"/>
    <w:rsid w:val="22BDBB21"/>
    <w:rsid w:val="22BEE537"/>
    <w:rsid w:val="22C69538"/>
    <w:rsid w:val="22C7AE9C"/>
    <w:rsid w:val="22CB433C"/>
    <w:rsid w:val="22CCAE9C"/>
    <w:rsid w:val="22DCBEBC"/>
    <w:rsid w:val="22DF262D"/>
    <w:rsid w:val="22DF6F77"/>
    <w:rsid w:val="22F83547"/>
    <w:rsid w:val="22FC158F"/>
    <w:rsid w:val="23086FD2"/>
    <w:rsid w:val="230C566F"/>
    <w:rsid w:val="231D5641"/>
    <w:rsid w:val="2326D259"/>
    <w:rsid w:val="2327A7B3"/>
    <w:rsid w:val="233108FE"/>
    <w:rsid w:val="234AB36E"/>
    <w:rsid w:val="23519AC3"/>
    <w:rsid w:val="23527A26"/>
    <w:rsid w:val="236953F0"/>
    <w:rsid w:val="2369DE36"/>
    <w:rsid w:val="236D4933"/>
    <w:rsid w:val="2373F088"/>
    <w:rsid w:val="237A96F4"/>
    <w:rsid w:val="2383FA70"/>
    <w:rsid w:val="239A6E5E"/>
    <w:rsid w:val="239D1DCE"/>
    <w:rsid w:val="239D7369"/>
    <w:rsid w:val="23BB34DB"/>
    <w:rsid w:val="23C9F614"/>
    <w:rsid w:val="23EB8A6E"/>
    <w:rsid w:val="23F3AF3B"/>
    <w:rsid w:val="2402E739"/>
    <w:rsid w:val="240B8726"/>
    <w:rsid w:val="240CC97E"/>
    <w:rsid w:val="2419C040"/>
    <w:rsid w:val="241D80B8"/>
    <w:rsid w:val="24313670"/>
    <w:rsid w:val="243CE04C"/>
    <w:rsid w:val="2443831F"/>
    <w:rsid w:val="2444E11B"/>
    <w:rsid w:val="245C701E"/>
    <w:rsid w:val="24729D6E"/>
    <w:rsid w:val="247C610A"/>
    <w:rsid w:val="24851AFA"/>
    <w:rsid w:val="2490A65F"/>
    <w:rsid w:val="24C08C77"/>
    <w:rsid w:val="24D5EC73"/>
    <w:rsid w:val="24D6760D"/>
    <w:rsid w:val="24E8837C"/>
    <w:rsid w:val="24EF2837"/>
    <w:rsid w:val="24F7B0BD"/>
    <w:rsid w:val="251E0E72"/>
    <w:rsid w:val="251FBC47"/>
    <w:rsid w:val="2528B3B1"/>
    <w:rsid w:val="252A882B"/>
    <w:rsid w:val="253600C4"/>
    <w:rsid w:val="253FE755"/>
    <w:rsid w:val="254C1D9E"/>
    <w:rsid w:val="25521CC1"/>
    <w:rsid w:val="2564F5C7"/>
    <w:rsid w:val="256CB0C0"/>
    <w:rsid w:val="2594118F"/>
    <w:rsid w:val="25A58168"/>
    <w:rsid w:val="25ABFC6E"/>
    <w:rsid w:val="25AE364E"/>
    <w:rsid w:val="25BD0BC8"/>
    <w:rsid w:val="25C4FCEE"/>
    <w:rsid w:val="25CBCFB8"/>
    <w:rsid w:val="25E2723E"/>
    <w:rsid w:val="25E38250"/>
    <w:rsid w:val="25E6B82F"/>
    <w:rsid w:val="25EBF875"/>
    <w:rsid w:val="2611CE58"/>
    <w:rsid w:val="261FD998"/>
    <w:rsid w:val="26237ED0"/>
    <w:rsid w:val="2629E63E"/>
    <w:rsid w:val="26303155"/>
    <w:rsid w:val="263D26C8"/>
    <w:rsid w:val="265819A0"/>
    <w:rsid w:val="265F2D1E"/>
    <w:rsid w:val="266CF67C"/>
    <w:rsid w:val="2678AB2A"/>
    <w:rsid w:val="267B105E"/>
    <w:rsid w:val="2692770D"/>
    <w:rsid w:val="269512F9"/>
    <w:rsid w:val="26963668"/>
    <w:rsid w:val="26A652F6"/>
    <w:rsid w:val="26A9F860"/>
    <w:rsid w:val="26AB914A"/>
    <w:rsid w:val="26D2FB25"/>
    <w:rsid w:val="26D7DB28"/>
    <w:rsid w:val="26E673CC"/>
    <w:rsid w:val="26E98326"/>
    <w:rsid w:val="26F81443"/>
    <w:rsid w:val="270B4C3D"/>
    <w:rsid w:val="2728296C"/>
    <w:rsid w:val="27366052"/>
    <w:rsid w:val="2737AA7D"/>
    <w:rsid w:val="273B0A98"/>
    <w:rsid w:val="273F5A28"/>
    <w:rsid w:val="274B7F5F"/>
    <w:rsid w:val="274C695F"/>
    <w:rsid w:val="274E8279"/>
    <w:rsid w:val="2760D553"/>
    <w:rsid w:val="2767DCF8"/>
    <w:rsid w:val="278E754D"/>
    <w:rsid w:val="279E0D23"/>
    <w:rsid w:val="27A22FE5"/>
    <w:rsid w:val="27A4E710"/>
    <w:rsid w:val="27AEC25A"/>
    <w:rsid w:val="27B87C9A"/>
    <w:rsid w:val="27DBB171"/>
    <w:rsid w:val="27DEFCAC"/>
    <w:rsid w:val="27F95ADC"/>
    <w:rsid w:val="27FC2A59"/>
    <w:rsid w:val="28033D64"/>
    <w:rsid w:val="28088F39"/>
    <w:rsid w:val="2813BC44"/>
    <w:rsid w:val="2827157D"/>
    <w:rsid w:val="2828C690"/>
    <w:rsid w:val="283171D8"/>
    <w:rsid w:val="284761AB"/>
    <w:rsid w:val="284F5307"/>
    <w:rsid w:val="2851D3B3"/>
    <w:rsid w:val="28785CC6"/>
    <w:rsid w:val="28869DCE"/>
    <w:rsid w:val="28B5F15B"/>
    <w:rsid w:val="28B73294"/>
    <w:rsid w:val="28B9C4E1"/>
    <w:rsid w:val="28C66D7E"/>
    <w:rsid w:val="28C7AE19"/>
    <w:rsid w:val="28D6E9BD"/>
    <w:rsid w:val="28DA1C2C"/>
    <w:rsid w:val="28E4DAAE"/>
    <w:rsid w:val="28EFB528"/>
    <w:rsid w:val="2916E3E6"/>
    <w:rsid w:val="2918DCA9"/>
    <w:rsid w:val="292DAA5C"/>
    <w:rsid w:val="2936A718"/>
    <w:rsid w:val="2939DD84"/>
    <w:rsid w:val="293DBBB1"/>
    <w:rsid w:val="293E821B"/>
    <w:rsid w:val="2944E556"/>
    <w:rsid w:val="2949661C"/>
    <w:rsid w:val="2963DE37"/>
    <w:rsid w:val="296404A9"/>
    <w:rsid w:val="299082FD"/>
    <w:rsid w:val="29A7FB1F"/>
    <w:rsid w:val="29C5A67D"/>
    <w:rsid w:val="29DCA79D"/>
    <w:rsid w:val="2A23A3FC"/>
    <w:rsid w:val="2A240191"/>
    <w:rsid w:val="2A260FA5"/>
    <w:rsid w:val="2A37EFF5"/>
    <w:rsid w:val="2A3B843B"/>
    <w:rsid w:val="2A3FF612"/>
    <w:rsid w:val="2A4C72D6"/>
    <w:rsid w:val="2A502EE9"/>
    <w:rsid w:val="2A65C816"/>
    <w:rsid w:val="2A72F1C7"/>
    <w:rsid w:val="2A88038F"/>
    <w:rsid w:val="2A96F96B"/>
    <w:rsid w:val="2A98D208"/>
    <w:rsid w:val="2AAA99CF"/>
    <w:rsid w:val="2AB38564"/>
    <w:rsid w:val="2ABA1129"/>
    <w:rsid w:val="2AD27A31"/>
    <w:rsid w:val="2AE92A19"/>
    <w:rsid w:val="2B00E4A1"/>
    <w:rsid w:val="2B1EBC3A"/>
    <w:rsid w:val="2B203996"/>
    <w:rsid w:val="2B2A8BAE"/>
    <w:rsid w:val="2B52855E"/>
    <w:rsid w:val="2B558D6F"/>
    <w:rsid w:val="2B5B4A1B"/>
    <w:rsid w:val="2B5B6381"/>
    <w:rsid w:val="2B630FEA"/>
    <w:rsid w:val="2B79E442"/>
    <w:rsid w:val="2B7C9790"/>
    <w:rsid w:val="2B81DE05"/>
    <w:rsid w:val="2B8C1BFB"/>
    <w:rsid w:val="2B8CBA63"/>
    <w:rsid w:val="2B997914"/>
    <w:rsid w:val="2BA1CC75"/>
    <w:rsid w:val="2BAA8127"/>
    <w:rsid w:val="2BADE82C"/>
    <w:rsid w:val="2BB69231"/>
    <w:rsid w:val="2BBD1672"/>
    <w:rsid w:val="2BC9E474"/>
    <w:rsid w:val="2BDE34A0"/>
    <w:rsid w:val="2BE4ABF5"/>
    <w:rsid w:val="2BECF414"/>
    <w:rsid w:val="2BFCB67B"/>
    <w:rsid w:val="2BFE89D9"/>
    <w:rsid w:val="2C1AAA52"/>
    <w:rsid w:val="2C721912"/>
    <w:rsid w:val="2C82F855"/>
    <w:rsid w:val="2C8B2CBD"/>
    <w:rsid w:val="2C8C8D9C"/>
    <w:rsid w:val="2CA1FBEF"/>
    <w:rsid w:val="2CAD33B2"/>
    <w:rsid w:val="2CBA3F6A"/>
    <w:rsid w:val="2CBC8373"/>
    <w:rsid w:val="2CBCFE91"/>
    <w:rsid w:val="2CC86239"/>
    <w:rsid w:val="2CC96899"/>
    <w:rsid w:val="2CCFE38F"/>
    <w:rsid w:val="2CD3DA23"/>
    <w:rsid w:val="2CD6B5AC"/>
    <w:rsid w:val="2CD81307"/>
    <w:rsid w:val="2CD8DEFC"/>
    <w:rsid w:val="2CDC062A"/>
    <w:rsid w:val="2CDEEE24"/>
    <w:rsid w:val="2CE5B306"/>
    <w:rsid w:val="2CF1CF28"/>
    <w:rsid w:val="2CF80DF5"/>
    <w:rsid w:val="2CFBBF5C"/>
    <w:rsid w:val="2D26E441"/>
    <w:rsid w:val="2D313EB9"/>
    <w:rsid w:val="2D423CA9"/>
    <w:rsid w:val="2D4AC797"/>
    <w:rsid w:val="2D5FC77D"/>
    <w:rsid w:val="2D813DF9"/>
    <w:rsid w:val="2D831940"/>
    <w:rsid w:val="2D947696"/>
    <w:rsid w:val="2D99091F"/>
    <w:rsid w:val="2D9FA443"/>
    <w:rsid w:val="2DAD5986"/>
    <w:rsid w:val="2DD5394E"/>
    <w:rsid w:val="2DD7308D"/>
    <w:rsid w:val="2DDE8EC3"/>
    <w:rsid w:val="2DE3ED9D"/>
    <w:rsid w:val="2DF220A9"/>
    <w:rsid w:val="2DFDA65B"/>
    <w:rsid w:val="2E08BAFB"/>
    <w:rsid w:val="2E10CE95"/>
    <w:rsid w:val="2E15B5A8"/>
    <w:rsid w:val="2E185D07"/>
    <w:rsid w:val="2E375BD7"/>
    <w:rsid w:val="2E4E5CAF"/>
    <w:rsid w:val="2E556642"/>
    <w:rsid w:val="2E55D64D"/>
    <w:rsid w:val="2E5BEAFA"/>
    <w:rsid w:val="2E622C70"/>
    <w:rsid w:val="2E64329A"/>
    <w:rsid w:val="2E67F5FF"/>
    <w:rsid w:val="2E73E368"/>
    <w:rsid w:val="2E7E22A1"/>
    <w:rsid w:val="2EA79694"/>
    <w:rsid w:val="2EA88BF6"/>
    <w:rsid w:val="2EB3A708"/>
    <w:rsid w:val="2EC42E29"/>
    <w:rsid w:val="2EECB93A"/>
    <w:rsid w:val="2EEF5DEB"/>
    <w:rsid w:val="2EF96440"/>
    <w:rsid w:val="2EFBDDC0"/>
    <w:rsid w:val="2F2112E9"/>
    <w:rsid w:val="2F258A9B"/>
    <w:rsid w:val="2F3A31E2"/>
    <w:rsid w:val="2F549C30"/>
    <w:rsid w:val="2F62E2AA"/>
    <w:rsid w:val="2F890D9B"/>
    <w:rsid w:val="2F8D626D"/>
    <w:rsid w:val="2F984F01"/>
    <w:rsid w:val="2FB618B0"/>
    <w:rsid w:val="2FBB76C1"/>
    <w:rsid w:val="2FBC04D7"/>
    <w:rsid w:val="2FBFAC1C"/>
    <w:rsid w:val="2FD1468A"/>
    <w:rsid w:val="2FD14710"/>
    <w:rsid w:val="2FDB4276"/>
    <w:rsid w:val="2FF546DD"/>
    <w:rsid w:val="2FF8EAF8"/>
    <w:rsid w:val="30172B90"/>
    <w:rsid w:val="3018671D"/>
    <w:rsid w:val="302AA832"/>
    <w:rsid w:val="302C8F76"/>
    <w:rsid w:val="303E6631"/>
    <w:rsid w:val="3055F23D"/>
    <w:rsid w:val="3064A15F"/>
    <w:rsid w:val="307944CF"/>
    <w:rsid w:val="307B1E21"/>
    <w:rsid w:val="3085E4AD"/>
    <w:rsid w:val="30A3651C"/>
    <w:rsid w:val="30A918BD"/>
    <w:rsid w:val="30B1044F"/>
    <w:rsid w:val="30CA0D76"/>
    <w:rsid w:val="30CBEB45"/>
    <w:rsid w:val="30DF6246"/>
    <w:rsid w:val="30E6F3B0"/>
    <w:rsid w:val="31145DEC"/>
    <w:rsid w:val="3126199D"/>
    <w:rsid w:val="312BA1FF"/>
    <w:rsid w:val="312E7314"/>
    <w:rsid w:val="313F5135"/>
    <w:rsid w:val="3151E911"/>
    <w:rsid w:val="315AF7C6"/>
    <w:rsid w:val="318E2364"/>
    <w:rsid w:val="31A57430"/>
    <w:rsid w:val="31B0A63D"/>
    <w:rsid w:val="31BC27CC"/>
    <w:rsid w:val="31BD0B1F"/>
    <w:rsid w:val="31DB846A"/>
    <w:rsid w:val="31E72F10"/>
    <w:rsid w:val="3205B8DA"/>
    <w:rsid w:val="3217B8CB"/>
    <w:rsid w:val="323700A8"/>
    <w:rsid w:val="3245DA46"/>
    <w:rsid w:val="32633B7F"/>
    <w:rsid w:val="326DE34B"/>
    <w:rsid w:val="327A316A"/>
    <w:rsid w:val="327B3EE5"/>
    <w:rsid w:val="329229FB"/>
    <w:rsid w:val="32BE0789"/>
    <w:rsid w:val="32C8755B"/>
    <w:rsid w:val="32EDB972"/>
    <w:rsid w:val="32F82471"/>
    <w:rsid w:val="33018CA6"/>
    <w:rsid w:val="330F4967"/>
    <w:rsid w:val="330F8218"/>
    <w:rsid w:val="33122699"/>
    <w:rsid w:val="3323CEDB"/>
    <w:rsid w:val="33363E71"/>
    <w:rsid w:val="333E3795"/>
    <w:rsid w:val="335F837E"/>
    <w:rsid w:val="337C1330"/>
    <w:rsid w:val="3383C36E"/>
    <w:rsid w:val="338CFDAD"/>
    <w:rsid w:val="3393CD15"/>
    <w:rsid w:val="33983EDC"/>
    <w:rsid w:val="339B2B18"/>
    <w:rsid w:val="33A2BC5D"/>
    <w:rsid w:val="33B5B7B2"/>
    <w:rsid w:val="33BB9D74"/>
    <w:rsid w:val="33C1A416"/>
    <w:rsid w:val="33C7C581"/>
    <w:rsid w:val="33E8CDB6"/>
    <w:rsid w:val="33F51FD4"/>
    <w:rsid w:val="34016C02"/>
    <w:rsid w:val="3407F783"/>
    <w:rsid w:val="3412270B"/>
    <w:rsid w:val="341283B1"/>
    <w:rsid w:val="3420742E"/>
    <w:rsid w:val="34247245"/>
    <w:rsid w:val="3444AD5C"/>
    <w:rsid w:val="344839D0"/>
    <w:rsid w:val="34492EE7"/>
    <w:rsid w:val="344B6652"/>
    <w:rsid w:val="34555E0D"/>
    <w:rsid w:val="345DD98E"/>
    <w:rsid w:val="345DFAF5"/>
    <w:rsid w:val="3484B833"/>
    <w:rsid w:val="3493401D"/>
    <w:rsid w:val="34954BBE"/>
    <w:rsid w:val="34B62972"/>
    <w:rsid w:val="34BEF1DF"/>
    <w:rsid w:val="34BF17A1"/>
    <w:rsid w:val="34C221FF"/>
    <w:rsid w:val="34CE3637"/>
    <w:rsid w:val="34EAB7CC"/>
    <w:rsid w:val="34F26785"/>
    <w:rsid w:val="350DA6B5"/>
    <w:rsid w:val="351772A7"/>
    <w:rsid w:val="35216C97"/>
    <w:rsid w:val="3523942F"/>
    <w:rsid w:val="352821B7"/>
    <w:rsid w:val="353BF3EA"/>
    <w:rsid w:val="356E7D5F"/>
    <w:rsid w:val="357A7E5C"/>
    <w:rsid w:val="357FDBB6"/>
    <w:rsid w:val="35828C72"/>
    <w:rsid w:val="3584A8A2"/>
    <w:rsid w:val="358AA30B"/>
    <w:rsid w:val="359DFDE9"/>
    <w:rsid w:val="35A6054D"/>
    <w:rsid w:val="35ABB271"/>
    <w:rsid w:val="35E1DC8F"/>
    <w:rsid w:val="35E50650"/>
    <w:rsid w:val="35F968F4"/>
    <w:rsid w:val="36057AA4"/>
    <w:rsid w:val="360636EA"/>
    <w:rsid w:val="3613E8B8"/>
    <w:rsid w:val="361A0DE5"/>
    <w:rsid w:val="3627955F"/>
    <w:rsid w:val="362A1DBC"/>
    <w:rsid w:val="36303AA9"/>
    <w:rsid w:val="3641F6AC"/>
    <w:rsid w:val="3662DA9B"/>
    <w:rsid w:val="366A0698"/>
    <w:rsid w:val="367023EB"/>
    <w:rsid w:val="36794499"/>
    <w:rsid w:val="368D3D73"/>
    <w:rsid w:val="36931ADF"/>
    <w:rsid w:val="36A6FE78"/>
    <w:rsid w:val="36B145BF"/>
    <w:rsid w:val="36B7A5B9"/>
    <w:rsid w:val="36B9C58F"/>
    <w:rsid w:val="36BEDA1D"/>
    <w:rsid w:val="36D5E4D5"/>
    <w:rsid w:val="36E401A0"/>
    <w:rsid w:val="3707A881"/>
    <w:rsid w:val="37105616"/>
    <w:rsid w:val="37136862"/>
    <w:rsid w:val="371DE4E2"/>
    <w:rsid w:val="37240572"/>
    <w:rsid w:val="3729BDA3"/>
    <w:rsid w:val="3732BD5C"/>
    <w:rsid w:val="37394EFA"/>
    <w:rsid w:val="373E862D"/>
    <w:rsid w:val="374626DB"/>
    <w:rsid w:val="3782612C"/>
    <w:rsid w:val="3791B448"/>
    <w:rsid w:val="379BCAF6"/>
    <w:rsid w:val="37A5B519"/>
    <w:rsid w:val="37C96495"/>
    <w:rsid w:val="37CA782F"/>
    <w:rsid w:val="37DA881C"/>
    <w:rsid w:val="37F67898"/>
    <w:rsid w:val="37F9C2C1"/>
    <w:rsid w:val="37FF4C62"/>
    <w:rsid w:val="3816FE1C"/>
    <w:rsid w:val="38175019"/>
    <w:rsid w:val="3817575D"/>
    <w:rsid w:val="381E22C5"/>
    <w:rsid w:val="3830D1A5"/>
    <w:rsid w:val="384D1620"/>
    <w:rsid w:val="384FACDC"/>
    <w:rsid w:val="3856DDA9"/>
    <w:rsid w:val="386A3B85"/>
    <w:rsid w:val="387394AC"/>
    <w:rsid w:val="387E5301"/>
    <w:rsid w:val="38951539"/>
    <w:rsid w:val="38A05BC3"/>
    <w:rsid w:val="38A335D6"/>
    <w:rsid w:val="38AC0B46"/>
    <w:rsid w:val="38BE8B7E"/>
    <w:rsid w:val="38E19C48"/>
    <w:rsid w:val="38E6EF25"/>
    <w:rsid w:val="38FABCD6"/>
    <w:rsid w:val="38FCB8E0"/>
    <w:rsid w:val="39069599"/>
    <w:rsid w:val="39077198"/>
    <w:rsid w:val="3909672A"/>
    <w:rsid w:val="390E0021"/>
    <w:rsid w:val="39310028"/>
    <w:rsid w:val="394BFF04"/>
    <w:rsid w:val="3965AE2F"/>
    <w:rsid w:val="3977D470"/>
    <w:rsid w:val="397F4FCE"/>
    <w:rsid w:val="3999F18D"/>
    <w:rsid w:val="39E5B3D0"/>
    <w:rsid w:val="39EC4051"/>
    <w:rsid w:val="39EEC16B"/>
    <w:rsid w:val="39F0D500"/>
    <w:rsid w:val="39F8CC23"/>
    <w:rsid w:val="3A04AA25"/>
    <w:rsid w:val="3A136D3B"/>
    <w:rsid w:val="3A1617CD"/>
    <w:rsid w:val="3A1DBB05"/>
    <w:rsid w:val="3A29321B"/>
    <w:rsid w:val="3A2D151B"/>
    <w:rsid w:val="3A354AE5"/>
    <w:rsid w:val="3A388C85"/>
    <w:rsid w:val="3A3F336B"/>
    <w:rsid w:val="3A49A114"/>
    <w:rsid w:val="3A507734"/>
    <w:rsid w:val="3A5FCB9D"/>
    <w:rsid w:val="3A664E74"/>
    <w:rsid w:val="3A6BEB91"/>
    <w:rsid w:val="3A6DE4D1"/>
    <w:rsid w:val="3A786D5A"/>
    <w:rsid w:val="3A7A66B4"/>
    <w:rsid w:val="3A7DCCC7"/>
    <w:rsid w:val="3A7F636B"/>
    <w:rsid w:val="3A8D2AB4"/>
    <w:rsid w:val="3AA18C31"/>
    <w:rsid w:val="3AAEC480"/>
    <w:rsid w:val="3AEAB81F"/>
    <w:rsid w:val="3AF17671"/>
    <w:rsid w:val="3B0D466E"/>
    <w:rsid w:val="3B0EDED5"/>
    <w:rsid w:val="3B0FCD96"/>
    <w:rsid w:val="3B116836"/>
    <w:rsid w:val="3B3A130D"/>
    <w:rsid w:val="3B47EDBD"/>
    <w:rsid w:val="3B4825A5"/>
    <w:rsid w:val="3B69B0EB"/>
    <w:rsid w:val="3B6D35C2"/>
    <w:rsid w:val="3B6EBB97"/>
    <w:rsid w:val="3B844049"/>
    <w:rsid w:val="3B980555"/>
    <w:rsid w:val="3BBC3122"/>
    <w:rsid w:val="3BC98CCB"/>
    <w:rsid w:val="3BCF9587"/>
    <w:rsid w:val="3BD3D7A6"/>
    <w:rsid w:val="3BD5F4DD"/>
    <w:rsid w:val="3BD8FA98"/>
    <w:rsid w:val="3BEF1D3A"/>
    <w:rsid w:val="3BF4F859"/>
    <w:rsid w:val="3C14ADA3"/>
    <w:rsid w:val="3C2DBDED"/>
    <w:rsid w:val="3C34E5A0"/>
    <w:rsid w:val="3C37D7C2"/>
    <w:rsid w:val="3C69D5B8"/>
    <w:rsid w:val="3C8889F5"/>
    <w:rsid w:val="3C8F4358"/>
    <w:rsid w:val="3C97B118"/>
    <w:rsid w:val="3CAE61F5"/>
    <w:rsid w:val="3CB1DB06"/>
    <w:rsid w:val="3CB846C0"/>
    <w:rsid w:val="3CD27A02"/>
    <w:rsid w:val="3CDE200D"/>
    <w:rsid w:val="3CE33580"/>
    <w:rsid w:val="3CE74AF5"/>
    <w:rsid w:val="3CFA20F8"/>
    <w:rsid w:val="3CFAD9AE"/>
    <w:rsid w:val="3D0D39D0"/>
    <w:rsid w:val="3D1E834B"/>
    <w:rsid w:val="3D211698"/>
    <w:rsid w:val="3D228658"/>
    <w:rsid w:val="3D235462"/>
    <w:rsid w:val="3D2A4ECC"/>
    <w:rsid w:val="3D2AF4B4"/>
    <w:rsid w:val="3D327C10"/>
    <w:rsid w:val="3D34250D"/>
    <w:rsid w:val="3D3EBBD3"/>
    <w:rsid w:val="3D4DE7F0"/>
    <w:rsid w:val="3D56A280"/>
    <w:rsid w:val="3D5B6791"/>
    <w:rsid w:val="3D7BFFCF"/>
    <w:rsid w:val="3D863A04"/>
    <w:rsid w:val="3D8ABF48"/>
    <w:rsid w:val="3DA1F11E"/>
    <w:rsid w:val="3DAEA4FA"/>
    <w:rsid w:val="3DC610E8"/>
    <w:rsid w:val="3DCE6F9B"/>
    <w:rsid w:val="3DD248F6"/>
    <w:rsid w:val="3DD31AB0"/>
    <w:rsid w:val="3DD4E3E6"/>
    <w:rsid w:val="3DF443D2"/>
    <w:rsid w:val="3E054E42"/>
    <w:rsid w:val="3E16FEA6"/>
    <w:rsid w:val="3E1717E9"/>
    <w:rsid w:val="3E18808A"/>
    <w:rsid w:val="3E274600"/>
    <w:rsid w:val="3E32696F"/>
    <w:rsid w:val="3E45D428"/>
    <w:rsid w:val="3E5406F3"/>
    <w:rsid w:val="3E65B1D2"/>
    <w:rsid w:val="3E81205E"/>
    <w:rsid w:val="3E8A53F2"/>
    <w:rsid w:val="3EBA53AC"/>
    <w:rsid w:val="3EC719FB"/>
    <w:rsid w:val="3EC9B6AC"/>
    <w:rsid w:val="3EDC9B33"/>
    <w:rsid w:val="3EDEB49F"/>
    <w:rsid w:val="3EE1CF87"/>
    <w:rsid w:val="3EE3015B"/>
    <w:rsid w:val="3F15BECA"/>
    <w:rsid w:val="3F2B6D24"/>
    <w:rsid w:val="3F2EB88C"/>
    <w:rsid w:val="3F2FC838"/>
    <w:rsid w:val="3F353E75"/>
    <w:rsid w:val="3F4F465D"/>
    <w:rsid w:val="3F57218E"/>
    <w:rsid w:val="3F59EC92"/>
    <w:rsid w:val="3F5CAE96"/>
    <w:rsid w:val="3F5D5E54"/>
    <w:rsid w:val="3F86E7A8"/>
    <w:rsid w:val="3F92915F"/>
    <w:rsid w:val="3F9F8325"/>
    <w:rsid w:val="3FAE07FB"/>
    <w:rsid w:val="3FB134B6"/>
    <w:rsid w:val="3FB355EC"/>
    <w:rsid w:val="3FB4B803"/>
    <w:rsid w:val="3FB5A30D"/>
    <w:rsid w:val="3FB99712"/>
    <w:rsid w:val="3FC3A3C1"/>
    <w:rsid w:val="3FCF4315"/>
    <w:rsid w:val="3FD9B2E3"/>
    <w:rsid w:val="3FEB615E"/>
    <w:rsid w:val="3FFE0BD5"/>
    <w:rsid w:val="4003E6F6"/>
    <w:rsid w:val="401139D1"/>
    <w:rsid w:val="4011F288"/>
    <w:rsid w:val="401AD642"/>
    <w:rsid w:val="40222B9A"/>
    <w:rsid w:val="4026E8FB"/>
    <w:rsid w:val="4043565F"/>
    <w:rsid w:val="4054CA45"/>
    <w:rsid w:val="405885F1"/>
    <w:rsid w:val="405BCBA1"/>
    <w:rsid w:val="407C8B16"/>
    <w:rsid w:val="407C8B75"/>
    <w:rsid w:val="40893091"/>
    <w:rsid w:val="4099B85B"/>
    <w:rsid w:val="409C0747"/>
    <w:rsid w:val="40A06F5E"/>
    <w:rsid w:val="40B014E6"/>
    <w:rsid w:val="40B74AA1"/>
    <w:rsid w:val="40B8FC43"/>
    <w:rsid w:val="40BD89EC"/>
    <w:rsid w:val="40D66832"/>
    <w:rsid w:val="40DBCCEC"/>
    <w:rsid w:val="40E4EF06"/>
    <w:rsid w:val="40EB760B"/>
    <w:rsid w:val="40F4D586"/>
    <w:rsid w:val="41020EB4"/>
    <w:rsid w:val="41287A24"/>
    <w:rsid w:val="412D41DC"/>
    <w:rsid w:val="41394BE7"/>
    <w:rsid w:val="413AEEC6"/>
    <w:rsid w:val="413D4B68"/>
    <w:rsid w:val="414BCA63"/>
    <w:rsid w:val="41514E83"/>
    <w:rsid w:val="415D709F"/>
    <w:rsid w:val="4169AFC6"/>
    <w:rsid w:val="4194443B"/>
    <w:rsid w:val="41C193B5"/>
    <w:rsid w:val="41E38E80"/>
    <w:rsid w:val="41E6DB5C"/>
    <w:rsid w:val="41EC52E2"/>
    <w:rsid w:val="41F5032D"/>
    <w:rsid w:val="4216A97E"/>
    <w:rsid w:val="4232AB6A"/>
    <w:rsid w:val="4261BC94"/>
    <w:rsid w:val="4266594E"/>
    <w:rsid w:val="4275FAB2"/>
    <w:rsid w:val="427F81AB"/>
    <w:rsid w:val="428A7966"/>
    <w:rsid w:val="42C0FF6E"/>
    <w:rsid w:val="42C349AA"/>
    <w:rsid w:val="42CEF6F2"/>
    <w:rsid w:val="42D4725C"/>
    <w:rsid w:val="43034C2C"/>
    <w:rsid w:val="4308A4CF"/>
    <w:rsid w:val="430D58F6"/>
    <w:rsid w:val="4321AE71"/>
    <w:rsid w:val="435B9A73"/>
    <w:rsid w:val="435C193B"/>
    <w:rsid w:val="4369D159"/>
    <w:rsid w:val="437E5A9F"/>
    <w:rsid w:val="43857F55"/>
    <w:rsid w:val="43860BB4"/>
    <w:rsid w:val="438B59E8"/>
    <w:rsid w:val="43AA62A6"/>
    <w:rsid w:val="43B2E180"/>
    <w:rsid w:val="43C1BF70"/>
    <w:rsid w:val="43C6466E"/>
    <w:rsid w:val="43C6636E"/>
    <w:rsid w:val="43C8DF98"/>
    <w:rsid w:val="43D3BC94"/>
    <w:rsid w:val="43E106C2"/>
    <w:rsid w:val="43F549B2"/>
    <w:rsid w:val="441FBF88"/>
    <w:rsid w:val="4441B2E8"/>
    <w:rsid w:val="444E21B1"/>
    <w:rsid w:val="445AEFE7"/>
    <w:rsid w:val="4470F116"/>
    <w:rsid w:val="447684E9"/>
    <w:rsid w:val="4479D824"/>
    <w:rsid w:val="448003D9"/>
    <w:rsid w:val="44A1A624"/>
    <w:rsid w:val="44B62912"/>
    <w:rsid w:val="44CA89E5"/>
    <w:rsid w:val="44E39DD0"/>
    <w:rsid w:val="44EC795D"/>
    <w:rsid w:val="44EF6C0D"/>
    <w:rsid w:val="450F363F"/>
    <w:rsid w:val="45146FE0"/>
    <w:rsid w:val="45239A00"/>
    <w:rsid w:val="45274453"/>
    <w:rsid w:val="4535F01F"/>
    <w:rsid w:val="4549F8E7"/>
    <w:rsid w:val="454D3D01"/>
    <w:rsid w:val="45625D6A"/>
    <w:rsid w:val="45654977"/>
    <w:rsid w:val="456C52AF"/>
    <w:rsid w:val="456E101C"/>
    <w:rsid w:val="45712CB8"/>
    <w:rsid w:val="4573CB9A"/>
    <w:rsid w:val="45849906"/>
    <w:rsid w:val="4588D6E8"/>
    <w:rsid w:val="45972ADA"/>
    <w:rsid w:val="45982871"/>
    <w:rsid w:val="45ADD81A"/>
    <w:rsid w:val="45B83FD8"/>
    <w:rsid w:val="45CD7D76"/>
    <w:rsid w:val="45D3DF94"/>
    <w:rsid w:val="45DB6AAA"/>
    <w:rsid w:val="45ECAC60"/>
    <w:rsid w:val="45F39C0A"/>
    <w:rsid w:val="461AABC7"/>
    <w:rsid w:val="46215EF1"/>
    <w:rsid w:val="4631F199"/>
    <w:rsid w:val="463734D6"/>
    <w:rsid w:val="463B2B7E"/>
    <w:rsid w:val="463F3A8C"/>
    <w:rsid w:val="4648781C"/>
    <w:rsid w:val="46528038"/>
    <w:rsid w:val="4666C0AB"/>
    <w:rsid w:val="4679BDBA"/>
    <w:rsid w:val="46877581"/>
    <w:rsid w:val="46969B55"/>
    <w:rsid w:val="46972D19"/>
    <w:rsid w:val="469B2203"/>
    <w:rsid w:val="46A9F428"/>
    <w:rsid w:val="46CACF19"/>
    <w:rsid w:val="46DC6C22"/>
    <w:rsid w:val="46E54ED7"/>
    <w:rsid w:val="46ED941A"/>
    <w:rsid w:val="4709B9B8"/>
    <w:rsid w:val="470EC9E9"/>
    <w:rsid w:val="471622AA"/>
    <w:rsid w:val="471CF179"/>
    <w:rsid w:val="47388E8B"/>
    <w:rsid w:val="474A24D6"/>
    <w:rsid w:val="4757604A"/>
    <w:rsid w:val="47716146"/>
    <w:rsid w:val="4772B13F"/>
    <w:rsid w:val="47861B2F"/>
    <w:rsid w:val="47953DDF"/>
    <w:rsid w:val="47A2041F"/>
    <w:rsid w:val="47B462CC"/>
    <w:rsid w:val="47BD3189"/>
    <w:rsid w:val="47C55706"/>
    <w:rsid w:val="47DB2095"/>
    <w:rsid w:val="4810FBB2"/>
    <w:rsid w:val="482D3EB5"/>
    <w:rsid w:val="482DC24D"/>
    <w:rsid w:val="48516894"/>
    <w:rsid w:val="485CACAB"/>
    <w:rsid w:val="485EB53A"/>
    <w:rsid w:val="486C07E2"/>
    <w:rsid w:val="487A80D9"/>
    <w:rsid w:val="488DA8AF"/>
    <w:rsid w:val="48A3BB4D"/>
    <w:rsid w:val="48B45818"/>
    <w:rsid w:val="48C3B61B"/>
    <w:rsid w:val="48D45EEC"/>
    <w:rsid w:val="48E99CEC"/>
    <w:rsid w:val="48F00E41"/>
    <w:rsid w:val="48F40CFD"/>
    <w:rsid w:val="4903467D"/>
    <w:rsid w:val="49075220"/>
    <w:rsid w:val="490BEBB0"/>
    <w:rsid w:val="492145B5"/>
    <w:rsid w:val="4924EE91"/>
    <w:rsid w:val="492D44CB"/>
    <w:rsid w:val="4930E156"/>
    <w:rsid w:val="495C2EDD"/>
    <w:rsid w:val="4968868C"/>
    <w:rsid w:val="49BB4939"/>
    <w:rsid w:val="49C05C62"/>
    <w:rsid w:val="49D1FBE0"/>
    <w:rsid w:val="49DA56A7"/>
    <w:rsid w:val="49E9E862"/>
    <w:rsid w:val="49F8236B"/>
    <w:rsid w:val="4A1C94D7"/>
    <w:rsid w:val="4A30901D"/>
    <w:rsid w:val="4A54655B"/>
    <w:rsid w:val="4A5EEF07"/>
    <w:rsid w:val="4A6301F7"/>
    <w:rsid w:val="4A6710A5"/>
    <w:rsid w:val="4A703667"/>
    <w:rsid w:val="4A87E007"/>
    <w:rsid w:val="4A8F010C"/>
    <w:rsid w:val="4A97DBF7"/>
    <w:rsid w:val="4AA3BFAE"/>
    <w:rsid w:val="4B21A3FA"/>
    <w:rsid w:val="4B2A2D2D"/>
    <w:rsid w:val="4B2C700E"/>
    <w:rsid w:val="4B3390F3"/>
    <w:rsid w:val="4B53CA53"/>
    <w:rsid w:val="4B5B09A5"/>
    <w:rsid w:val="4B6750B4"/>
    <w:rsid w:val="4B935B8B"/>
    <w:rsid w:val="4BB3006B"/>
    <w:rsid w:val="4BDAF50A"/>
    <w:rsid w:val="4BE662C3"/>
    <w:rsid w:val="4BEA60D2"/>
    <w:rsid w:val="4C0012C5"/>
    <w:rsid w:val="4C09A654"/>
    <w:rsid w:val="4C0C13F2"/>
    <w:rsid w:val="4C116BFF"/>
    <w:rsid w:val="4C12A5BD"/>
    <w:rsid w:val="4C2EECB0"/>
    <w:rsid w:val="4C302EF8"/>
    <w:rsid w:val="4C5421B8"/>
    <w:rsid w:val="4C7BD61C"/>
    <w:rsid w:val="4C90EEA0"/>
    <w:rsid w:val="4CA07D2C"/>
    <w:rsid w:val="4CC417FF"/>
    <w:rsid w:val="4CCD3F45"/>
    <w:rsid w:val="4CD30276"/>
    <w:rsid w:val="4CDFDB9A"/>
    <w:rsid w:val="4CE99003"/>
    <w:rsid w:val="4CF6AFB0"/>
    <w:rsid w:val="4D014C1C"/>
    <w:rsid w:val="4D112FD3"/>
    <w:rsid w:val="4D472827"/>
    <w:rsid w:val="4D4AD468"/>
    <w:rsid w:val="4D4FCF37"/>
    <w:rsid w:val="4D67332B"/>
    <w:rsid w:val="4D6CED27"/>
    <w:rsid w:val="4D95D209"/>
    <w:rsid w:val="4D9CF36C"/>
    <w:rsid w:val="4DBA8B8A"/>
    <w:rsid w:val="4DC3E4D2"/>
    <w:rsid w:val="4DCA8A42"/>
    <w:rsid w:val="4DD0B206"/>
    <w:rsid w:val="4DD27480"/>
    <w:rsid w:val="4DD4EAB3"/>
    <w:rsid w:val="4DE42238"/>
    <w:rsid w:val="4DF9465D"/>
    <w:rsid w:val="4E0F3307"/>
    <w:rsid w:val="4E180532"/>
    <w:rsid w:val="4E20BC06"/>
    <w:rsid w:val="4E20F8B8"/>
    <w:rsid w:val="4E23B4E7"/>
    <w:rsid w:val="4E32BF75"/>
    <w:rsid w:val="4E4469C0"/>
    <w:rsid w:val="4E472232"/>
    <w:rsid w:val="4E4D2BA2"/>
    <w:rsid w:val="4E4EBC64"/>
    <w:rsid w:val="4E6CBEB5"/>
    <w:rsid w:val="4E793E41"/>
    <w:rsid w:val="4E93D519"/>
    <w:rsid w:val="4EB04F83"/>
    <w:rsid w:val="4EC46488"/>
    <w:rsid w:val="4EC53803"/>
    <w:rsid w:val="4EE5863C"/>
    <w:rsid w:val="4EFAE367"/>
    <w:rsid w:val="4F222846"/>
    <w:rsid w:val="4F293550"/>
    <w:rsid w:val="4F2AB3D6"/>
    <w:rsid w:val="4F2E4113"/>
    <w:rsid w:val="4F62722F"/>
    <w:rsid w:val="4F66F041"/>
    <w:rsid w:val="4F70B000"/>
    <w:rsid w:val="4F71169C"/>
    <w:rsid w:val="4F735795"/>
    <w:rsid w:val="4F88A455"/>
    <w:rsid w:val="4F8C887F"/>
    <w:rsid w:val="4F92100D"/>
    <w:rsid w:val="4F93E86D"/>
    <w:rsid w:val="4F9E4AE2"/>
    <w:rsid w:val="4FB1B370"/>
    <w:rsid w:val="4FB49FDC"/>
    <w:rsid w:val="4FB50265"/>
    <w:rsid w:val="4FB6DD8D"/>
    <w:rsid w:val="4FB7D1FE"/>
    <w:rsid w:val="4FBCF461"/>
    <w:rsid w:val="4FC83D76"/>
    <w:rsid w:val="4FD3B45D"/>
    <w:rsid w:val="4FF57B6F"/>
    <w:rsid w:val="4FFC47CA"/>
    <w:rsid w:val="500CEC8D"/>
    <w:rsid w:val="500E680F"/>
    <w:rsid w:val="50269B09"/>
    <w:rsid w:val="502791C7"/>
    <w:rsid w:val="502E101D"/>
    <w:rsid w:val="5047FA9A"/>
    <w:rsid w:val="5049760A"/>
    <w:rsid w:val="50598C42"/>
    <w:rsid w:val="506FBD51"/>
    <w:rsid w:val="507CA6F6"/>
    <w:rsid w:val="507DDD11"/>
    <w:rsid w:val="50A57663"/>
    <w:rsid w:val="50B2638B"/>
    <w:rsid w:val="50BD4717"/>
    <w:rsid w:val="50BF0057"/>
    <w:rsid w:val="50BF89CA"/>
    <w:rsid w:val="50D0F012"/>
    <w:rsid w:val="50D57D7A"/>
    <w:rsid w:val="50D76A68"/>
    <w:rsid w:val="50D84249"/>
    <w:rsid w:val="50ED07B9"/>
    <w:rsid w:val="50F5D5D8"/>
    <w:rsid w:val="510A178D"/>
    <w:rsid w:val="510A5318"/>
    <w:rsid w:val="511CC0D8"/>
    <w:rsid w:val="512C40F2"/>
    <w:rsid w:val="514657A8"/>
    <w:rsid w:val="515F6FF5"/>
    <w:rsid w:val="51782172"/>
    <w:rsid w:val="518C4AB6"/>
    <w:rsid w:val="519350A1"/>
    <w:rsid w:val="519BB192"/>
    <w:rsid w:val="519BDD40"/>
    <w:rsid w:val="519CBE84"/>
    <w:rsid w:val="51B94933"/>
    <w:rsid w:val="51BF4CD4"/>
    <w:rsid w:val="51C16184"/>
    <w:rsid w:val="51D46FAA"/>
    <w:rsid w:val="51F0B021"/>
    <w:rsid w:val="51F509FF"/>
    <w:rsid w:val="51F8E159"/>
    <w:rsid w:val="51F9AC9B"/>
    <w:rsid w:val="51FDE767"/>
    <w:rsid w:val="520B1CB2"/>
    <w:rsid w:val="52175033"/>
    <w:rsid w:val="521E1016"/>
    <w:rsid w:val="526347B1"/>
    <w:rsid w:val="5271792F"/>
    <w:rsid w:val="52748288"/>
    <w:rsid w:val="528A5FE6"/>
    <w:rsid w:val="5299E84C"/>
    <w:rsid w:val="529A12F1"/>
    <w:rsid w:val="529D0519"/>
    <w:rsid w:val="52A0F2D2"/>
    <w:rsid w:val="52A6B237"/>
    <w:rsid w:val="52AB74E6"/>
    <w:rsid w:val="52B72B6E"/>
    <w:rsid w:val="52BB6334"/>
    <w:rsid w:val="52C01702"/>
    <w:rsid w:val="52C04517"/>
    <w:rsid w:val="52F55C19"/>
    <w:rsid w:val="52F61BDA"/>
    <w:rsid w:val="52F77E3A"/>
    <w:rsid w:val="52F81AE3"/>
    <w:rsid w:val="52FFABA7"/>
    <w:rsid w:val="53246688"/>
    <w:rsid w:val="5332DBBD"/>
    <w:rsid w:val="533B329B"/>
    <w:rsid w:val="534A5F88"/>
    <w:rsid w:val="5370400B"/>
    <w:rsid w:val="5374AD87"/>
    <w:rsid w:val="53833E8F"/>
    <w:rsid w:val="538D60A3"/>
    <w:rsid w:val="53941B3B"/>
    <w:rsid w:val="53A261B5"/>
    <w:rsid w:val="53A368C8"/>
    <w:rsid w:val="53CD3428"/>
    <w:rsid w:val="53E2768F"/>
    <w:rsid w:val="53FE78FA"/>
    <w:rsid w:val="5406D1C9"/>
    <w:rsid w:val="545DFBD4"/>
    <w:rsid w:val="547B71D0"/>
    <w:rsid w:val="549761DA"/>
    <w:rsid w:val="54A1C759"/>
    <w:rsid w:val="54A60333"/>
    <w:rsid w:val="54AB5B8E"/>
    <w:rsid w:val="54BA6B1E"/>
    <w:rsid w:val="54BD1F76"/>
    <w:rsid w:val="54D073C6"/>
    <w:rsid w:val="54EDA1EB"/>
    <w:rsid w:val="54EE80DB"/>
    <w:rsid w:val="54EF7BAB"/>
    <w:rsid w:val="54F2E80F"/>
    <w:rsid w:val="54F925DD"/>
    <w:rsid w:val="550523C1"/>
    <w:rsid w:val="551299AC"/>
    <w:rsid w:val="553A06A0"/>
    <w:rsid w:val="553EFC5F"/>
    <w:rsid w:val="553FE83C"/>
    <w:rsid w:val="554BB4C2"/>
    <w:rsid w:val="55503A84"/>
    <w:rsid w:val="55541FD2"/>
    <w:rsid w:val="5569CED2"/>
    <w:rsid w:val="556CB0C7"/>
    <w:rsid w:val="557A53B3"/>
    <w:rsid w:val="55928E0E"/>
    <w:rsid w:val="559D9CDF"/>
    <w:rsid w:val="55A1FEEB"/>
    <w:rsid w:val="55B4C635"/>
    <w:rsid w:val="55B55186"/>
    <w:rsid w:val="55BC4933"/>
    <w:rsid w:val="55C12F88"/>
    <w:rsid w:val="55C4914F"/>
    <w:rsid w:val="55CB4C05"/>
    <w:rsid w:val="55D55224"/>
    <w:rsid w:val="55D7141B"/>
    <w:rsid w:val="55DE9035"/>
    <w:rsid w:val="55EB187E"/>
    <w:rsid w:val="55FD6FA3"/>
    <w:rsid w:val="560F19B9"/>
    <w:rsid w:val="5610FC11"/>
    <w:rsid w:val="56223272"/>
    <w:rsid w:val="563A845C"/>
    <w:rsid w:val="566705B7"/>
    <w:rsid w:val="5670B9A1"/>
    <w:rsid w:val="5697C8E3"/>
    <w:rsid w:val="56983460"/>
    <w:rsid w:val="569B1AA3"/>
    <w:rsid w:val="56A0114C"/>
    <w:rsid w:val="56D15C03"/>
    <w:rsid w:val="56D2B608"/>
    <w:rsid w:val="56D650C9"/>
    <w:rsid w:val="56D75172"/>
    <w:rsid w:val="56FC8F32"/>
    <w:rsid w:val="5719F352"/>
    <w:rsid w:val="572C7B8D"/>
    <w:rsid w:val="57322792"/>
    <w:rsid w:val="5739BF3C"/>
    <w:rsid w:val="573B6B73"/>
    <w:rsid w:val="574628E0"/>
    <w:rsid w:val="5754A194"/>
    <w:rsid w:val="5769DAF7"/>
    <w:rsid w:val="576D0418"/>
    <w:rsid w:val="5786E68F"/>
    <w:rsid w:val="5786E8DF"/>
    <w:rsid w:val="57BA26FE"/>
    <w:rsid w:val="57C36D1C"/>
    <w:rsid w:val="57D5C6A4"/>
    <w:rsid w:val="57D8B560"/>
    <w:rsid w:val="57EEEC2B"/>
    <w:rsid w:val="57FD8573"/>
    <w:rsid w:val="58057C96"/>
    <w:rsid w:val="5841294D"/>
    <w:rsid w:val="58481EAA"/>
    <w:rsid w:val="584EAC0B"/>
    <w:rsid w:val="58574DA6"/>
    <w:rsid w:val="585BE12D"/>
    <w:rsid w:val="58731F9D"/>
    <w:rsid w:val="5883ADBB"/>
    <w:rsid w:val="5897F2C3"/>
    <w:rsid w:val="58B4BA20"/>
    <w:rsid w:val="58BDFA94"/>
    <w:rsid w:val="58D21EC6"/>
    <w:rsid w:val="58EA6744"/>
    <w:rsid w:val="58EBBCF0"/>
    <w:rsid w:val="590218B9"/>
    <w:rsid w:val="591C1524"/>
    <w:rsid w:val="592A6839"/>
    <w:rsid w:val="59310323"/>
    <w:rsid w:val="5952FD24"/>
    <w:rsid w:val="5955F75F"/>
    <w:rsid w:val="596FC4E5"/>
    <w:rsid w:val="598646AA"/>
    <w:rsid w:val="5988364C"/>
    <w:rsid w:val="598C08AD"/>
    <w:rsid w:val="59C1130E"/>
    <w:rsid w:val="59C1740B"/>
    <w:rsid w:val="59C209C5"/>
    <w:rsid w:val="59D10092"/>
    <w:rsid w:val="59DB4619"/>
    <w:rsid w:val="59DC1F71"/>
    <w:rsid w:val="59FB7A16"/>
    <w:rsid w:val="5A0845BB"/>
    <w:rsid w:val="5A0AACE5"/>
    <w:rsid w:val="5A28BF2F"/>
    <w:rsid w:val="5A3C6A05"/>
    <w:rsid w:val="5A40F3FE"/>
    <w:rsid w:val="5A47D353"/>
    <w:rsid w:val="5A602164"/>
    <w:rsid w:val="5A64830B"/>
    <w:rsid w:val="5A64D7C1"/>
    <w:rsid w:val="5A765426"/>
    <w:rsid w:val="5A85A25F"/>
    <w:rsid w:val="5A8C8B04"/>
    <w:rsid w:val="5A9644AD"/>
    <w:rsid w:val="5AB362A7"/>
    <w:rsid w:val="5AC4FC30"/>
    <w:rsid w:val="5AE9AB9F"/>
    <w:rsid w:val="5AF23624"/>
    <w:rsid w:val="5AFB2981"/>
    <w:rsid w:val="5B296B7B"/>
    <w:rsid w:val="5B3FAE09"/>
    <w:rsid w:val="5B43BB12"/>
    <w:rsid w:val="5B4930FE"/>
    <w:rsid w:val="5B4CB88A"/>
    <w:rsid w:val="5B5CE36F"/>
    <w:rsid w:val="5B691423"/>
    <w:rsid w:val="5B7A160A"/>
    <w:rsid w:val="5B8D3AF0"/>
    <w:rsid w:val="5B97C00A"/>
    <w:rsid w:val="5B990EEE"/>
    <w:rsid w:val="5B997543"/>
    <w:rsid w:val="5BA2BB3F"/>
    <w:rsid w:val="5BA5543E"/>
    <w:rsid w:val="5BC494D1"/>
    <w:rsid w:val="5BD64E52"/>
    <w:rsid w:val="5BDDDF1A"/>
    <w:rsid w:val="5BE47F83"/>
    <w:rsid w:val="5BED6B9D"/>
    <w:rsid w:val="5BF92472"/>
    <w:rsid w:val="5BFF3881"/>
    <w:rsid w:val="5C141BC6"/>
    <w:rsid w:val="5C19871D"/>
    <w:rsid w:val="5C1AFEDE"/>
    <w:rsid w:val="5C278767"/>
    <w:rsid w:val="5C2BF109"/>
    <w:rsid w:val="5C621CC2"/>
    <w:rsid w:val="5C6F5491"/>
    <w:rsid w:val="5C7208A6"/>
    <w:rsid w:val="5C7ECDB9"/>
    <w:rsid w:val="5C85A2BD"/>
    <w:rsid w:val="5C8E63FD"/>
    <w:rsid w:val="5C917BB6"/>
    <w:rsid w:val="5CABEFFE"/>
    <w:rsid w:val="5CAE4E17"/>
    <w:rsid w:val="5CD7ED0D"/>
    <w:rsid w:val="5CDB9C2D"/>
    <w:rsid w:val="5CE00268"/>
    <w:rsid w:val="5D0803B9"/>
    <w:rsid w:val="5D1A46D8"/>
    <w:rsid w:val="5D277311"/>
    <w:rsid w:val="5D29435C"/>
    <w:rsid w:val="5D4AE22A"/>
    <w:rsid w:val="5D67DDA3"/>
    <w:rsid w:val="5D682DD4"/>
    <w:rsid w:val="5D88FA5C"/>
    <w:rsid w:val="5D8B72F1"/>
    <w:rsid w:val="5D8EB3A1"/>
    <w:rsid w:val="5D9BB71B"/>
    <w:rsid w:val="5DBB6B3D"/>
    <w:rsid w:val="5DD0EF4D"/>
    <w:rsid w:val="5DE1AA29"/>
    <w:rsid w:val="5DE817CC"/>
    <w:rsid w:val="5DECE7B1"/>
    <w:rsid w:val="5E0171FF"/>
    <w:rsid w:val="5E153370"/>
    <w:rsid w:val="5E17DE0D"/>
    <w:rsid w:val="5E36A7D3"/>
    <w:rsid w:val="5E3BC7BD"/>
    <w:rsid w:val="5E3CCE68"/>
    <w:rsid w:val="5E435439"/>
    <w:rsid w:val="5E44F5AF"/>
    <w:rsid w:val="5E47816D"/>
    <w:rsid w:val="5E4E07C6"/>
    <w:rsid w:val="5E6F2ACF"/>
    <w:rsid w:val="5E7CA377"/>
    <w:rsid w:val="5E8B8897"/>
    <w:rsid w:val="5E9BA148"/>
    <w:rsid w:val="5EA04154"/>
    <w:rsid w:val="5EC8038D"/>
    <w:rsid w:val="5ECCC13C"/>
    <w:rsid w:val="5ED2350B"/>
    <w:rsid w:val="5EFD8C9F"/>
    <w:rsid w:val="5F035D42"/>
    <w:rsid w:val="5F254AD1"/>
    <w:rsid w:val="5F2634A2"/>
    <w:rsid w:val="5F3D9134"/>
    <w:rsid w:val="5F6CBFAE"/>
    <w:rsid w:val="5F747358"/>
    <w:rsid w:val="5F7ECC8E"/>
    <w:rsid w:val="5F884724"/>
    <w:rsid w:val="5F892614"/>
    <w:rsid w:val="5F95FEF5"/>
    <w:rsid w:val="5FA73F13"/>
    <w:rsid w:val="5FFB4A41"/>
    <w:rsid w:val="5FFF88CE"/>
    <w:rsid w:val="6017A32A"/>
    <w:rsid w:val="60340143"/>
    <w:rsid w:val="604A22B8"/>
    <w:rsid w:val="6062C66C"/>
    <w:rsid w:val="60723A2E"/>
    <w:rsid w:val="6084A6CD"/>
    <w:rsid w:val="60895DCB"/>
    <w:rsid w:val="608A8B67"/>
    <w:rsid w:val="608FD4F5"/>
    <w:rsid w:val="60A9376D"/>
    <w:rsid w:val="60AD7D98"/>
    <w:rsid w:val="60C78A97"/>
    <w:rsid w:val="60DC4C73"/>
    <w:rsid w:val="60DD9B1A"/>
    <w:rsid w:val="60E8C194"/>
    <w:rsid w:val="60FCCD34"/>
    <w:rsid w:val="612250F3"/>
    <w:rsid w:val="6123D2BF"/>
    <w:rsid w:val="61241785"/>
    <w:rsid w:val="61272170"/>
    <w:rsid w:val="612DCB25"/>
    <w:rsid w:val="61477883"/>
    <w:rsid w:val="6155EFAD"/>
    <w:rsid w:val="615DF3B5"/>
    <w:rsid w:val="6165B891"/>
    <w:rsid w:val="6166F7B5"/>
    <w:rsid w:val="6191D557"/>
    <w:rsid w:val="61965911"/>
    <w:rsid w:val="61AF9C1B"/>
    <w:rsid w:val="61AFC762"/>
    <w:rsid w:val="61BF6C19"/>
    <w:rsid w:val="61C01AF7"/>
    <w:rsid w:val="61DD45FC"/>
    <w:rsid w:val="61EDB7FB"/>
    <w:rsid w:val="61F0D3F5"/>
    <w:rsid w:val="61F4464C"/>
    <w:rsid w:val="61F98E36"/>
    <w:rsid w:val="623B0D8A"/>
    <w:rsid w:val="624505F7"/>
    <w:rsid w:val="625DD564"/>
    <w:rsid w:val="626876F9"/>
    <w:rsid w:val="626E8254"/>
    <w:rsid w:val="62AF7358"/>
    <w:rsid w:val="62D656BC"/>
    <w:rsid w:val="62DF300A"/>
    <w:rsid w:val="62F0CC45"/>
    <w:rsid w:val="62F8121A"/>
    <w:rsid w:val="62F90714"/>
    <w:rsid w:val="6302772F"/>
    <w:rsid w:val="6305D00C"/>
    <w:rsid w:val="632B9C9C"/>
    <w:rsid w:val="63345C5D"/>
    <w:rsid w:val="6335EA82"/>
    <w:rsid w:val="63370D02"/>
    <w:rsid w:val="633AA56D"/>
    <w:rsid w:val="6342A092"/>
    <w:rsid w:val="63585ADD"/>
    <w:rsid w:val="63589FCD"/>
    <w:rsid w:val="6359CA01"/>
    <w:rsid w:val="6368465A"/>
    <w:rsid w:val="638C8E2A"/>
    <w:rsid w:val="63BC1CE7"/>
    <w:rsid w:val="63BFD146"/>
    <w:rsid w:val="63C6CA53"/>
    <w:rsid w:val="63C724F9"/>
    <w:rsid w:val="63DE0213"/>
    <w:rsid w:val="640C6E14"/>
    <w:rsid w:val="640DD5EF"/>
    <w:rsid w:val="6415E51A"/>
    <w:rsid w:val="641C6336"/>
    <w:rsid w:val="64268958"/>
    <w:rsid w:val="642A6B1F"/>
    <w:rsid w:val="642FE920"/>
    <w:rsid w:val="6430B2E7"/>
    <w:rsid w:val="64507934"/>
    <w:rsid w:val="64518F11"/>
    <w:rsid w:val="6481E042"/>
    <w:rsid w:val="64896489"/>
    <w:rsid w:val="6495803A"/>
    <w:rsid w:val="64DD38B7"/>
    <w:rsid w:val="64E6864F"/>
    <w:rsid w:val="64E69790"/>
    <w:rsid w:val="64F2BC1A"/>
    <w:rsid w:val="64F68FAD"/>
    <w:rsid w:val="64F6E36F"/>
    <w:rsid w:val="64FE7F34"/>
    <w:rsid w:val="650B08D3"/>
    <w:rsid w:val="651A940F"/>
    <w:rsid w:val="651F8FBA"/>
    <w:rsid w:val="655DFC8A"/>
    <w:rsid w:val="6560ACBF"/>
    <w:rsid w:val="656CC2E5"/>
    <w:rsid w:val="656F80AB"/>
    <w:rsid w:val="65852794"/>
    <w:rsid w:val="6597E3E0"/>
    <w:rsid w:val="65AF3CB1"/>
    <w:rsid w:val="65BEF095"/>
    <w:rsid w:val="65C866AF"/>
    <w:rsid w:val="65CD08A4"/>
    <w:rsid w:val="65CE0FF0"/>
    <w:rsid w:val="65D778F8"/>
    <w:rsid w:val="6621D8EC"/>
    <w:rsid w:val="6634B2ED"/>
    <w:rsid w:val="6644B841"/>
    <w:rsid w:val="665E1907"/>
    <w:rsid w:val="666620CC"/>
    <w:rsid w:val="66740BA8"/>
    <w:rsid w:val="66AFDE29"/>
    <w:rsid w:val="66C0F807"/>
    <w:rsid w:val="66C1BA05"/>
    <w:rsid w:val="66C27213"/>
    <w:rsid w:val="66C4C05C"/>
    <w:rsid w:val="66D659A2"/>
    <w:rsid w:val="66D7955C"/>
    <w:rsid w:val="66E4077F"/>
    <w:rsid w:val="66F84FDB"/>
    <w:rsid w:val="66FE35FE"/>
    <w:rsid w:val="6700836F"/>
    <w:rsid w:val="670F37B5"/>
    <w:rsid w:val="67164F5F"/>
    <w:rsid w:val="67173B8B"/>
    <w:rsid w:val="672AD2C5"/>
    <w:rsid w:val="673B752B"/>
    <w:rsid w:val="67475FB9"/>
    <w:rsid w:val="675239B3"/>
    <w:rsid w:val="675E5C0C"/>
    <w:rsid w:val="676D921C"/>
    <w:rsid w:val="676EDDC0"/>
    <w:rsid w:val="67898F4A"/>
    <w:rsid w:val="679D0CA9"/>
    <w:rsid w:val="67A1DB9B"/>
    <w:rsid w:val="67DBA35D"/>
    <w:rsid w:val="67E000C2"/>
    <w:rsid w:val="67E40D77"/>
    <w:rsid w:val="67E46667"/>
    <w:rsid w:val="67ECEDA1"/>
    <w:rsid w:val="67ED7CF6"/>
    <w:rsid w:val="67F65925"/>
    <w:rsid w:val="683F250F"/>
    <w:rsid w:val="6848E34F"/>
    <w:rsid w:val="685592EA"/>
    <w:rsid w:val="685913E4"/>
    <w:rsid w:val="68627DFD"/>
    <w:rsid w:val="6872A95C"/>
    <w:rsid w:val="68778B38"/>
    <w:rsid w:val="6882A1FD"/>
    <w:rsid w:val="68980581"/>
    <w:rsid w:val="68986F86"/>
    <w:rsid w:val="68A4D9A7"/>
    <w:rsid w:val="68D42732"/>
    <w:rsid w:val="68DCAFED"/>
    <w:rsid w:val="68E6CB00"/>
    <w:rsid w:val="68EEFB83"/>
    <w:rsid w:val="68F0CAC3"/>
    <w:rsid w:val="691038D2"/>
    <w:rsid w:val="6917E65D"/>
    <w:rsid w:val="69193DA4"/>
    <w:rsid w:val="69197144"/>
    <w:rsid w:val="6929EC76"/>
    <w:rsid w:val="69459840"/>
    <w:rsid w:val="6949A098"/>
    <w:rsid w:val="6952E1B9"/>
    <w:rsid w:val="69558218"/>
    <w:rsid w:val="6956AD6E"/>
    <w:rsid w:val="6958E13D"/>
    <w:rsid w:val="696744CD"/>
    <w:rsid w:val="6976A60B"/>
    <w:rsid w:val="697BD123"/>
    <w:rsid w:val="69A0E056"/>
    <w:rsid w:val="69A47AFD"/>
    <w:rsid w:val="69AD3F38"/>
    <w:rsid w:val="69BA6F05"/>
    <w:rsid w:val="69BD8B99"/>
    <w:rsid w:val="69C1AF9E"/>
    <w:rsid w:val="69D218A2"/>
    <w:rsid w:val="69E96F76"/>
    <w:rsid w:val="69EF7867"/>
    <w:rsid w:val="69FA12D5"/>
    <w:rsid w:val="69FA3814"/>
    <w:rsid w:val="6A12F73D"/>
    <w:rsid w:val="6A2A3196"/>
    <w:rsid w:val="6A33F353"/>
    <w:rsid w:val="6A47F746"/>
    <w:rsid w:val="6A486141"/>
    <w:rsid w:val="6A53ACE7"/>
    <w:rsid w:val="6A5FDE1C"/>
    <w:rsid w:val="6A761EEC"/>
    <w:rsid w:val="6A84A474"/>
    <w:rsid w:val="6A8A4705"/>
    <w:rsid w:val="6A8CA4F6"/>
    <w:rsid w:val="6AB155CD"/>
    <w:rsid w:val="6AC5182D"/>
    <w:rsid w:val="6AC7C13B"/>
    <w:rsid w:val="6ADDFE04"/>
    <w:rsid w:val="6AF1BA30"/>
    <w:rsid w:val="6B0EE1AB"/>
    <w:rsid w:val="6B12832D"/>
    <w:rsid w:val="6B1BA7EB"/>
    <w:rsid w:val="6B223865"/>
    <w:rsid w:val="6B3D1709"/>
    <w:rsid w:val="6B3DD606"/>
    <w:rsid w:val="6B408829"/>
    <w:rsid w:val="6B426124"/>
    <w:rsid w:val="6B42AE7F"/>
    <w:rsid w:val="6B502560"/>
    <w:rsid w:val="6B597CCA"/>
    <w:rsid w:val="6B5D6D6B"/>
    <w:rsid w:val="6B61510A"/>
    <w:rsid w:val="6B84A85F"/>
    <w:rsid w:val="6B85F683"/>
    <w:rsid w:val="6B9E73CF"/>
    <w:rsid w:val="6BB0C8F6"/>
    <w:rsid w:val="6BBABC07"/>
    <w:rsid w:val="6BBEA1D7"/>
    <w:rsid w:val="6BD077B9"/>
    <w:rsid w:val="6BE356BD"/>
    <w:rsid w:val="6BF9DCCA"/>
    <w:rsid w:val="6C070E70"/>
    <w:rsid w:val="6C0A1B38"/>
    <w:rsid w:val="6C0E4CBE"/>
    <w:rsid w:val="6C3062E9"/>
    <w:rsid w:val="6C589ED9"/>
    <w:rsid w:val="6C5B0BAD"/>
    <w:rsid w:val="6C663BFF"/>
    <w:rsid w:val="6C6B642B"/>
    <w:rsid w:val="6C6F136C"/>
    <w:rsid w:val="6C7750BB"/>
    <w:rsid w:val="6C8001A8"/>
    <w:rsid w:val="6C8FE1F3"/>
    <w:rsid w:val="6C965CE9"/>
    <w:rsid w:val="6C9B95A7"/>
    <w:rsid w:val="6CA644FE"/>
    <w:rsid w:val="6CBA3832"/>
    <w:rsid w:val="6CC90ADD"/>
    <w:rsid w:val="6CCD5651"/>
    <w:rsid w:val="6CE2154D"/>
    <w:rsid w:val="6CE8B88F"/>
    <w:rsid w:val="6D14C781"/>
    <w:rsid w:val="6D1C4917"/>
    <w:rsid w:val="6D43F8BD"/>
    <w:rsid w:val="6D4A0178"/>
    <w:rsid w:val="6D50E1FE"/>
    <w:rsid w:val="6D60709F"/>
    <w:rsid w:val="6D6F885B"/>
    <w:rsid w:val="6D70FBF5"/>
    <w:rsid w:val="6D7C5960"/>
    <w:rsid w:val="6DACC352"/>
    <w:rsid w:val="6DFFCF2D"/>
    <w:rsid w:val="6E029A8D"/>
    <w:rsid w:val="6E327F76"/>
    <w:rsid w:val="6E32A537"/>
    <w:rsid w:val="6E3B096E"/>
    <w:rsid w:val="6E40CDD4"/>
    <w:rsid w:val="6E54B923"/>
    <w:rsid w:val="6E57E79A"/>
    <w:rsid w:val="6E584898"/>
    <w:rsid w:val="6E5D3DCD"/>
    <w:rsid w:val="6E7D20FB"/>
    <w:rsid w:val="6E89A878"/>
    <w:rsid w:val="6E97F9CA"/>
    <w:rsid w:val="6EAB3458"/>
    <w:rsid w:val="6ED12212"/>
    <w:rsid w:val="6ED3E551"/>
    <w:rsid w:val="6ED4FA3B"/>
    <w:rsid w:val="6EDB6DA2"/>
    <w:rsid w:val="6EF4C9BC"/>
    <w:rsid w:val="6EFAD76E"/>
    <w:rsid w:val="6EFD21D6"/>
    <w:rsid w:val="6F07055B"/>
    <w:rsid w:val="6F1B2CD4"/>
    <w:rsid w:val="6F24B2BF"/>
    <w:rsid w:val="6F27D762"/>
    <w:rsid w:val="6F3E3CB3"/>
    <w:rsid w:val="6F4D47EE"/>
    <w:rsid w:val="6F524D52"/>
    <w:rsid w:val="6F614E95"/>
    <w:rsid w:val="6F627B3B"/>
    <w:rsid w:val="6F660AFB"/>
    <w:rsid w:val="6F684C53"/>
    <w:rsid w:val="6F745EAF"/>
    <w:rsid w:val="6F8102B7"/>
    <w:rsid w:val="6F97D716"/>
    <w:rsid w:val="6FC01180"/>
    <w:rsid w:val="6FD09FCC"/>
    <w:rsid w:val="6FD4AAFF"/>
    <w:rsid w:val="6FE19D3A"/>
    <w:rsid w:val="6FE91164"/>
    <w:rsid w:val="6FEA0E9D"/>
    <w:rsid w:val="6FF08984"/>
    <w:rsid w:val="6FF1C941"/>
    <w:rsid w:val="6FFB46DE"/>
    <w:rsid w:val="6FFF1BAF"/>
    <w:rsid w:val="7008CEA2"/>
    <w:rsid w:val="700D8242"/>
    <w:rsid w:val="70181899"/>
    <w:rsid w:val="703A15E6"/>
    <w:rsid w:val="7056EFED"/>
    <w:rsid w:val="7063CB42"/>
    <w:rsid w:val="706E341A"/>
    <w:rsid w:val="706E6BBB"/>
    <w:rsid w:val="707DFB0E"/>
    <w:rsid w:val="7081A23A"/>
    <w:rsid w:val="708E00C0"/>
    <w:rsid w:val="70A44617"/>
    <w:rsid w:val="70AEF7A5"/>
    <w:rsid w:val="70BE2998"/>
    <w:rsid w:val="70C91D22"/>
    <w:rsid w:val="7111AFD6"/>
    <w:rsid w:val="7117E031"/>
    <w:rsid w:val="712147DB"/>
    <w:rsid w:val="7124C566"/>
    <w:rsid w:val="7128EFA3"/>
    <w:rsid w:val="7134EB0E"/>
    <w:rsid w:val="713B2579"/>
    <w:rsid w:val="713D2B8C"/>
    <w:rsid w:val="714BDC75"/>
    <w:rsid w:val="7151DF88"/>
    <w:rsid w:val="716DB81C"/>
    <w:rsid w:val="7175B8A5"/>
    <w:rsid w:val="718757AF"/>
    <w:rsid w:val="7187B848"/>
    <w:rsid w:val="71889E69"/>
    <w:rsid w:val="718A7A87"/>
    <w:rsid w:val="71B3DFC1"/>
    <w:rsid w:val="71C2AF0F"/>
    <w:rsid w:val="71CE39AD"/>
    <w:rsid w:val="71CF99A5"/>
    <w:rsid w:val="71E605E4"/>
    <w:rsid w:val="71EE4081"/>
    <w:rsid w:val="71F7425D"/>
    <w:rsid w:val="71F998BD"/>
    <w:rsid w:val="71FC7530"/>
    <w:rsid w:val="7203A3CC"/>
    <w:rsid w:val="7216BB35"/>
    <w:rsid w:val="723D14DC"/>
    <w:rsid w:val="724E365D"/>
    <w:rsid w:val="725B5604"/>
    <w:rsid w:val="729F484F"/>
    <w:rsid w:val="72A916AD"/>
    <w:rsid w:val="72B5E0F2"/>
    <w:rsid w:val="72BA89BC"/>
    <w:rsid w:val="72BAC33C"/>
    <w:rsid w:val="72C7E05D"/>
    <w:rsid w:val="72E33F5A"/>
    <w:rsid w:val="72E37F08"/>
    <w:rsid w:val="72F80378"/>
    <w:rsid w:val="72F90CEC"/>
    <w:rsid w:val="730BDBC7"/>
    <w:rsid w:val="730CF6ED"/>
    <w:rsid w:val="73353B55"/>
    <w:rsid w:val="7339C082"/>
    <w:rsid w:val="734A71B2"/>
    <w:rsid w:val="73523BEB"/>
    <w:rsid w:val="73559B3A"/>
    <w:rsid w:val="736C62A6"/>
    <w:rsid w:val="7379D035"/>
    <w:rsid w:val="7384BFAE"/>
    <w:rsid w:val="73BA3AFE"/>
    <w:rsid w:val="73D2B74D"/>
    <w:rsid w:val="73EF8215"/>
    <w:rsid w:val="73F823E2"/>
    <w:rsid w:val="743A1EA9"/>
    <w:rsid w:val="7472DC37"/>
    <w:rsid w:val="74837D37"/>
    <w:rsid w:val="749173DE"/>
    <w:rsid w:val="74A6DCAB"/>
    <w:rsid w:val="74B03E27"/>
    <w:rsid w:val="74B38654"/>
    <w:rsid w:val="74D0EB63"/>
    <w:rsid w:val="74D5BCF6"/>
    <w:rsid w:val="74DE60BD"/>
    <w:rsid w:val="74E824F0"/>
    <w:rsid w:val="74FDA789"/>
    <w:rsid w:val="7506CF17"/>
    <w:rsid w:val="7508E471"/>
    <w:rsid w:val="750B5F3A"/>
    <w:rsid w:val="752DE8D6"/>
    <w:rsid w:val="752F4882"/>
    <w:rsid w:val="75483BF6"/>
    <w:rsid w:val="7551FCEB"/>
    <w:rsid w:val="755E40CD"/>
    <w:rsid w:val="756953A6"/>
    <w:rsid w:val="756AE528"/>
    <w:rsid w:val="756C3BDC"/>
    <w:rsid w:val="75789C00"/>
    <w:rsid w:val="757ECE8C"/>
    <w:rsid w:val="75868929"/>
    <w:rsid w:val="7586A961"/>
    <w:rsid w:val="758F2B8D"/>
    <w:rsid w:val="75A60229"/>
    <w:rsid w:val="75A68120"/>
    <w:rsid w:val="75B8DA2B"/>
    <w:rsid w:val="75C4017C"/>
    <w:rsid w:val="75E13EC8"/>
    <w:rsid w:val="75E22204"/>
    <w:rsid w:val="75EFE684"/>
    <w:rsid w:val="75F6F62F"/>
    <w:rsid w:val="7630ADAE"/>
    <w:rsid w:val="7647F21B"/>
    <w:rsid w:val="7648FF73"/>
    <w:rsid w:val="764ECFC6"/>
    <w:rsid w:val="764FA749"/>
    <w:rsid w:val="76606D22"/>
    <w:rsid w:val="76636EAB"/>
    <w:rsid w:val="766FBE5D"/>
    <w:rsid w:val="7694E373"/>
    <w:rsid w:val="76AB96D6"/>
    <w:rsid w:val="76CCAADA"/>
    <w:rsid w:val="76D96BB3"/>
    <w:rsid w:val="76EEB589"/>
    <w:rsid w:val="76FD2E90"/>
    <w:rsid w:val="771F4A2F"/>
    <w:rsid w:val="7740EBB4"/>
    <w:rsid w:val="776A4141"/>
    <w:rsid w:val="778F1391"/>
    <w:rsid w:val="7790301C"/>
    <w:rsid w:val="7790FDE0"/>
    <w:rsid w:val="77AA342C"/>
    <w:rsid w:val="77B264AE"/>
    <w:rsid w:val="77C5B76C"/>
    <w:rsid w:val="77E2730C"/>
    <w:rsid w:val="77E52116"/>
    <w:rsid w:val="77E6E557"/>
    <w:rsid w:val="77E9D93A"/>
    <w:rsid w:val="77F9BC0B"/>
    <w:rsid w:val="7811AA28"/>
    <w:rsid w:val="78232145"/>
    <w:rsid w:val="783AE112"/>
    <w:rsid w:val="783E28CA"/>
    <w:rsid w:val="784E4AB6"/>
    <w:rsid w:val="7858087F"/>
    <w:rsid w:val="78592CC9"/>
    <w:rsid w:val="78826EAF"/>
    <w:rsid w:val="78850017"/>
    <w:rsid w:val="788DA9A6"/>
    <w:rsid w:val="78B3AE9C"/>
    <w:rsid w:val="78C74A21"/>
    <w:rsid w:val="78E67303"/>
    <w:rsid w:val="78FC4841"/>
    <w:rsid w:val="79009A69"/>
    <w:rsid w:val="790571D6"/>
    <w:rsid w:val="79190265"/>
    <w:rsid w:val="7919D3D9"/>
    <w:rsid w:val="791A9060"/>
    <w:rsid w:val="7930CDA7"/>
    <w:rsid w:val="794599F1"/>
    <w:rsid w:val="7954AA7C"/>
    <w:rsid w:val="796C40AB"/>
    <w:rsid w:val="798F9D50"/>
    <w:rsid w:val="7994B75B"/>
    <w:rsid w:val="79A91C9E"/>
    <w:rsid w:val="79A9E45C"/>
    <w:rsid w:val="79B95AA7"/>
    <w:rsid w:val="79C1BD1D"/>
    <w:rsid w:val="79CEF52D"/>
    <w:rsid w:val="79EF40EB"/>
    <w:rsid w:val="7A03FA04"/>
    <w:rsid w:val="7A09CEF1"/>
    <w:rsid w:val="7A0AF349"/>
    <w:rsid w:val="7A3455AE"/>
    <w:rsid w:val="7A8178CD"/>
    <w:rsid w:val="7A8AA765"/>
    <w:rsid w:val="7A9C6ACA"/>
    <w:rsid w:val="7AB6A019"/>
    <w:rsid w:val="7AD91F0D"/>
    <w:rsid w:val="7AEAD135"/>
    <w:rsid w:val="7B0EAC14"/>
    <w:rsid w:val="7B1B1949"/>
    <w:rsid w:val="7B1BB1FE"/>
    <w:rsid w:val="7B3DBDF2"/>
    <w:rsid w:val="7B3E0BE8"/>
    <w:rsid w:val="7B4C65BE"/>
    <w:rsid w:val="7B509C7C"/>
    <w:rsid w:val="7B63821C"/>
    <w:rsid w:val="7B8F48B6"/>
    <w:rsid w:val="7B9ACC29"/>
    <w:rsid w:val="7BA7CC7C"/>
    <w:rsid w:val="7BAB9202"/>
    <w:rsid w:val="7BDCECF4"/>
    <w:rsid w:val="7BDF5374"/>
    <w:rsid w:val="7BF6BE65"/>
    <w:rsid w:val="7BF979E8"/>
    <w:rsid w:val="7C085FE4"/>
    <w:rsid w:val="7C0A63CC"/>
    <w:rsid w:val="7C20DAC2"/>
    <w:rsid w:val="7C33518B"/>
    <w:rsid w:val="7C383B2B"/>
    <w:rsid w:val="7C4B7472"/>
    <w:rsid w:val="7C502BA9"/>
    <w:rsid w:val="7C516388"/>
    <w:rsid w:val="7C57C28A"/>
    <w:rsid w:val="7C5D10FE"/>
    <w:rsid w:val="7C60D205"/>
    <w:rsid w:val="7C6785FE"/>
    <w:rsid w:val="7C695406"/>
    <w:rsid w:val="7C6FA270"/>
    <w:rsid w:val="7C79DAD1"/>
    <w:rsid w:val="7C8FA36C"/>
    <w:rsid w:val="7C955B9B"/>
    <w:rsid w:val="7C996EFB"/>
    <w:rsid w:val="7C9C02A4"/>
    <w:rsid w:val="7C9C78D0"/>
    <w:rsid w:val="7CCA3EC6"/>
    <w:rsid w:val="7CE524C0"/>
    <w:rsid w:val="7D110C21"/>
    <w:rsid w:val="7D286177"/>
    <w:rsid w:val="7D444FAC"/>
    <w:rsid w:val="7D57888C"/>
    <w:rsid w:val="7D6A64F9"/>
    <w:rsid w:val="7D7D2822"/>
    <w:rsid w:val="7D7D3075"/>
    <w:rsid w:val="7D9860FE"/>
    <w:rsid w:val="7DA4FA40"/>
    <w:rsid w:val="7DA53F9F"/>
    <w:rsid w:val="7DB57B43"/>
    <w:rsid w:val="7DB85DCF"/>
    <w:rsid w:val="7DCD8B28"/>
    <w:rsid w:val="7DEFDDD4"/>
    <w:rsid w:val="7DF04073"/>
    <w:rsid w:val="7DF93570"/>
    <w:rsid w:val="7E138F75"/>
    <w:rsid w:val="7E24622B"/>
    <w:rsid w:val="7E3D8EB8"/>
    <w:rsid w:val="7E46415C"/>
    <w:rsid w:val="7E4661AC"/>
    <w:rsid w:val="7E4ED48F"/>
    <w:rsid w:val="7E75371C"/>
    <w:rsid w:val="7E86A4C4"/>
    <w:rsid w:val="7E8E2988"/>
    <w:rsid w:val="7E91C410"/>
    <w:rsid w:val="7E93104C"/>
    <w:rsid w:val="7E9344BA"/>
    <w:rsid w:val="7E9E9B04"/>
    <w:rsid w:val="7EA0098F"/>
    <w:rsid w:val="7EB27356"/>
    <w:rsid w:val="7EC3E0FE"/>
    <w:rsid w:val="7EC3F107"/>
    <w:rsid w:val="7ECAF6B9"/>
    <w:rsid w:val="7EE06CF7"/>
    <w:rsid w:val="7EE2230E"/>
    <w:rsid w:val="7EE6271B"/>
    <w:rsid w:val="7EFD4EB5"/>
    <w:rsid w:val="7EFFB6CD"/>
    <w:rsid w:val="7F07A804"/>
    <w:rsid w:val="7F08C586"/>
    <w:rsid w:val="7F09C7C3"/>
    <w:rsid w:val="7F11D32B"/>
    <w:rsid w:val="7F503754"/>
    <w:rsid w:val="7F50DDC4"/>
    <w:rsid w:val="7F65762B"/>
    <w:rsid w:val="7F73A47B"/>
    <w:rsid w:val="7F830B44"/>
    <w:rsid w:val="7F8739EF"/>
    <w:rsid w:val="7F9EF4EA"/>
    <w:rsid w:val="7FA53931"/>
    <w:rsid w:val="7FA89A05"/>
    <w:rsid w:val="7FD25198"/>
    <w:rsid w:val="7FD2E07E"/>
    <w:rsid w:val="7FEC9D8B"/>
    <w:rsid w:val="7FEF2AF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966E78"/>
  <w15:docId w15:val="{4E1A69AD-C6CD-41E3-AAA9-5601164E5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Arial"/>
        <w:sz w:val="24"/>
        <w:szCs w:val="24"/>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268A5"/>
  </w:style>
  <w:style w:type="paragraph" w:styleId="Heading1">
    <w:name w:val="heading 1"/>
    <w:basedOn w:val="Normal"/>
    <w:next w:val="Normal"/>
    <w:qFormat/>
    <w:rsid w:val="00215FB1"/>
    <w:pPr>
      <w:keepNext/>
      <w:spacing w:before="240" w:after="60"/>
      <w:outlineLvl w:val="0"/>
    </w:pPr>
    <w:rPr>
      <w:rFonts w:ascii="Arial Black" w:hAnsi="Arial Black"/>
      <w:b/>
      <w:bCs/>
      <w:kern w:val="32"/>
      <w:sz w:val="28"/>
      <w:szCs w:val="32"/>
    </w:rPr>
  </w:style>
  <w:style w:type="paragraph" w:styleId="Heading2">
    <w:name w:val="heading 2"/>
    <w:basedOn w:val="Normal"/>
    <w:next w:val="Normal"/>
    <w:qFormat/>
    <w:rsid w:val="00E7243F"/>
    <w:pPr>
      <w:outlineLvl w:val="1"/>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cation">
    <w:name w:val="Location"/>
    <w:basedOn w:val="Normal"/>
    <w:rsid w:val="00E7243F"/>
    <w:pPr>
      <w:jc w:val="right"/>
    </w:pPr>
  </w:style>
  <w:style w:type="paragraph" w:customStyle="1" w:styleId="Bold10pt">
    <w:name w:val="Bold 10 pt."/>
    <w:basedOn w:val="Normal"/>
    <w:link w:val="Bold10ptChar"/>
    <w:rsid w:val="00D268A5"/>
    <w:pPr>
      <w:tabs>
        <w:tab w:val="left" w:pos="1620"/>
      </w:tabs>
    </w:pPr>
    <w:rPr>
      <w:b/>
    </w:rPr>
  </w:style>
  <w:style w:type="character" w:customStyle="1" w:styleId="Bold10ptChar">
    <w:name w:val="Bold 10 pt. Char"/>
    <w:link w:val="Bold10pt"/>
    <w:rsid w:val="00D268A5"/>
    <w:rPr>
      <w:rFonts w:ascii="Tahoma" w:hAnsi="Tahoma"/>
      <w:b/>
      <w:szCs w:val="24"/>
      <w:lang w:val="en-US" w:eastAsia="en-US" w:bidi="ar-SA"/>
    </w:rPr>
  </w:style>
  <w:style w:type="paragraph" w:styleId="Title">
    <w:name w:val="Title"/>
    <w:basedOn w:val="Normal"/>
    <w:link w:val="TitleChar"/>
    <w:qFormat/>
    <w:rsid w:val="00E7243F"/>
    <w:pPr>
      <w:jc w:val="right"/>
    </w:pPr>
    <w:rPr>
      <w:rFonts w:ascii="Arial Black" w:hAnsi="Arial Black"/>
      <w:color w:val="808080"/>
      <w:sz w:val="56"/>
    </w:rPr>
  </w:style>
  <w:style w:type="table" w:styleId="TableGrid">
    <w:name w:val="Table Grid"/>
    <w:basedOn w:val="TableNormal"/>
    <w:uiPriority w:val="59"/>
    <w:rsid w:val="006E690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rsid w:val="00E0645B"/>
    <w:rPr>
      <w:sz w:val="16"/>
      <w:szCs w:val="16"/>
    </w:rPr>
  </w:style>
  <w:style w:type="character" w:customStyle="1" w:styleId="BalloonTextChar">
    <w:name w:val="Balloon Text Char"/>
    <w:link w:val="BalloonText"/>
    <w:rsid w:val="00E0645B"/>
    <w:rPr>
      <w:rFonts w:ascii="Tahoma" w:hAnsi="Tahoma" w:cs="Tahoma"/>
      <w:sz w:val="16"/>
      <w:szCs w:val="16"/>
    </w:rPr>
  </w:style>
  <w:style w:type="character" w:styleId="Hyperlink">
    <w:name w:val="Hyperlink"/>
    <w:rsid w:val="005A33AD"/>
    <w:rPr>
      <w:color w:val="0000FF"/>
      <w:u w:val="single"/>
    </w:rPr>
  </w:style>
  <w:style w:type="paragraph" w:styleId="Header">
    <w:name w:val="header"/>
    <w:basedOn w:val="Normal"/>
    <w:link w:val="HeaderChar"/>
    <w:uiPriority w:val="99"/>
    <w:rsid w:val="004F511E"/>
    <w:pPr>
      <w:tabs>
        <w:tab w:val="center" w:pos="4680"/>
        <w:tab w:val="right" w:pos="9360"/>
      </w:tabs>
    </w:pPr>
  </w:style>
  <w:style w:type="character" w:customStyle="1" w:styleId="HeaderChar">
    <w:name w:val="Header Char"/>
    <w:link w:val="Header"/>
    <w:uiPriority w:val="99"/>
    <w:rsid w:val="004F511E"/>
    <w:rPr>
      <w:rFonts w:ascii="Tahoma" w:hAnsi="Tahoma"/>
      <w:szCs w:val="24"/>
    </w:rPr>
  </w:style>
  <w:style w:type="paragraph" w:styleId="Footer">
    <w:name w:val="footer"/>
    <w:basedOn w:val="Normal"/>
    <w:link w:val="FooterChar"/>
    <w:uiPriority w:val="99"/>
    <w:rsid w:val="004F511E"/>
    <w:pPr>
      <w:tabs>
        <w:tab w:val="center" w:pos="4680"/>
        <w:tab w:val="right" w:pos="9360"/>
      </w:tabs>
    </w:pPr>
  </w:style>
  <w:style w:type="character" w:customStyle="1" w:styleId="FooterChar">
    <w:name w:val="Footer Char"/>
    <w:link w:val="Footer"/>
    <w:uiPriority w:val="99"/>
    <w:rsid w:val="004F511E"/>
    <w:rPr>
      <w:rFonts w:ascii="Tahoma" w:hAnsi="Tahoma"/>
      <w:szCs w:val="24"/>
    </w:rPr>
  </w:style>
  <w:style w:type="paragraph" w:styleId="NoSpacing">
    <w:name w:val="No Spacing"/>
    <w:uiPriority w:val="1"/>
    <w:qFormat/>
    <w:rsid w:val="00F54C39"/>
    <w:rPr>
      <w:rFonts w:ascii="Tahoma" w:hAnsi="Tahoma"/>
    </w:rPr>
  </w:style>
  <w:style w:type="paragraph" w:styleId="ListParagraph">
    <w:name w:val="List Paragraph"/>
    <w:basedOn w:val="Normal"/>
    <w:uiPriority w:val="34"/>
    <w:qFormat/>
    <w:rsid w:val="009E6F68"/>
    <w:pPr>
      <w:ind w:left="720"/>
      <w:contextualSpacing/>
    </w:pPr>
  </w:style>
  <w:style w:type="paragraph" w:customStyle="1" w:styleId="H1">
    <w:name w:val="H1"/>
    <w:basedOn w:val="Normal"/>
    <w:next w:val="Normal"/>
    <w:rsid w:val="00EE4C41"/>
    <w:pPr>
      <w:keepNext/>
      <w:spacing w:before="100" w:after="100"/>
      <w:outlineLvl w:val="1"/>
    </w:pPr>
    <w:rPr>
      <w:rFonts w:ascii="Times New Roman" w:hAnsi="Times New Roman"/>
      <w:b/>
      <w:snapToGrid w:val="0"/>
      <w:kern w:val="36"/>
      <w:sz w:val="48"/>
      <w:szCs w:val="20"/>
    </w:rPr>
  </w:style>
  <w:style w:type="paragraph" w:styleId="BodyTextIndent">
    <w:name w:val="Body Text Indent"/>
    <w:basedOn w:val="Normal"/>
    <w:link w:val="BodyTextIndentChar"/>
    <w:rsid w:val="00EE4C41"/>
    <w:pPr>
      <w:ind w:left="1440" w:hanging="1440"/>
      <w:jc w:val="both"/>
    </w:pPr>
    <w:rPr>
      <w:rFonts w:ascii="Times New Roman" w:hAnsi="Times New Roman"/>
      <w:szCs w:val="20"/>
    </w:rPr>
  </w:style>
  <w:style w:type="character" w:customStyle="1" w:styleId="BodyTextIndentChar">
    <w:name w:val="Body Text Indent Char"/>
    <w:basedOn w:val="DefaultParagraphFont"/>
    <w:link w:val="BodyTextIndent"/>
    <w:rsid w:val="00EE4C41"/>
    <w:rPr>
      <w:sz w:val="24"/>
    </w:rPr>
  </w:style>
  <w:style w:type="paragraph" w:styleId="BodyTextIndent2">
    <w:name w:val="Body Text Indent 2"/>
    <w:basedOn w:val="Normal"/>
    <w:link w:val="BodyTextIndent2Char"/>
    <w:rsid w:val="00EE4C41"/>
    <w:pPr>
      <w:ind w:firstLine="720"/>
      <w:jc w:val="both"/>
    </w:pPr>
    <w:rPr>
      <w:rFonts w:ascii="Times New Roman" w:hAnsi="Times New Roman"/>
      <w:szCs w:val="20"/>
    </w:rPr>
  </w:style>
  <w:style w:type="character" w:customStyle="1" w:styleId="BodyTextIndent2Char">
    <w:name w:val="Body Text Indent 2 Char"/>
    <w:basedOn w:val="DefaultParagraphFont"/>
    <w:link w:val="BodyTextIndent2"/>
    <w:rsid w:val="00EE4C41"/>
    <w:rPr>
      <w:sz w:val="24"/>
    </w:rPr>
  </w:style>
  <w:style w:type="character" w:customStyle="1" w:styleId="TitleChar">
    <w:name w:val="Title Char"/>
    <w:basedOn w:val="DefaultParagraphFont"/>
    <w:link w:val="Title"/>
    <w:rsid w:val="00EE4C41"/>
    <w:rPr>
      <w:rFonts w:ascii="Arial Black" w:hAnsi="Arial Black" w:cs="Arial"/>
      <w:color w:val="808080"/>
      <w:sz w:val="56"/>
      <w:szCs w:val="24"/>
    </w:rPr>
  </w:style>
  <w:style w:type="character" w:styleId="CommentReference">
    <w:name w:val="annotation reference"/>
    <w:basedOn w:val="DefaultParagraphFont"/>
    <w:rsid w:val="00DF518A"/>
    <w:rPr>
      <w:sz w:val="16"/>
      <w:szCs w:val="16"/>
    </w:rPr>
  </w:style>
  <w:style w:type="paragraph" w:styleId="CommentText">
    <w:name w:val="annotation text"/>
    <w:basedOn w:val="Normal"/>
    <w:link w:val="CommentTextChar"/>
    <w:rsid w:val="00DF518A"/>
    <w:rPr>
      <w:szCs w:val="20"/>
    </w:rPr>
  </w:style>
  <w:style w:type="character" w:customStyle="1" w:styleId="CommentTextChar">
    <w:name w:val="Comment Text Char"/>
    <w:basedOn w:val="DefaultParagraphFont"/>
    <w:link w:val="CommentText"/>
    <w:rsid w:val="00DF518A"/>
    <w:rPr>
      <w:rFonts w:ascii="Tahoma" w:hAnsi="Tahoma"/>
    </w:rPr>
  </w:style>
  <w:style w:type="paragraph" w:styleId="CommentSubject">
    <w:name w:val="annotation subject"/>
    <w:basedOn w:val="CommentText"/>
    <w:next w:val="CommentText"/>
    <w:link w:val="CommentSubjectChar"/>
    <w:rsid w:val="00DF518A"/>
    <w:rPr>
      <w:b/>
      <w:bCs/>
    </w:rPr>
  </w:style>
  <w:style w:type="character" w:customStyle="1" w:styleId="CommentSubjectChar">
    <w:name w:val="Comment Subject Char"/>
    <w:basedOn w:val="CommentTextChar"/>
    <w:link w:val="CommentSubject"/>
    <w:rsid w:val="00DF518A"/>
    <w:rPr>
      <w:rFonts w:ascii="Tahoma" w:hAnsi="Tahoma"/>
      <w:b/>
      <w:bCs/>
    </w:rPr>
  </w:style>
  <w:style w:type="character" w:customStyle="1" w:styleId="UnresolvedMention1">
    <w:name w:val="Unresolved Mention1"/>
    <w:basedOn w:val="DefaultParagraphFont"/>
    <w:uiPriority w:val="99"/>
    <w:semiHidden/>
    <w:unhideWhenUsed/>
    <w:rsid w:val="005F7DCE"/>
    <w:rPr>
      <w:color w:val="808080"/>
      <w:shd w:val="clear" w:color="auto" w:fill="E6E6E6"/>
    </w:rPr>
  </w:style>
  <w:style w:type="character" w:customStyle="1" w:styleId="UnresolvedMention2">
    <w:name w:val="Unresolved Mention2"/>
    <w:basedOn w:val="DefaultParagraphFont"/>
    <w:uiPriority w:val="99"/>
    <w:semiHidden/>
    <w:unhideWhenUsed/>
    <w:rsid w:val="00032EC8"/>
    <w:rPr>
      <w:color w:val="808080"/>
      <w:shd w:val="clear" w:color="auto" w:fill="E6E6E6"/>
    </w:rPr>
  </w:style>
  <w:style w:type="character" w:customStyle="1" w:styleId="UnresolvedMention3">
    <w:name w:val="Unresolved Mention3"/>
    <w:basedOn w:val="DefaultParagraphFont"/>
    <w:uiPriority w:val="99"/>
    <w:semiHidden/>
    <w:unhideWhenUsed/>
    <w:rsid w:val="003A2888"/>
    <w:rPr>
      <w:color w:val="605E5C"/>
      <w:shd w:val="clear" w:color="auto" w:fill="E1DFDD"/>
    </w:rPr>
  </w:style>
  <w:style w:type="character" w:styleId="UnresolvedMention">
    <w:name w:val="Unresolved Mention"/>
    <w:basedOn w:val="DefaultParagraphFont"/>
    <w:uiPriority w:val="99"/>
    <w:semiHidden/>
    <w:unhideWhenUsed/>
    <w:rsid w:val="00B45DFC"/>
    <w:rPr>
      <w:color w:val="605E5C"/>
      <w:shd w:val="clear" w:color="auto" w:fill="E1DFDD"/>
    </w:rPr>
  </w:style>
  <w:style w:type="character" w:styleId="FollowedHyperlink">
    <w:name w:val="FollowedHyperlink"/>
    <w:basedOn w:val="DefaultParagraphFont"/>
    <w:semiHidden/>
    <w:unhideWhenUsed/>
    <w:rsid w:val="00B862B5"/>
    <w:rPr>
      <w:color w:val="800080" w:themeColor="followedHyperlink"/>
      <w:u w:val="single"/>
    </w:rPr>
  </w:style>
  <w:style w:type="character" w:customStyle="1" w:styleId="normaltextrun">
    <w:name w:val="normaltextrun"/>
    <w:basedOn w:val="DefaultParagraphFont"/>
    <w:rsid w:val="00C03159"/>
  </w:style>
  <w:style w:type="character" w:customStyle="1" w:styleId="eop">
    <w:name w:val="eop"/>
    <w:basedOn w:val="DefaultParagraphFont"/>
    <w:rsid w:val="00C03159"/>
  </w:style>
  <w:style w:type="paragraph" w:customStyle="1" w:styleId="font8">
    <w:name w:val="font_8"/>
    <w:basedOn w:val="Normal"/>
    <w:rsid w:val="00DC72D8"/>
    <w:pPr>
      <w:spacing w:before="100" w:beforeAutospacing="1" w:after="100" w:afterAutospacing="1"/>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9595546">
      <w:bodyDiv w:val="1"/>
      <w:marLeft w:val="0"/>
      <w:marRight w:val="0"/>
      <w:marTop w:val="0"/>
      <w:marBottom w:val="0"/>
      <w:divBdr>
        <w:top w:val="none" w:sz="0" w:space="0" w:color="auto"/>
        <w:left w:val="none" w:sz="0" w:space="0" w:color="auto"/>
        <w:bottom w:val="none" w:sz="0" w:space="0" w:color="auto"/>
        <w:right w:val="none" w:sz="0" w:space="0" w:color="auto"/>
      </w:divBdr>
    </w:div>
    <w:div w:id="631206254">
      <w:bodyDiv w:val="1"/>
      <w:marLeft w:val="48"/>
      <w:marRight w:val="48"/>
      <w:marTop w:val="48"/>
      <w:marBottom w:val="12"/>
      <w:divBdr>
        <w:top w:val="none" w:sz="0" w:space="0" w:color="auto"/>
        <w:left w:val="none" w:sz="0" w:space="0" w:color="auto"/>
        <w:bottom w:val="none" w:sz="0" w:space="0" w:color="auto"/>
        <w:right w:val="none" w:sz="0" w:space="0" w:color="auto"/>
      </w:divBdr>
      <w:divsChild>
        <w:div w:id="1309899248">
          <w:marLeft w:val="0"/>
          <w:marRight w:val="0"/>
          <w:marTop w:val="0"/>
          <w:marBottom w:val="0"/>
          <w:divBdr>
            <w:top w:val="none" w:sz="0" w:space="0" w:color="auto"/>
            <w:left w:val="none" w:sz="0" w:space="0" w:color="auto"/>
            <w:bottom w:val="none" w:sz="0" w:space="0" w:color="auto"/>
            <w:right w:val="none" w:sz="0" w:space="0" w:color="auto"/>
          </w:divBdr>
        </w:div>
        <w:div w:id="1343554052">
          <w:marLeft w:val="0"/>
          <w:marRight w:val="0"/>
          <w:marTop w:val="0"/>
          <w:marBottom w:val="0"/>
          <w:divBdr>
            <w:top w:val="none" w:sz="0" w:space="0" w:color="auto"/>
            <w:left w:val="none" w:sz="0" w:space="0" w:color="auto"/>
            <w:bottom w:val="none" w:sz="0" w:space="0" w:color="auto"/>
            <w:right w:val="none" w:sz="0" w:space="0" w:color="auto"/>
          </w:divBdr>
        </w:div>
      </w:divsChild>
    </w:div>
    <w:div w:id="2133328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microsoft.com/office/2020/10/relationships/intelligence" Target="intelligence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MHicks\Application%20Data\Microsoft\Templates\Agenda(7).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4193A1A2019B43A6C395DEE9810740" ma:contentTypeVersion="12" ma:contentTypeDescription="Create a new document." ma:contentTypeScope="" ma:versionID="137c40ad0d04c1e2b6d39383f24611af">
  <xsd:schema xmlns:xsd="http://www.w3.org/2001/XMLSchema" xmlns:xs="http://www.w3.org/2001/XMLSchema" xmlns:p="http://schemas.microsoft.com/office/2006/metadata/properties" xmlns:ns2="4260d136-6055-46c1-987e-b2db65a8d7de" xmlns:ns3="0e3a21cf-e277-4725-bc71-20bebe99d2fa" targetNamespace="http://schemas.microsoft.com/office/2006/metadata/properties" ma:root="true" ma:fieldsID="b17039183da7d1fa71699ce04eaf1012" ns2:_="" ns3:_="">
    <xsd:import namespace="4260d136-6055-46c1-987e-b2db65a8d7de"/>
    <xsd:import namespace="0e3a21cf-e277-4725-bc71-20bebe99d2f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0d136-6055-46c1-987e-b2db65a8d7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e3a21cf-e277-4725-bc71-20bebe99d2f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09EE2F-BE57-4C3D-BB42-8AD28438AF5F}">
  <ds:schemaRefs>
    <ds:schemaRef ds:uri="http://schemas.microsoft.com/sharepoint/v3/contenttype/forms"/>
  </ds:schemaRefs>
</ds:datastoreItem>
</file>

<file path=customXml/itemProps2.xml><?xml version="1.0" encoding="utf-8"?>
<ds:datastoreItem xmlns:ds="http://schemas.openxmlformats.org/officeDocument/2006/customXml" ds:itemID="{28B6706B-4543-4EC5-BF06-068EFA21BCD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3289157-3ADC-4535-9572-DCB3F583B3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0d136-6055-46c1-987e-b2db65a8d7de"/>
    <ds:schemaRef ds:uri="0e3a21cf-e277-4725-bc71-20bebe99d2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4EDA84F-ADB1-4773-97C7-633E81DD9C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Agenda(7)</Template>
  <TotalTime>0</TotalTime>
  <Pages>2</Pages>
  <Words>526</Words>
  <Characters>2958</Characters>
  <Application>Microsoft Office Word</Application>
  <DocSecurity>0</DocSecurity>
  <Lines>24</Lines>
  <Paragraphs>6</Paragraphs>
  <ScaleCrop>false</ScaleCrop>
  <Company>Microsoft Corporation</Company>
  <LinksUpToDate>false</LinksUpToDate>
  <CharactersWithSpaces>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MHicks</dc:creator>
  <cp:keywords/>
  <cp:lastModifiedBy>Dana Johnson</cp:lastModifiedBy>
  <cp:revision>3</cp:revision>
  <cp:lastPrinted>2019-06-14T19:41:00Z</cp:lastPrinted>
  <dcterms:created xsi:type="dcterms:W3CDTF">2022-06-22T16:52:00Z</dcterms:created>
  <dcterms:modified xsi:type="dcterms:W3CDTF">2022-06-22T16:52:00Z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TC062070661033</vt:lpwstr>
  </property>
  <property fmtid="{D5CDD505-2E9C-101B-9397-08002B2CF9AE}" pid="3" name="ContentTypeId">
    <vt:lpwstr>0x010100594193A1A2019B43A6C395DEE9810740</vt:lpwstr>
  </property>
</Properties>
</file>