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697317" w:rsidR="005A1E55" w:rsidP="00FE6DF4" w:rsidRDefault="7D286177" w14:paraId="4C0C71F3" w14:textId="3D37605F">
      <w:pPr>
        <w:jc w:val="center"/>
      </w:pPr>
      <w:r>
        <w:rPr>
          <w:noProof/>
        </w:rPr>
        <w:drawing>
          <wp:inline distT="0" distB="0" distL="0" distR="0" wp14:anchorId="1078E678" wp14:editId="613DF27F">
            <wp:extent cx="2279836" cy="793904"/>
            <wp:effectExtent l="0" t="0" r="6350" b="6350"/>
            <wp:docPr id="752331128" name="Picture 75233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a:extLst>
                        <a:ext uri="{28A0092B-C50C-407E-A947-70E740481C1C}">
                          <a14:useLocalDpi xmlns:a14="http://schemas.microsoft.com/office/drawing/2010/main" val="0"/>
                        </a:ext>
                      </a:extLst>
                    </a:blip>
                    <a:stretch>
                      <a:fillRect/>
                    </a:stretch>
                  </pic:blipFill>
                  <pic:spPr>
                    <a:xfrm>
                      <a:off x="0" y="0"/>
                      <a:ext cx="2279836" cy="793904"/>
                    </a:xfrm>
                    <a:prstGeom prst="rect">
                      <a:avLst/>
                    </a:prstGeom>
                  </pic:spPr>
                </pic:pic>
              </a:graphicData>
            </a:graphic>
          </wp:inline>
        </w:drawing>
      </w:r>
    </w:p>
    <w:p w:rsidRPr="00697317" w:rsidR="005B487E" w:rsidP="00111E5B" w:rsidRDefault="005B487E" w14:paraId="0A2C74E7" w14:textId="77777777">
      <w:pPr>
        <w:tabs>
          <w:tab w:val="left" w:pos="0"/>
        </w:tabs>
        <w:jc w:val="center"/>
        <w:rPr>
          <w:b/>
        </w:rPr>
      </w:pPr>
    </w:p>
    <w:p w:rsidRPr="00697317" w:rsidR="00111E5B" w:rsidP="00111E5B" w:rsidRDefault="00455AB2" w14:paraId="00775B1E" w14:textId="1D550B99">
      <w:pPr>
        <w:tabs>
          <w:tab w:val="left" w:pos="0"/>
        </w:tabs>
        <w:jc w:val="center"/>
        <w:rPr>
          <w:b/>
        </w:rPr>
      </w:pPr>
      <w:r>
        <w:rPr>
          <w:b/>
        </w:rPr>
        <w:t>Mill Levy C</w:t>
      </w:r>
      <w:r w:rsidRPr="00697317" w:rsidR="006250A1">
        <w:rPr>
          <w:b/>
        </w:rPr>
        <w:t xml:space="preserve">ommunity </w:t>
      </w:r>
      <w:r w:rsidRPr="00697317" w:rsidR="002151E6">
        <w:rPr>
          <w:b/>
        </w:rPr>
        <w:t>Advisory Council</w:t>
      </w:r>
      <w:r w:rsidRPr="00697317" w:rsidR="00FA356F">
        <w:rPr>
          <w:b/>
        </w:rPr>
        <w:t xml:space="preserve"> </w:t>
      </w:r>
      <w:r w:rsidRPr="00697317" w:rsidR="00111E5B">
        <w:rPr>
          <w:b/>
        </w:rPr>
        <w:t>Meeting Minutes</w:t>
      </w:r>
    </w:p>
    <w:p w:rsidR="00111E5B" w:rsidP="186A9C15" w:rsidRDefault="00AB150A" w14:paraId="7DEF3F59" w14:textId="30F4F01E">
      <w:pPr>
        <w:jc w:val="center"/>
        <w:rPr>
          <w:b/>
          <w:bCs/>
        </w:rPr>
      </w:pPr>
      <w:r>
        <w:rPr>
          <w:b/>
          <w:bCs/>
        </w:rPr>
        <w:t>October</w:t>
      </w:r>
      <w:r w:rsidR="00A4171A">
        <w:rPr>
          <w:b/>
          <w:bCs/>
        </w:rPr>
        <w:t xml:space="preserve"> </w:t>
      </w:r>
      <w:r>
        <w:rPr>
          <w:b/>
          <w:bCs/>
        </w:rPr>
        <w:t>21</w:t>
      </w:r>
      <w:r w:rsidR="00C1684F">
        <w:rPr>
          <w:b/>
          <w:bCs/>
        </w:rPr>
        <w:t>,</w:t>
      </w:r>
      <w:r w:rsidRPr="186A9C15" w:rsidR="00DF1551">
        <w:rPr>
          <w:b/>
          <w:bCs/>
        </w:rPr>
        <w:t xml:space="preserve"> 20</w:t>
      </w:r>
      <w:r w:rsidRPr="186A9C15" w:rsidR="00F148B3">
        <w:rPr>
          <w:b/>
          <w:bCs/>
        </w:rPr>
        <w:t>2</w:t>
      </w:r>
      <w:r w:rsidR="002119F8">
        <w:rPr>
          <w:b/>
          <w:bCs/>
        </w:rPr>
        <w:t>5</w:t>
      </w:r>
    </w:p>
    <w:p w:rsidR="00450168" w:rsidP="00111E5B" w:rsidRDefault="00450168" w14:paraId="4139AB18" w14:textId="5C65990D">
      <w:pPr>
        <w:tabs>
          <w:tab w:val="left" w:pos="0"/>
        </w:tabs>
        <w:jc w:val="center"/>
        <w:rPr>
          <w:b/>
        </w:rPr>
      </w:pPr>
    </w:p>
    <w:tbl>
      <w:tblPr>
        <w:tblStyle w:val="TableGrid"/>
        <w:tblW w:w="10548" w:type="dxa"/>
        <w:tblLayout w:type="fixed"/>
        <w:tblLook w:val="04A0" w:firstRow="1" w:lastRow="0" w:firstColumn="1" w:lastColumn="0" w:noHBand="0" w:noVBand="1"/>
      </w:tblPr>
      <w:tblGrid>
        <w:gridCol w:w="1365"/>
        <w:gridCol w:w="3963"/>
        <w:gridCol w:w="1170"/>
        <w:gridCol w:w="4050"/>
      </w:tblGrid>
      <w:tr w:rsidRPr="00B44FEA" w:rsidR="00344BC2" w:rsidTr="276F8C09" w14:paraId="5EA44742" w14:textId="2CC8FE3D">
        <w:trPr>
          <w:trHeight w:val="1320"/>
        </w:trPr>
        <w:tc>
          <w:tcPr>
            <w:tcW w:w="1365" w:type="dxa"/>
            <w:tcMar/>
          </w:tcPr>
          <w:p w:rsidR="00344BC2" w:rsidP="00344BC2" w:rsidRDefault="00344BC2" w14:paraId="08908362" w14:textId="34D28022">
            <w:pPr>
              <w:tabs>
                <w:tab w:val="left" w:pos="1260"/>
                <w:tab w:val="left" w:pos="5040"/>
              </w:tabs>
              <w:rPr>
                <w:b/>
              </w:rPr>
            </w:pPr>
            <w:r>
              <w:rPr>
                <w:b/>
              </w:rPr>
              <w:t xml:space="preserve">Members Present: </w:t>
            </w:r>
          </w:p>
          <w:p w:rsidR="00344BC2" w:rsidP="006D0399" w:rsidRDefault="00344BC2" w14:paraId="74D9EAA9" w14:textId="4A187E47">
            <w:pPr>
              <w:tabs>
                <w:tab w:val="left" w:pos="0"/>
              </w:tabs>
              <w:jc w:val="center"/>
              <w:rPr>
                <w:b/>
              </w:rPr>
            </w:pPr>
          </w:p>
        </w:tc>
        <w:tc>
          <w:tcPr>
            <w:tcW w:w="3963" w:type="dxa"/>
            <w:tcMar/>
          </w:tcPr>
          <w:p w:rsidR="00B36899" w:rsidP="008B4F61" w:rsidRDefault="008B4F61" w14:paraId="4BF9B6E2" w14:textId="5E4EEC2D">
            <w:pPr>
              <w:tabs>
                <w:tab w:val="left" w:pos="1260"/>
                <w:tab w:val="left" w:pos="5040"/>
              </w:tabs>
            </w:pPr>
            <w:r>
              <w:t>Maeline Barnstable, Chairperson</w:t>
            </w:r>
          </w:p>
          <w:p w:rsidR="00A2519A" w:rsidP="0006200E" w:rsidRDefault="380C01FD" w14:paraId="23168A10" w14:textId="02AC0FB3">
            <w:r>
              <w:t>Michelle Dumay</w:t>
            </w:r>
            <w:r w:rsidR="00080F99">
              <w:t>, Member</w:t>
            </w:r>
          </w:p>
          <w:p w:rsidR="007D1EBD" w:rsidP="00663FCE" w:rsidRDefault="00507847" w14:paraId="14983A86" w14:textId="43517C8B">
            <w:r>
              <w:t>T</w:t>
            </w:r>
            <w:r w:rsidR="00692B85">
              <w:t>insley Ore</w:t>
            </w:r>
            <w:r w:rsidR="00DD229F">
              <w:t>, Member</w:t>
            </w:r>
          </w:p>
          <w:p w:rsidR="00653899" w:rsidP="29EBF245" w:rsidRDefault="00653899" w14:paraId="56565C1E" w14:textId="360B7ECE">
            <w:pPr>
              <w:tabs>
                <w:tab w:val="left" w:pos="1260"/>
                <w:tab w:val="left" w:pos="5040"/>
              </w:tabs>
            </w:pPr>
            <w:r>
              <w:t>Lynn Kutner</w:t>
            </w:r>
            <w:r w:rsidR="00752BF0">
              <w:t>, DHS Liaison</w:t>
            </w:r>
          </w:p>
          <w:p w:rsidR="0053514A" w:rsidP="0094510A" w:rsidRDefault="0094510A" w14:paraId="696D3C00" w14:textId="77777777">
            <w:pPr>
              <w:tabs>
                <w:tab w:val="left" w:pos="1260"/>
                <w:tab w:val="left" w:pos="5040"/>
              </w:tabs>
            </w:pPr>
            <w:r>
              <w:t>Corinne DePersis, Member</w:t>
            </w:r>
          </w:p>
          <w:p w:rsidR="00145D95" w:rsidP="00145D95" w:rsidRDefault="00145D95" w14:paraId="648A9DF6" w14:textId="77777777">
            <w:pPr>
              <w:tabs>
                <w:tab w:val="center" w:pos="2007"/>
              </w:tabs>
            </w:pPr>
            <w:r>
              <w:t>Alfredo Jesus Bonilla Flores, Member</w:t>
            </w:r>
          </w:p>
          <w:p w:rsidR="003624E6" w:rsidP="003624E6" w:rsidRDefault="003624E6" w14:paraId="2A584884" w14:textId="77777777">
            <w:pPr>
              <w:tabs>
                <w:tab w:val="left" w:pos="1260"/>
                <w:tab w:val="left" w:pos="5040"/>
              </w:tabs>
            </w:pPr>
            <w:r>
              <w:t>Molly Mason, Member and DHS liaison</w:t>
            </w:r>
          </w:p>
          <w:p w:rsidR="00E57285" w:rsidP="0094510A" w:rsidRDefault="00E57285" w14:paraId="424FBB99" w14:textId="77777777">
            <w:pPr>
              <w:tabs>
                <w:tab w:val="left" w:pos="1260"/>
                <w:tab w:val="left" w:pos="5040"/>
              </w:tabs>
            </w:pPr>
          </w:p>
          <w:p w:rsidR="008800E0" w:rsidP="0094510A" w:rsidRDefault="008800E0" w14:paraId="670C51A0" w14:textId="44768B00">
            <w:pPr>
              <w:tabs>
                <w:tab w:val="left" w:pos="1260"/>
                <w:tab w:val="left" w:pos="5040"/>
              </w:tabs>
            </w:pPr>
          </w:p>
        </w:tc>
        <w:tc>
          <w:tcPr>
            <w:tcW w:w="1170" w:type="dxa"/>
            <w:tcMar/>
          </w:tcPr>
          <w:p w:rsidR="00344BC2" w:rsidP="00111E5B" w:rsidRDefault="00344BC2" w14:paraId="35CE2A99" w14:textId="5D9F5CE6">
            <w:pPr>
              <w:tabs>
                <w:tab w:val="left" w:pos="0"/>
              </w:tabs>
              <w:jc w:val="center"/>
              <w:rPr>
                <w:b/>
              </w:rPr>
            </w:pPr>
            <w:r>
              <w:rPr>
                <w:b/>
              </w:rPr>
              <w:t>Staff:</w:t>
            </w:r>
          </w:p>
        </w:tc>
        <w:tc>
          <w:tcPr>
            <w:tcW w:w="4050" w:type="dxa"/>
            <w:tcMar/>
          </w:tcPr>
          <w:p w:rsidR="00344BC2" w:rsidP="00344BC2" w:rsidRDefault="00344BC2" w14:paraId="02D07E1E" w14:textId="77777777">
            <w:pPr>
              <w:tabs>
                <w:tab w:val="left" w:pos="0"/>
              </w:tabs>
            </w:pPr>
            <w:r>
              <w:t>Dana Johnson, Executive Assistant</w:t>
            </w:r>
          </w:p>
          <w:p w:rsidR="006378F4" w:rsidP="126FA41F" w:rsidRDefault="006378F4" w14:paraId="055C4639" w14:textId="14B649A8">
            <w:r>
              <w:t>Abby Grinstead, Mill Levy Associate Director</w:t>
            </w:r>
          </w:p>
          <w:p w:rsidRPr="00B44FEA" w:rsidR="00484DDE" w:rsidP="126FA41F" w:rsidRDefault="00484DDE" w14:paraId="47AA4267" w14:textId="0A0DE411">
            <w:pPr>
              <w:rPr>
                <w:lang w:val="fr-CA"/>
              </w:rPr>
            </w:pPr>
            <w:r w:rsidRPr="00B44FEA">
              <w:rPr>
                <w:lang w:val="fr-CA"/>
              </w:rPr>
              <w:t>Jodi Litfin</w:t>
            </w:r>
          </w:p>
          <w:p w:rsidRPr="00B44FEA" w:rsidR="00620A79" w:rsidP="62126260" w:rsidRDefault="00620A79" w14:paraId="23399AE7" w14:textId="3B61D9C3">
            <w:pPr>
              <w:rPr>
                <w:lang w:val="fr-CA"/>
              </w:rPr>
            </w:pPr>
            <w:r w:rsidRPr="276F8C09" w:rsidR="249302EB">
              <w:rPr>
                <w:lang w:val="fr-CA"/>
              </w:rPr>
              <w:t xml:space="preserve">Erik Easley, ML Program </w:t>
            </w:r>
            <w:r w:rsidRPr="276F8C09" w:rsidR="14E4EA71">
              <w:rPr>
                <w:lang w:val="fr-CA"/>
              </w:rPr>
              <w:t>Manage</w:t>
            </w:r>
            <w:r w:rsidRPr="276F8C09" w:rsidR="249302EB">
              <w:rPr>
                <w:lang w:val="fr-CA"/>
              </w:rPr>
              <w:t>r</w:t>
            </w:r>
          </w:p>
          <w:p w:rsidRPr="00B44FEA" w:rsidR="00752BF0" w:rsidP="276F8C09" w:rsidRDefault="00752BF0" w14:paraId="400DB1D3" w14:textId="21C20DB8">
            <w:pPr>
              <w:rPr>
                <w:lang w:val="fr-CA"/>
              </w:rPr>
            </w:pPr>
            <w:r w:rsidRPr="276F8C09" w:rsidR="4FA13168">
              <w:rPr>
                <w:lang w:val="fr-CA"/>
              </w:rPr>
              <w:t>Ma</w:t>
            </w:r>
            <w:r w:rsidRPr="276F8C09" w:rsidR="4FA13168">
              <w:rPr>
                <w:lang w:val="fr-CA"/>
              </w:rPr>
              <w:t>riam</w:t>
            </w:r>
            <w:r w:rsidRPr="276F8C09" w:rsidR="7D150F62">
              <w:rPr>
                <w:lang w:val="fr-CA"/>
              </w:rPr>
              <w:t xml:space="preserve"> Alami, START </w:t>
            </w:r>
            <w:r w:rsidRPr="276F8C09" w:rsidR="2F756FF2">
              <w:rPr>
                <w:lang w:val="fr-CA"/>
              </w:rPr>
              <w:t>Associate Director</w:t>
            </w:r>
          </w:p>
          <w:p w:rsidRPr="00B44FEA" w:rsidR="00752BF0" w:rsidP="62126260" w:rsidRDefault="00752BF0" w14:paraId="41451183" w14:textId="3045597A">
            <w:pPr>
              <w:rPr>
                <w:lang w:val="fr-CA"/>
              </w:rPr>
            </w:pPr>
            <w:r w:rsidRPr="276F8C09" w:rsidR="2F756FF2">
              <w:rPr>
                <w:lang w:val="en-US"/>
              </w:rPr>
              <w:t xml:space="preserve">Ernie Swenson, Mission Supports </w:t>
            </w:r>
            <w:r w:rsidRPr="276F8C09" w:rsidR="2F756FF2">
              <w:rPr>
                <w:lang w:val="en-US"/>
              </w:rPr>
              <w:t>Associate</w:t>
            </w:r>
            <w:r w:rsidRPr="276F8C09" w:rsidR="2F756FF2">
              <w:rPr>
                <w:lang w:val="en-US"/>
              </w:rPr>
              <w:t xml:space="preserve"> Director</w:t>
            </w:r>
          </w:p>
        </w:tc>
      </w:tr>
      <w:tr w:rsidR="00034C62" w:rsidTr="276F8C09" w14:paraId="0020B651" w14:textId="77777777">
        <w:trPr>
          <w:trHeight w:val="750"/>
        </w:trPr>
        <w:tc>
          <w:tcPr>
            <w:tcW w:w="1365" w:type="dxa"/>
            <w:tcMar/>
          </w:tcPr>
          <w:p w:rsidR="00034C62" w:rsidP="00344BC2" w:rsidRDefault="00034C62" w14:paraId="1BAA8B54" w14:textId="305692F5">
            <w:pPr>
              <w:tabs>
                <w:tab w:val="left" w:pos="1260"/>
                <w:tab w:val="left" w:pos="5040"/>
              </w:tabs>
              <w:rPr>
                <w:b/>
              </w:rPr>
            </w:pPr>
            <w:r>
              <w:rPr>
                <w:b/>
              </w:rPr>
              <w:t>Members Absent:</w:t>
            </w:r>
          </w:p>
        </w:tc>
        <w:tc>
          <w:tcPr>
            <w:tcW w:w="3963" w:type="dxa"/>
            <w:tcMar/>
          </w:tcPr>
          <w:p w:rsidR="0053514A" w:rsidP="0030029D" w:rsidRDefault="0053514A" w14:paraId="3761C7D6" w14:textId="0149D7FD">
            <w:pPr>
              <w:tabs>
                <w:tab w:val="left" w:pos="1260"/>
                <w:tab w:val="left" w:pos="5040"/>
              </w:tabs>
            </w:pPr>
            <w:r>
              <w:t>Benny Mudliar, Member</w:t>
            </w:r>
          </w:p>
          <w:p w:rsidR="0053514A" w:rsidP="0053514A" w:rsidRDefault="0053514A" w14:paraId="128B5DEF" w14:textId="21899D3C">
            <w:pPr>
              <w:tabs>
                <w:tab w:val="center" w:pos="2007"/>
              </w:tabs>
            </w:pPr>
            <w:r>
              <w:t>Schuyler Kropp, Member</w:t>
            </w:r>
          </w:p>
          <w:p w:rsidR="00E57285" w:rsidP="00145D95" w:rsidRDefault="00663FCE" w14:paraId="12D778F3" w14:textId="5AC328EA">
            <w:pPr>
              <w:tabs>
                <w:tab w:val="left" w:pos="1260"/>
                <w:tab w:val="left" w:pos="5040"/>
              </w:tabs>
            </w:pPr>
            <w:r>
              <w:t>Jennifer Gilbert, Member</w:t>
            </w:r>
          </w:p>
          <w:p w:rsidR="000624CA" w:rsidP="000624CA" w:rsidRDefault="000624CA" w14:paraId="14BE3188" w14:textId="77777777">
            <w:pPr>
              <w:tabs>
                <w:tab w:val="left" w:pos="1260"/>
                <w:tab w:val="left" w:pos="5040"/>
              </w:tabs>
            </w:pPr>
            <w:r>
              <w:t>Cristine Gomez, Member</w:t>
            </w:r>
          </w:p>
          <w:p w:rsidR="00B44FEA" w:rsidP="0053514A" w:rsidRDefault="00B44FEA" w14:paraId="53F3686E" w14:textId="77777777">
            <w:pPr>
              <w:tabs>
                <w:tab w:val="center" w:pos="2007"/>
              </w:tabs>
            </w:pPr>
          </w:p>
          <w:p w:rsidRPr="3E81205E" w:rsidR="003965D2" w:rsidP="008741EF" w:rsidRDefault="003965D2" w14:paraId="78AFD414" w14:textId="43749832">
            <w:pPr>
              <w:tabs>
                <w:tab w:val="center" w:pos="2007"/>
              </w:tabs>
            </w:pPr>
          </w:p>
        </w:tc>
        <w:tc>
          <w:tcPr>
            <w:tcW w:w="1170" w:type="dxa"/>
            <w:tcMar/>
          </w:tcPr>
          <w:p w:rsidR="00034C62" w:rsidP="00111E5B" w:rsidRDefault="00034C62" w14:paraId="0C67F6CF" w14:textId="5AA27AEB">
            <w:pPr>
              <w:tabs>
                <w:tab w:val="left" w:pos="0"/>
              </w:tabs>
              <w:jc w:val="center"/>
              <w:rPr>
                <w:b/>
              </w:rPr>
            </w:pPr>
            <w:r>
              <w:rPr>
                <w:b/>
              </w:rPr>
              <w:t>Guests:</w:t>
            </w:r>
          </w:p>
        </w:tc>
        <w:tc>
          <w:tcPr>
            <w:tcW w:w="4050" w:type="dxa"/>
            <w:tcMar/>
          </w:tcPr>
          <w:p w:rsidRPr="00344BC2" w:rsidR="0044752C" w:rsidP="5C3F2209" w:rsidRDefault="0044752C" w14:paraId="0B741A46" w14:textId="5AE43CBD"/>
        </w:tc>
      </w:tr>
    </w:tbl>
    <w:p w:rsidRPr="00697317" w:rsidR="007D4BDD" w:rsidP="00556AB0" w:rsidRDefault="007D4BDD" w14:paraId="4549E122" w14:textId="23209EB6">
      <w:pPr>
        <w:tabs>
          <w:tab w:val="left" w:pos="1260"/>
          <w:tab w:val="left" w:pos="5040"/>
        </w:tabs>
        <w:jc w:val="both"/>
        <w:rPr>
          <w:b/>
        </w:rPr>
        <w:sectPr w:rsidRPr="00697317" w:rsidR="007D4BDD" w:rsidSect="00B9186A">
          <w:headerReference w:type="default" r:id="rId12"/>
          <w:pgSz w:w="12240" w:h="15840" w:orient="portrait"/>
          <w:pgMar w:top="864" w:right="1152" w:bottom="1152" w:left="1152" w:header="720" w:footer="720" w:gutter="0"/>
          <w:pgNumType w:start="1"/>
          <w:cols w:space="720"/>
          <w:titlePg/>
          <w:docGrid w:linePitch="360"/>
        </w:sectPr>
      </w:pPr>
    </w:p>
    <w:p w:rsidR="2B284FCD" w:rsidP="2B284FCD" w:rsidRDefault="2B284FCD" w14:paraId="795E418C" w14:textId="0E1748E1">
      <w:pPr>
        <w:sectPr w:rsidR="2B284FCD" w:rsidSect="00B9186A">
          <w:type w:val="continuous"/>
          <w:pgSz w:w="12240" w:h="15840" w:orient="portrait"/>
          <w:pgMar w:top="864" w:right="864" w:bottom="1152" w:left="1152" w:header="720" w:footer="720" w:gutter="0"/>
          <w:pgNumType w:start="1"/>
          <w:cols w:space="720" w:num="2"/>
          <w:titlePg/>
          <w:docGrid w:linePitch="360"/>
        </w:sectPr>
      </w:pPr>
    </w:p>
    <w:p w:rsidR="126FA41F" w:rsidP="126FA41F" w:rsidRDefault="126FA41F" w14:paraId="2D2E8E4B" w14:textId="55C86CCE">
      <w:pPr>
        <w:tabs>
          <w:tab w:val="left" w:pos="720"/>
          <w:tab w:val="left" w:pos="5040"/>
        </w:tabs>
      </w:pPr>
    </w:p>
    <w:p w:rsidR="00DE3EFE" w:rsidP="6D6F885B" w:rsidRDefault="00FE76CA" w14:paraId="3D5E028F" w14:textId="23114678">
      <w:pPr>
        <w:tabs>
          <w:tab w:val="left" w:pos="720"/>
          <w:tab w:val="left" w:pos="5040"/>
        </w:tabs>
      </w:pPr>
      <w:r>
        <w:t>Maeline Barnstable</w:t>
      </w:r>
      <w:r w:rsidR="007C3B13">
        <w:t xml:space="preserve">, </w:t>
      </w:r>
      <w:r w:rsidR="2B6EE14B">
        <w:t>Community Advisory Council Chair</w:t>
      </w:r>
      <w:r w:rsidR="2294A234">
        <w:t>,</w:t>
      </w:r>
      <w:r w:rsidR="007C3B13">
        <w:t xml:space="preserve"> called the meeting t</w:t>
      </w:r>
      <w:r w:rsidR="00557FF1">
        <w:t>o order</w:t>
      </w:r>
      <w:r w:rsidR="007C3B13">
        <w:t xml:space="preserve"> at </w:t>
      </w:r>
      <w:r w:rsidR="00642D01">
        <w:t>4</w:t>
      </w:r>
      <w:r w:rsidR="007C3B13">
        <w:t>:</w:t>
      </w:r>
      <w:r w:rsidR="00653899">
        <w:t>0</w:t>
      </w:r>
      <w:r w:rsidR="00E00474">
        <w:t>5</w:t>
      </w:r>
      <w:r w:rsidR="007C3B13">
        <w:t xml:space="preserve"> pm</w:t>
      </w:r>
      <w:r w:rsidR="009D37F2">
        <w:t xml:space="preserve"> </w:t>
      </w:r>
      <w:r w:rsidR="00D70E0A">
        <w:t>via Microsoft Teams</w:t>
      </w:r>
      <w:r w:rsidR="00DE3EFE">
        <w:t>.</w:t>
      </w:r>
    </w:p>
    <w:p w:rsidRPr="00697317" w:rsidR="004D1104" w:rsidP="006C3DCB" w:rsidRDefault="004D1104" w14:paraId="1670B6C6" w14:textId="77777777">
      <w:pPr>
        <w:tabs>
          <w:tab w:val="left" w:pos="1260"/>
          <w:tab w:val="left" w:pos="5040"/>
        </w:tabs>
      </w:pPr>
    </w:p>
    <w:p w:rsidRPr="00697317" w:rsidR="007C3B13" w:rsidP="007C3B13" w:rsidRDefault="007C3B13" w14:paraId="2A179F65" w14:textId="77777777">
      <w:pPr>
        <w:widowControl w:val="0"/>
        <w:rPr>
          <w:b/>
          <w:u w:val="single"/>
        </w:rPr>
      </w:pPr>
      <w:r w:rsidRPr="00697317">
        <w:rPr>
          <w:b/>
          <w:u w:val="single"/>
        </w:rPr>
        <w:t>Introductions</w:t>
      </w:r>
    </w:p>
    <w:p w:rsidRPr="00697317" w:rsidR="007C3B13" w:rsidP="240CC97E" w:rsidRDefault="00FE76CA" w14:paraId="3480F12E" w14:textId="355CA68C">
      <w:pPr>
        <w:widowControl w:val="0"/>
      </w:pPr>
      <w:r>
        <w:t>Maeline Barnstable</w:t>
      </w:r>
      <w:r w:rsidR="00D8070B">
        <w:t xml:space="preserve"> gave a </w:t>
      </w:r>
      <w:r w:rsidR="007C3B13">
        <w:t>brief welcome</w:t>
      </w:r>
      <w:r w:rsidR="00D8070B">
        <w:t xml:space="preserve"> and read the </w:t>
      </w:r>
      <w:r w:rsidR="007773B4">
        <w:t>mission</w:t>
      </w:r>
      <w:r w:rsidR="004D3203">
        <w:t xml:space="preserve"> and goals </w:t>
      </w:r>
      <w:r w:rsidR="007773B4">
        <w:t>of the CAC</w:t>
      </w:r>
      <w:r w:rsidR="000469BE">
        <w:t xml:space="preserve"> </w:t>
      </w:r>
      <w:r w:rsidR="00424B5A">
        <w:t>to</w:t>
      </w:r>
      <w:r w:rsidR="000469BE">
        <w:t xml:space="preserve"> </w:t>
      </w:r>
      <w:r w:rsidR="00424B5A">
        <w:t>members, staff, and guests</w:t>
      </w:r>
      <w:r w:rsidR="00D8070B">
        <w:t>.</w:t>
      </w:r>
      <w:r w:rsidR="00F57E22">
        <w:t xml:space="preserve"> </w:t>
      </w:r>
      <w:r w:rsidR="00A3432C">
        <w:t xml:space="preserve">The </w:t>
      </w:r>
      <w:r w:rsidR="4A6DEBD8">
        <w:t>attendees then</w:t>
      </w:r>
      <w:r w:rsidR="00A3432C">
        <w:t xml:space="preserve"> held a warm </w:t>
      </w:r>
      <w:r w:rsidR="00E412C7">
        <w:t xml:space="preserve">icebreaker. </w:t>
      </w:r>
    </w:p>
    <w:p w:rsidR="00447C40" w:rsidP="48C3B61B" w:rsidRDefault="00447C40" w14:paraId="709AB47A" w14:textId="77777777"/>
    <w:p w:rsidR="0072772D" w:rsidRDefault="00653899" w14:paraId="4FBE8F71" w14:textId="5AF03594">
      <w:pPr>
        <w:rPr>
          <w:b/>
          <w:bCs/>
          <w:u w:val="single"/>
        </w:rPr>
      </w:pPr>
      <w:bookmarkStart w:name="_Hlk190787619" w:id="0"/>
      <w:r w:rsidRPr="455C77F9">
        <w:rPr>
          <w:b/>
          <w:bCs/>
          <w:u w:val="single"/>
        </w:rPr>
        <w:t>Minutes</w:t>
      </w:r>
    </w:p>
    <w:bookmarkEnd w:id="0"/>
    <w:p w:rsidR="0D0112CF" w:rsidP="455C77F9" w:rsidRDefault="0D0112CF" w14:paraId="501A4ACB" w14:textId="5D492138">
      <w:pPr>
        <w:spacing w:line="259" w:lineRule="auto"/>
        <w:rPr>
          <w:rFonts w:eastAsia="Arial"/>
          <w:color w:val="000000" w:themeColor="text1"/>
        </w:rPr>
      </w:pPr>
      <w:r w:rsidRPr="126FA41F">
        <w:rPr>
          <w:rFonts w:eastAsia="Arial"/>
          <w:color w:val="000000" w:themeColor="text1"/>
        </w:rPr>
        <w:t xml:space="preserve">The council reviewed the </w:t>
      </w:r>
      <w:r w:rsidR="00AB150A">
        <w:rPr>
          <w:rFonts w:eastAsia="Arial"/>
          <w:color w:val="000000" w:themeColor="text1"/>
        </w:rPr>
        <w:t>August</w:t>
      </w:r>
      <w:r w:rsidR="00A4171A">
        <w:rPr>
          <w:rFonts w:eastAsia="Arial"/>
          <w:color w:val="000000" w:themeColor="text1"/>
        </w:rPr>
        <w:t xml:space="preserve"> 1</w:t>
      </w:r>
      <w:r w:rsidR="00570007">
        <w:rPr>
          <w:rFonts w:eastAsia="Arial"/>
          <w:color w:val="000000" w:themeColor="text1"/>
        </w:rPr>
        <w:t>9</w:t>
      </w:r>
      <w:r w:rsidR="00A4171A">
        <w:rPr>
          <w:rFonts w:eastAsia="Arial"/>
          <w:color w:val="000000" w:themeColor="text1"/>
        </w:rPr>
        <w:t>,</w:t>
      </w:r>
      <w:r w:rsidRPr="126FA41F" w:rsidR="1F6BB73A">
        <w:rPr>
          <w:rFonts w:eastAsia="Arial"/>
          <w:color w:val="000000" w:themeColor="text1"/>
        </w:rPr>
        <w:t xml:space="preserve"> 2025 </w:t>
      </w:r>
      <w:r w:rsidRPr="126FA41F">
        <w:rPr>
          <w:rFonts w:eastAsia="Arial"/>
          <w:color w:val="000000" w:themeColor="text1"/>
        </w:rPr>
        <w:t>minutes.</w:t>
      </w:r>
      <w:r w:rsidRPr="126FA41F" w:rsidR="68EF292D">
        <w:rPr>
          <w:rFonts w:eastAsia="Arial"/>
          <w:color w:val="000000" w:themeColor="text1"/>
        </w:rPr>
        <w:t xml:space="preserve"> </w:t>
      </w:r>
      <w:r w:rsidRPr="126FA41F">
        <w:rPr>
          <w:rFonts w:eastAsia="Arial"/>
          <w:color w:val="000000" w:themeColor="text1"/>
        </w:rPr>
        <w:t xml:space="preserve">The minutes approval was moved by </w:t>
      </w:r>
      <w:r w:rsidR="00776DB1">
        <w:rPr>
          <w:rFonts w:eastAsia="Arial"/>
          <w:color w:val="000000" w:themeColor="text1"/>
        </w:rPr>
        <w:t>Tinsley Ore</w:t>
      </w:r>
      <w:r w:rsidRPr="126FA41F">
        <w:rPr>
          <w:rFonts w:eastAsia="Arial"/>
          <w:color w:val="000000" w:themeColor="text1"/>
        </w:rPr>
        <w:t xml:space="preserve"> and seconded by </w:t>
      </w:r>
      <w:r w:rsidRPr="126FA41F" w:rsidR="001373B2">
        <w:rPr>
          <w:rFonts w:eastAsia="Arial"/>
          <w:color w:val="000000" w:themeColor="text1"/>
        </w:rPr>
        <w:t>Alfredo</w:t>
      </w:r>
      <w:r w:rsidRPr="126FA41F" w:rsidR="1015B89C">
        <w:rPr>
          <w:rFonts w:eastAsia="Arial"/>
          <w:color w:val="000000" w:themeColor="text1"/>
        </w:rPr>
        <w:t xml:space="preserve"> Bonillo</w:t>
      </w:r>
      <w:r w:rsidRPr="126FA41F" w:rsidR="30D9CA7E">
        <w:rPr>
          <w:rFonts w:eastAsia="Arial"/>
          <w:color w:val="000000" w:themeColor="text1"/>
        </w:rPr>
        <w:t>-</w:t>
      </w:r>
      <w:r w:rsidRPr="126FA41F" w:rsidR="1015B89C">
        <w:rPr>
          <w:rFonts w:eastAsia="Arial"/>
          <w:color w:val="000000" w:themeColor="text1"/>
        </w:rPr>
        <w:t>Flores</w:t>
      </w:r>
      <w:r w:rsidRPr="126FA41F">
        <w:rPr>
          <w:rFonts w:eastAsia="Arial"/>
          <w:color w:val="000000" w:themeColor="text1"/>
        </w:rPr>
        <w:t>.</w:t>
      </w:r>
    </w:p>
    <w:p w:rsidR="455C77F9" w:rsidRDefault="455C77F9" w14:paraId="1D3907A3" w14:textId="0F980CAA"/>
    <w:p w:rsidR="004B3288" w:rsidP="004B3288" w:rsidRDefault="004B3288" w14:paraId="262E044A"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u w:val="single"/>
        </w:rPr>
        <w:t>IDDEAS AD-CO</w:t>
      </w:r>
      <w:r>
        <w:rPr>
          <w:rStyle w:val="eop"/>
          <w:rFonts w:ascii="Arial" w:hAnsi="Arial" w:cs="Arial"/>
        </w:rPr>
        <w:t> </w:t>
      </w:r>
    </w:p>
    <w:p w:rsidR="004B3288" w:rsidP="004B3288" w:rsidRDefault="008926F1" w14:paraId="4E674FD1" w14:textId="5289D06B">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Molly Mason</w:t>
      </w:r>
      <w:r w:rsidR="004B3288">
        <w:rPr>
          <w:rStyle w:val="normaltextrun"/>
          <w:rFonts w:ascii="Arial" w:hAnsi="Arial" w:cs="Arial"/>
        </w:rPr>
        <w:t xml:space="preserve"> reported an update to the council. </w:t>
      </w:r>
      <w:r w:rsidR="004B3288">
        <w:rPr>
          <w:rStyle w:val="eop"/>
          <w:rFonts w:ascii="Arial" w:hAnsi="Arial" w:cs="Arial"/>
        </w:rPr>
        <w:t> </w:t>
      </w:r>
    </w:p>
    <w:p w:rsidR="004B3288" w:rsidP="004B3288" w:rsidRDefault="004B3288" w14:paraId="6C6DE2F5" w14:textId="2ED2985C">
      <w:pPr>
        <w:pStyle w:val="paragraph"/>
        <w:spacing w:before="0" w:beforeAutospacing="0" w:after="0" w:afterAutospacing="0"/>
        <w:textAlignment w:val="baseline"/>
        <w:rPr>
          <w:rFonts w:ascii="Segoe UI" w:hAnsi="Segoe UI" w:cs="Segoe UI"/>
          <w:sz w:val="18"/>
          <w:szCs w:val="18"/>
        </w:rPr>
      </w:pPr>
    </w:p>
    <w:p w:rsidR="004B3288" w:rsidP="004B3288" w:rsidRDefault="004B3288" w14:paraId="4EA8CFA2" w14:textId="77777777">
      <w:pPr>
        <w:pStyle w:val="paragraph"/>
        <w:spacing w:before="0" w:beforeAutospacing="0" w:after="0" w:afterAutospacing="0"/>
        <w:textAlignment w:val="baseline"/>
        <w:rPr>
          <w:rFonts w:ascii="Segoe UI" w:hAnsi="Segoe UI" w:cs="Segoe UI"/>
          <w:sz w:val="18"/>
          <w:szCs w:val="18"/>
        </w:rPr>
      </w:pPr>
      <w:hyperlink w:tgtFrame="_blank" w:history="1" r:id="rId13">
        <w:r>
          <w:rPr>
            <w:rStyle w:val="normaltextrun"/>
            <w:rFonts w:ascii="Arial" w:hAnsi="Arial" w:cs="Arial"/>
            <w:color w:val="0000FF"/>
            <w:u w:val="single"/>
          </w:rPr>
          <w:t>https://denver.prelive.opencities.com/Government/Agencies-Departments-Offices/Agencies-Departments-Offices-Directory/Denver-Human-Services/Events/2021/IDDEAS-Advisory-Council</w:t>
        </w:r>
      </w:hyperlink>
      <w:r>
        <w:rPr>
          <w:rStyle w:val="eop"/>
          <w:rFonts w:ascii="Arial" w:hAnsi="Arial" w:cs="Arial"/>
        </w:rPr>
        <w:t> </w:t>
      </w:r>
    </w:p>
    <w:p w:rsidR="004B3288" w:rsidP="126FA41F" w:rsidRDefault="004B3288" w14:paraId="544B5CA5" w14:textId="3F36F381"/>
    <w:p w:rsidR="126FA41F" w:rsidP="126FA41F" w:rsidRDefault="126FA41F" w14:paraId="4FF30488" w14:textId="45C2A1BC"/>
    <w:p w:rsidR="00484DDE" w:rsidP="126FA41F" w:rsidRDefault="00484DDE" w14:paraId="5701FAA5" w14:textId="77777777"/>
    <w:p w:rsidR="00484DDE" w:rsidP="126FA41F" w:rsidRDefault="00484DDE" w14:paraId="589A11A1" w14:textId="77777777"/>
    <w:p w:rsidR="5655EF1C" w:rsidRDefault="5655EF1C" w14:paraId="36D9DCA3" w14:textId="6106D1BB"/>
    <w:p w:rsidR="5655EF1C" w:rsidRDefault="5655EF1C" w14:paraId="1B3941D6" w14:textId="48535638"/>
    <w:p w:rsidR="00D245F9" w:rsidP="009F64A4" w:rsidRDefault="009F64A4" w14:paraId="091AAC59" w14:textId="55D962CE">
      <w:pPr>
        <w:tabs>
          <w:tab w:val="left" w:pos="1725"/>
        </w:tabs>
        <w:rPr>
          <w:b/>
          <w:bCs/>
          <w:u w:val="single"/>
        </w:rPr>
      </w:pPr>
      <w:r w:rsidRPr="276F8C09" w:rsidR="009F64A4">
        <w:rPr>
          <w:b w:val="1"/>
          <w:bCs w:val="1"/>
          <w:u w:val="single"/>
        </w:rPr>
        <w:t>School Savvy</w:t>
      </w:r>
    </w:p>
    <w:p w:rsidR="0C31DBBC" w:rsidP="276F8C09" w:rsidRDefault="0C31DBBC" w14:paraId="7856CB34" w14:textId="2EEEC14F">
      <w:pPr>
        <w:pStyle w:val="Normal"/>
        <w:rPr>
          <w:rFonts w:ascii="Arial" w:hAnsi="Arial" w:eastAsia="Times New Roman" w:cs="Arial"/>
          <w:noProof w:val="0"/>
          <w:sz w:val="24"/>
          <w:szCs w:val="24"/>
          <w:lang w:val="en-US"/>
        </w:rPr>
      </w:pPr>
      <w:r w:rsidRPr="276F8C09" w:rsidR="0C31DBBC">
        <w:rPr>
          <w:rFonts w:ascii="Arial" w:hAnsi="Arial" w:eastAsia="Times New Roman" w:cs="Arial"/>
          <w:noProof w:val="0"/>
          <w:sz w:val="24"/>
          <w:szCs w:val="24"/>
          <w:lang w:val="en-US"/>
        </w:rPr>
        <w:t xml:space="preserve">Kate Silverman, founder of School Savvy, </w:t>
      </w:r>
      <w:r w:rsidRPr="276F8C09" w:rsidR="25D24D67">
        <w:rPr>
          <w:rFonts w:ascii="Arial" w:hAnsi="Arial" w:eastAsia="Times New Roman" w:cs="Arial"/>
          <w:noProof w:val="0"/>
          <w:sz w:val="24"/>
          <w:szCs w:val="24"/>
          <w:lang w:val="en-US"/>
        </w:rPr>
        <w:t>presented</w:t>
      </w:r>
      <w:r w:rsidRPr="276F8C09" w:rsidR="0C31DBBC">
        <w:rPr>
          <w:rFonts w:ascii="Arial" w:hAnsi="Arial" w:eastAsia="Times New Roman" w:cs="Arial"/>
          <w:noProof w:val="0"/>
          <w:sz w:val="24"/>
          <w:szCs w:val="24"/>
          <w:lang w:val="en-US"/>
        </w:rPr>
        <w:t xml:space="preserve"> her work as an educational consultant supporting families with children receiving services through RMHS. She detailed how School Savvy helps families navigate school choices, special education, and transitions. The initiative has served 224 families since February and focuses on preschool through 8th grade in the Denver metro area.</w:t>
      </w:r>
    </w:p>
    <w:p w:rsidR="00D03373" w:rsidP="064FC933" w:rsidRDefault="00D03373" w14:paraId="3CD3EE19" w14:textId="77777777"/>
    <w:p w:rsidR="00EB37B1" w:rsidP="064FC933" w:rsidRDefault="00EB37B1" w14:paraId="37AE1899" w14:textId="77777777"/>
    <w:p w:rsidR="00996399" w:rsidP="064FC933" w:rsidRDefault="00F44FF6" w14:paraId="4A2753F6" w14:textId="3A71EEBC">
      <w:pPr>
        <w:rPr>
          <w:b/>
          <w:bCs/>
          <w:u w:val="single"/>
        </w:rPr>
      </w:pPr>
      <w:r w:rsidRPr="276F8C09" w:rsidR="00F44FF6">
        <w:rPr>
          <w:b w:val="1"/>
          <w:bCs w:val="1"/>
          <w:u w:val="single"/>
        </w:rPr>
        <w:t>Community Initiative</w:t>
      </w:r>
    </w:p>
    <w:p w:rsidR="24367AAD" w:rsidP="276F8C09" w:rsidRDefault="24367AAD" w14:paraId="204D081B" w14:textId="65D0FB05">
      <w:pPr>
        <w:pStyle w:val="Normal"/>
        <w:rPr>
          <w:rFonts w:ascii="Arial" w:hAnsi="Arial" w:eastAsia="Times New Roman" w:cs="Arial"/>
          <w:noProof w:val="0"/>
          <w:sz w:val="24"/>
          <w:szCs w:val="24"/>
          <w:lang w:val="en-US"/>
        </w:rPr>
      </w:pPr>
      <w:r w:rsidRPr="276F8C09" w:rsidR="24367AAD">
        <w:rPr>
          <w:rFonts w:ascii="Arial" w:hAnsi="Arial" w:eastAsia="Times New Roman" w:cs="Arial"/>
          <w:noProof w:val="0"/>
          <w:sz w:val="24"/>
          <w:szCs w:val="24"/>
          <w:lang w:val="en-US"/>
        </w:rPr>
        <w:t>The council discussed expanding services through targeted RFPs and strategic partnerships. Plans are underway to transition to a new space in Q1 2026, with recommendations and a launch expected early next year. Operational mechanics are still being refined, and budget implications were considered. START services were introduced, and Maeline will follow up via email regarding a potential in-person meeting in November.</w:t>
      </w:r>
    </w:p>
    <w:p w:rsidR="00E36063" w:rsidP="6A12FF5A" w:rsidRDefault="00E36063" w14:paraId="3539DB6F" w14:textId="77777777"/>
    <w:p w:rsidR="00E36063" w:rsidP="6A12FF5A" w:rsidRDefault="00E36063" w14:paraId="376D688C" w14:textId="77777777"/>
    <w:p w:rsidRPr="00D06C55" w:rsidR="00D06C55" w:rsidP="6A12FF5A" w:rsidRDefault="00D06C55" w14:paraId="1BAE0F86" w14:textId="2596A8C4">
      <w:pPr>
        <w:rPr>
          <w:b/>
          <w:bCs/>
          <w:u w:val="single"/>
        </w:rPr>
      </w:pPr>
      <w:r w:rsidRPr="276F8C09" w:rsidR="00D06C55">
        <w:rPr>
          <w:b w:val="1"/>
          <w:bCs w:val="1"/>
          <w:u w:val="single"/>
        </w:rPr>
        <w:t>CAC Announcements</w:t>
      </w:r>
    </w:p>
    <w:p w:rsidR="4AD0340D" w:rsidP="276F8C09" w:rsidRDefault="4AD0340D" w14:paraId="56D1C848" w14:textId="5AA7DEB9">
      <w:pPr>
        <w:pStyle w:val="Normal"/>
        <w:rPr>
          <w:rFonts w:ascii="Arial" w:hAnsi="Arial" w:eastAsia="Times New Roman" w:cs="Arial"/>
          <w:noProof w:val="0"/>
          <w:sz w:val="24"/>
          <w:szCs w:val="24"/>
          <w:lang w:val="en-US"/>
        </w:rPr>
      </w:pPr>
      <w:r w:rsidRPr="276F8C09" w:rsidR="4AD0340D">
        <w:rPr>
          <w:rFonts w:ascii="Arial" w:hAnsi="Arial" w:eastAsia="Times New Roman" w:cs="Arial"/>
          <w:noProof w:val="0"/>
          <w:sz w:val="24"/>
          <w:szCs w:val="24"/>
          <w:lang w:val="en-US"/>
        </w:rPr>
        <w:t xml:space="preserve">Announcements included updates on the Sensory House (contact Tinsley </w:t>
      </w:r>
      <w:r w:rsidRPr="276F8C09" w:rsidR="34AC7682">
        <w:rPr>
          <w:rFonts w:ascii="Arial" w:hAnsi="Arial" w:eastAsia="Times New Roman" w:cs="Arial"/>
          <w:noProof w:val="0"/>
          <w:sz w:val="24"/>
          <w:szCs w:val="24"/>
          <w:lang w:val="en-US"/>
        </w:rPr>
        <w:t>tinsley@inclusivedenver.org)</w:t>
      </w:r>
      <w:r w:rsidRPr="276F8C09" w:rsidR="4AD0340D">
        <w:rPr>
          <w:rFonts w:ascii="Arial" w:hAnsi="Arial" w:eastAsia="Times New Roman" w:cs="Arial"/>
          <w:noProof w:val="0"/>
          <w:sz w:val="24"/>
          <w:szCs w:val="24"/>
          <w:lang w:val="en-US"/>
        </w:rPr>
        <w:t xml:space="preserve"> and that there will be an upcoming IDEAS AD CO meeting.</w:t>
      </w:r>
    </w:p>
    <w:p w:rsidRPr="001B24C8" w:rsidR="00F44FF6" w:rsidP="6A12FF5A" w:rsidRDefault="00F44FF6" w14:paraId="52EE32EA" w14:textId="77777777"/>
    <w:p w:rsidR="009B1016" w:rsidP="009B1016" w:rsidRDefault="009B1016" w14:paraId="00B2FE0C" w14:textId="08E7477C">
      <w:bookmarkStart w:name="_Hlk130303155" w:id="1"/>
      <w:bookmarkEnd w:id="1"/>
      <w:r w:rsidRPr="7C5D10FE">
        <w:rPr>
          <w:b/>
          <w:bCs/>
          <w:u w:val="single"/>
        </w:rPr>
        <w:t>Public Comment</w:t>
      </w:r>
    </w:p>
    <w:p w:rsidR="009F665D" w:rsidP="53941B3B" w:rsidRDefault="5FF2F2DB" w14:paraId="330EFE37" w14:textId="33F8EC1F">
      <w:r>
        <w:t>There was no public comment.</w:t>
      </w:r>
    </w:p>
    <w:p w:rsidR="126FA41F" w:rsidP="126FA41F" w:rsidRDefault="126FA41F" w14:paraId="35BEA7E6" w14:textId="56C284BC">
      <w:pPr>
        <w:rPr>
          <w:b/>
          <w:bCs/>
          <w:u w:val="single"/>
        </w:rPr>
      </w:pPr>
    </w:p>
    <w:p w:rsidR="00126C01" w:rsidP="4891C75F" w:rsidRDefault="00126C01" w14:paraId="6E2AF22D" w14:textId="77777777"/>
    <w:p w:rsidRPr="00697317" w:rsidR="007C3B13" w:rsidP="68A4D8E7" w:rsidRDefault="007C3B13" w14:paraId="29C7737C" w14:textId="52137B0B">
      <w:pPr>
        <w:rPr>
          <w:b/>
          <w:bCs/>
          <w:u w:val="single"/>
        </w:rPr>
      </w:pPr>
      <w:r w:rsidRPr="68A4D8E7">
        <w:rPr>
          <w:b/>
          <w:bCs/>
          <w:u w:val="single"/>
        </w:rPr>
        <w:t>Adjournment</w:t>
      </w:r>
    </w:p>
    <w:p w:rsidRPr="00697317" w:rsidR="00AE5DF4" w:rsidP="007C3B13" w:rsidRDefault="00AE5DF4" w14:paraId="41DAD995" w14:textId="087022BE">
      <w:r>
        <w:t xml:space="preserve">The meeting adjourned at approximately </w:t>
      </w:r>
      <w:r w:rsidR="00545466">
        <w:t>5</w:t>
      </w:r>
      <w:r>
        <w:t>:</w:t>
      </w:r>
      <w:r w:rsidR="00530439">
        <w:t>5</w:t>
      </w:r>
      <w:r w:rsidR="00ED725C">
        <w:t>8</w:t>
      </w:r>
      <w:r w:rsidR="00195B94">
        <w:t xml:space="preserve"> pm.</w:t>
      </w:r>
    </w:p>
    <w:p w:rsidR="6A12FF5A" w:rsidRDefault="6A12FF5A" w14:paraId="3F267BFE" w14:textId="450781F2"/>
    <w:p w:rsidR="0026546C" w:rsidP="3085E4AD" w:rsidRDefault="0026546C" w14:paraId="30A0BE26" w14:textId="77777777"/>
    <w:p w:rsidRPr="00697317" w:rsidR="007C3B13" w:rsidP="007C3B13" w:rsidRDefault="007C3B13" w14:paraId="1D2B3139" w14:textId="77777777">
      <w:pPr>
        <w:tabs>
          <w:tab w:val="left" w:pos="720"/>
        </w:tabs>
        <w:rPr>
          <w:b/>
          <w:u w:val="single"/>
        </w:rPr>
      </w:pPr>
      <w:r w:rsidRPr="00697317">
        <w:rPr>
          <w:b/>
          <w:u w:val="single"/>
        </w:rPr>
        <w:t>Next Meeting</w:t>
      </w:r>
    </w:p>
    <w:p w:rsidR="003C4370" w:rsidP="00F0BA52" w:rsidRDefault="007C3B13" w14:paraId="53689E7E" w14:textId="1D710662">
      <w:pPr>
        <w:tabs>
          <w:tab w:val="left" w:pos="720"/>
        </w:tabs>
      </w:pPr>
      <w:r w:rsidR="007C3B13">
        <w:rPr/>
        <w:t xml:space="preserve">The next </w:t>
      </w:r>
      <w:r w:rsidR="00455AB2">
        <w:rPr/>
        <w:t xml:space="preserve">Mill Levy </w:t>
      </w:r>
      <w:r w:rsidR="007C3B13">
        <w:rPr/>
        <w:t>Community Advisory Council meeting will be held</w:t>
      </w:r>
      <w:r w:rsidR="5A8C8B04">
        <w:rPr/>
        <w:t xml:space="preserve"> </w:t>
      </w:r>
      <w:r w:rsidR="00216FAE">
        <w:rPr/>
        <w:t>November 1</w:t>
      </w:r>
      <w:r w:rsidR="642C739A">
        <w:rPr/>
        <w:t>1</w:t>
      </w:r>
      <w:r w:rsidR="5A8C8B04">
        <w:rPr/>
        <w:t xml:space="preserve">, </w:t>
      </w:r>
      <w:r w:rsidR="5A8C8B04">
        <w:rPr/>
        <w:t>202</w:t>
      </w:r>
      <w:r w:rsidR="0A514D86">
        <w:rPr/>
        <w:t>5</w:t>
      </w:r>
      <w:r w:rsidR="007C3B13">
        <w:rPr/>
        <w:t xml:space="preserve"> </w:t>
      </w:r>
      <w:r w:rsidR="40B8FC43">
        <w:rPr/>
        <w:t>via Microsoft Teams</w:t>
      </w:r>
      <w:r w:rsidR="007C3B13">
        <w:rPr/>
        <w:t>.</w:t>
      </w:r>
    </w:p>
    <w:p w:rsidR="00957E6F" w:rsidP="263D26C8" w:rsidRDefault="00957E6F" w14:paraId="71ED6DA8" w14:textId="4943E062">
      <w:pPr>
        <w:tabs>
          <w:tab w:val="left" w:pos="720"/>
        </w:tabs>
      </w:pPr>
    </w:p>
    <w:sectPr w:rsidR="00957E6F" w:rsidSect="00B9186A">
      <w:type w:val="continuous"/>
      <w:pgSz w:w="12240" w:h="15840" w:orient="portrait"/>
      <w:pgMar w:top="864" w:right="864" w:bottom="1152" w:left="1152"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07B33" w:rsidP="004F511E" w:rsidRDefault="00707B33" w14:paraId="168C9C7F" w14:textId="77777777">
      <w:r>
        <w:separator/>
      </w:r>
    </w:p>
  </w:endnote>
  <w:endnote w:type="continuationSeparator" w:id="0">
    <w:p w:rsidR="00707B33" w:rsidP="004F511E" w:rsidRDefault="00707B33" w14:paraId="11C671CF" w14:textId="77777777">
      <w:r>
        <w:continuationSeparator/>
      </w:r>
    </w:p>
  </w:endnote>
  <w:endnote w:type="continuationNotice" w:id="1">
    <w:p w:rsidR="00707B33" w:rsidRDefault="00707B33" w14:paraId="3AD6C391"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07B33" w:rsidP="004F511E" w:rsidRDefault="00707B33" w14:paraId="1C489130" w14:textId="77777777">
      <w:r>
        <w:separator/>
      </w:r>
    </w:p>
  </w:footnote>
  <w:footnote w:type="continuationSeparator" w:id="0">
    <w:p w:rsidR="00707B33" w:rsidP="004F511E" w:rsidRDefault="00707B33" w14:paraId="5DFD7C05" w14:textId="77777777">
      <w:r>
        <w:continuationSeparator/>
      </w:r>
    </w:p>
  </w:footnote>
  <w:footnote w:type="continuationNotice" w:id="1">
    <w:p w:rsidR="00707B33" w:rsidRDefault="00707B33" w14:paraId="6C2A83FD"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701C0" w:rsidRDefault="00195B94" w14:paraId="7CE41D81" w14:textId="77777777">
    <w:pPr>
      <w:pStyle w:val="Header"/>
    </w:pPr>
    <w:r w:rsidRPr="00697317">
      <w:t>CAC Meeting Minutes</w:t>
    </w:r>
  </w:p>
  <w:p w:rsidRPr="00697317" w:rsidR="00195B94" w:rsidRDefault="00570007" w14:paraId="45E0927A" w14:textId="69B2F1AC">
    <w:pPr>
      <w:pStyle w:val="Header"/>
    </w:pPr>
    <w:r>
      <w:t xml:space="preserve">October </w:t>
    </w:r>
    <w:r w:rsidR="003E172D">
      <w:t>21</w:t>
    </w:r>
    <w:r w:rsidR="00C7529D">
      <w:t>, 20</w:t>
    </w:r>
    <w:r w:rsidR="00CE5D98">
      <w:t>2</w:t>
    </w:r>
    <w:r w:rsidR="008971B6">
      <w:t>5</w:t>
    </w:r>
    <w:r w:rsidRPr="00697317" w:rsidR="00195B94">
      <w:tab/>
    </w:r>
    <w:r w:rsidRPr="00697317" w:rsidR="00195B94">
      <w:tab/>
    </w:r>
    <w:r w:rsidRPr="00697317" w:rsidR="00195B94">
      <w:fldChar w:fldCharType="begin"/>
    </w:r>
    <w:r w:rsidRPr="00697317" w:rsidR="00195B94">
      <w:instrText xml:space="preserve"> PAGE   \* MERGEFORMAT </w:instrText>
    </w:r>
    <w:r w:rsidRPr="00697317" w:rsidR="00195B94">
      <w:fldChar w:fldCharType="separate"/>
    </w:r>
    <w:r w:rsidRPr="00697317" w:rsidR="00195B94">
      <w:rPr>
        <w:noProof/>
      </w:rPr>
      <w:t>1</w:t>
    </w:r>
    <w:r w:rsidRPr="00697317" w:rsidR="00195B94">
      <w:rPr>
        <w:noProof/>
      </w:rPr>
      <w:fldChar w:fldCharType="end"/>
    </w:r>
  </w:p>
  <w:p w:rsidR="00A55508" w:rsidRDefault="00A55508" w14:paraId="56991983" w14:textId="4CAA9802">
    <w:pPr>
      <w:pStyle w:val="Header"/>
    </w:pPr>
  </w:p>
</w:hdr>
</file>

<file path=word/intelligence2.xml><?xml version="1.0" encoding="utf-8"?>
<int2:intelligence xmlns:int2="http://schemas.microsoft.com/office/intelligence/2020/intelligence" xmlns:oel="http://schemas.microsoft.com/office/2019/extlst">
  <int2:observations>
    <int2:textHash int2:hashCode="bBtzVODxBDb89b" int2:id="ROTDQiIU">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0">
    <w:nsid w:val="48ce9ee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FFFFFF7C"/>
    <w:multiLevelType w:val="singleLevel"/>
    <w:tmpl w:val="33D0F9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746EE4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EC8DAD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B284D90"/>
    <w:lvl w:ilvl="0">
      <w:start w:val="1"/>
      <w:numFmt w:val="decimal"/>
      <w:lvlText w:val="%1."/>
      <w:lvlJc w:val="left"/>
      <w:pPr>
        <w:tabs>
          <w:tab w:val="num" w:pos="720"/>
        </w:tabs>
        <w:ind w:left="720" w:hanging="360"/>
      </w:pPr>
    </w:lvl>
  </w:abstractNum>
  <w:abstractNum w:abstractNumId="4" w15:restartNumberingAfterBreak="0">
    <w:nsid w:val="FFFFFF88"/>
    <w:multiLevelType w:val="singleLevel"/>
    <w:tmpl w:val="BAFC091A"/>
    <w:lvl w:ilvl="0">
      <w:start w:val="1"/>
      <w:numFmt w:val="decimal"/>
      <w:lvlText w:val="%1."/>
      <w:lvlJc w:val="left"/>
      <w:pPr>
        <w:tabs>
          <w:tab w:val="num" w:pos="360"/>
        </w:tabs>
        <w:ind w:left="360" w:hanging="360"/>
      </w:pPr>
    </w:lvl>
  </w:abstractNum>
  <w:abstractNum w:abstractNumId="5" w15:restartNumberingAfterBreak="0">
    <w:nsid w:val="041957AD"/>
    <w:multiLevelType w:val="hybridMultilevel"/>
    <w:tmpl w:val="BA1E8B3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06383FA6"/>
    <w:multiLevelType w:val="hybridMultilevel"/>
    <w:tmpl w:val="082AB35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08A022F0"/>
    <w:multiLevelType w:val="hybridMultilevel"/>
    <w:tmpl w:val="DC4E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6E4BCD"/>
    <w:multiLevelType w:val="hybridMultilevel"/>
    <w:tmpl w:val="3A38CABE"/>
    <w:lvl w:ilvl="0" w:tplc="2B548F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27F37DA"/>
    <w:multiLevelType w:val="hybridMultilevel"/>
    <w:tmpl w:val="75F47D04"/>
    <w:lvl w:ilvl="0" w:tplc="EDDA72DA">
      <w:numFmt w:val="bullet"/>
      <w:lvlText w:val="-"/>
      <w:lvlJc w:val="left"/>
      <w:pPr>
        <w:ind w:left="720" w:hanging="360"/>
      </w:pPr>
      <w:rPr>
        <w:rFonts w:hint="default" w:ascii="Times New Roman" w:hAnsi="Times New Roman" w:eastAsia="Times New Roman" w:cs="Times New Roman"/>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33167C1"/>
    <w:multiLevelType w:val="hybridMultilevel"/>
    <w:tmpl w:val="BAFCE536"/>
    <w:lvl w:ilvl="0" w:tplc="592ECB88">
      <w:numFmt w:val="bullet"/>
      <w:lvlText w:val="-"/>
      <w:lvlJc w:val="left"/>
      <w:pPr>
        <w:ind w:left="1080" w:hanging="360"/>
      </w:pPr>
      <w:rPr>
        <w:rFonts w:hint="default" w:ascii="Times New Roman" w:hAnsi="Times New Roman" w:eastAsia="Times New Roman" w:cs="Times New Roman"/>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1" w15:restartNumberingAfterBreak="0">
    <w:nsid w:val="15E76BAE"/>
    <w:multiLevelType w:val="hybridMultilevel"/>
    <w:tmpl w:val="630652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160279D6"/>
    <w:multiLevelType w:val="hybridMultilevel"/>
    <w:tmpl w:val="9392AA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18F936DC"/>
    <w:multiLevelType w:val="hybridMultilevel"/>
    <w:tmpl w:val="BFD2736C"/>
    <w:lvl w:ilvl="0" w:tplc="0409000F">
      <w:start w:val="1"/>
      <w:numFmt w:val="decimal"/>
      <w:lvlText w:val="%1."/>
      <w:lvlJc w:val="left"/>
      <w:pPr>
        <w:ind w:left="72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A0C0160"/>
    <w:multiLevelType w:val="hybridMultilevel"/>
    <w:tmpl w:val="01182CC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253D4549"/>
    <w:multiLevelType w:val="hybridMultilevel"/>
    <w:tmpl w:val="7A408B0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25CA5F6E"/>
    <w:multiLevelType w:val="hybridMultilevel"/>
    <w:tmpl w:val="32D20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F76F20"/>
    <w:multiLevelType w:val="multilevel"/>
    <w:tmpl w:val="C0ACFE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2D00051E"/>
    <w:multiLevelType w:val="hybridMultilevel"/>
    <w:tmpl w:val="E372309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342A677E"/>
    <w:multiLevelType w:val="hybridMultilevel"/>
    <w:tmpl w:val="40D0B6AE"/>
    <w:lvl w:ilvl="0" w:tplc="C494E2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6312EAB"/>
    <w:multiLevelType w:val="hybridMultilevel"/>
    <w:tmpl w:val="B366DA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0397BEB"/>
    <w:multiLevelType w:val="hybridMultilevel"/>
    <w:tmpl w:val="A8E03E64"/>
    <w:lvl w:ilvl="0" w:tplc="DFFA1F6A">
      <w:start w:val="3"/>
      <w:numFmt w:val="bullet"/>
      <w:lvlText w:val="-"/>
      <w:lvlJc w:val="left"/>
      <w:pPr>
        <w:ind w:left="960" w:hanging="360"/>
      </w:pPr>
      <w:rPr>
        <w:rFonts w:hint="default" w:ascii="Verdana" w:hAnsi="Verdana" w:eastAsia="Times New Roman" w:cs="Arial"/>
      </w:rPr>
    </w:lvl>
    <w:lvl w:ilvl="1" w:tplc="04090003" w:tentative="1">
      <w:start w:val="1"/>
      <w:numFmt w:val="bullet"/>
      <w:lvlText w:val="o"/>
      <w:lvlJc w:val="left"/>
      <w:pPr>
        <w:ind w:left="1680" w:hanging="360"/>
      </w:pPr>
      <w:rPr>
        <w:rFonts w:hint="default" w:ascii="Courier New" w:hAnsi="Courier New" w:cs="Courier New"/>
      </w:rPr>
    </w:lvl>
    <w:lvl w:ilvl="2" w:tplc="04090005" w:tentative="1">
      <w:start w:val="1"/>
      <w:numFmt w:val="bullet"/>
      <w:lvlText w:val=""/>
      <w:lvlJc w:val="left"/>
      <w:pPr>
        <w:ind w:left="2400" w:hanging="360"/>
      </w:pPr>
      <w:rPr>
        <w:rFonts w:hint="default" w:ascii="Wingdings" w:hAnsi="Wingdings"/>
      </w:rPr>
    </w:lvl>
    <w:lvl w:ilvl="3" w:tplc="04090001" w:tentative="1">
      <w:start w:val="1"/>
      <w:numFmt w:val="bullet"/>
      <w:lvlText w:val=""/>
      <w:lvlJc w:val="left"/>
      <w:pPr>
        <w:ind w:left="3120" w:hanging="360"/>
      </w:pPr>
      <w:rPr>
        <w:rFonts w:hint="default" w:ascii="Symbol" w:hAnsi="Symbol"/>
      </w:rPr>
    </w:lvl>
    <w:lvl w:ilvl="4" w:tplc="04090003" w:tentative="1">
      <w:start w:val="1"/>
      <w:numFmt w:val="bullet"/>
      <w:lvlText w:val="o"/>
      <w:lvlJc w:val="left"/>
      <w:pPr>
        <w:ind w:left="3840" w:hanging="360"/>
      </w:pPr>
      <w:rPr>
        <w:rFonts w:hint="default" w:ascii="Courier New" w:hAnsi="Courier New" w:cs="Courier New"/>
      </w:rPr>
    </w:lvl>
    <w:lvl w:ilvl="5" w:tplc="04090005" w:tentative="1">
      <w:start w:val="1"/>
      <w:numFmt w:val="bullet"/>
      <w:lvlText w:val=""/>
      <w:lvlJc w:val="left"/>
      <w:pPr>
        <w:ind w:left="4560" w:hanging="360"/>
      </w:pPr>
      <w:rPr>
        <w:rFonts w:hint="default" w:ascii="Wingdings" w:hAnsi="Wingdings"/>
      </w:rPr>
    </w:lvl>
    <w:lvl w:ilvl="6" w:tplc="04090001" w:tentative="1">
      <w:start w:val="1"/>
      <w:numFmt w:val="bullet"/>
      <w:lvlText w:val=""/>
      <w:lvlJc w:val="left"/>
      <w:pPr>
        <w:ind w:left="5280" w:hanging="360"/>
      </w:pPr>
      <w:rPr>
        <w:rFonts w:hint="default" w:ascii="Symbol" w:hAnsi="Symbol"/>
      </w:rPr>
    </w:lvl>
    <w:lvl w:ilvl="7" w:tplc="04090003" w:tentative="1">
      <w:start w:val="1"/>
      <w:numFmt w:val="bullet"/>
      <w:lvlText w:val="o"/>
      <w:lvlJc w:val="left"/>
      <w:pPr>
        <w:ind w:left="6000" w:hanging="360"/>
      </w:pPr>
      <w:rPr>
        <w:rFonts w:hint="default" w:ascii="Courier New" w:hAnsi="Courier New" w:cs="Courier New"/>
      </w:rPr>
    </w:lvl>
    <w:lvl w:ilvl="8" w:tplc="04090005" w:tentative="1">
      <w:start w:val="1"/>
      <w:numFmt w:val="bullet"/>
      <w:lvlText w:val=""/>
      <w:lvlJc w:val="left"/>
      <w:pPr>
        <w:ind w:left="6720" w:hanging="360"/>
      </w:pPr>
      <w:rPr>
        <w:rFonts w:hint="default" w:ascii="Wingdings" w:hAnsi="Wingdings"/>
      </w:rPr>
    </w:lvl>
  </w:abstractNum>
  <w:abstractNum w:abstractNumId="22" w15:restartNumberingAfterBreak="0">
    <w:nsid w:val="42B86046"/>
    <w:multiLevelType w:val="hybridMultilevel"/>
    <w:tmpl w:val="546AD31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43A13835"/>
    <w:multiLevelType w:val="hybridMultilevel"/>
    <w:tmpl w:val="9C2AA064"/>
    <w:lvl w:ilvl="0" w:tplc="C5E2F8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3D75A38"/>
    <w:multiLevelType w:val="hybridMultilevel"/>
    <w:tmpl w:val="E2B82CD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49242E11"/>
    <w:multiLevelType w:val="hybridMultilevel"/>
    <w:tmpl w:val="12BAD51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4BA70785"/>
    <w:multiLevelType w:val="hybridMultilevel"/>
    <w:tmpl w:val="A09C08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D7289A"/>
    <w:multiLevelType w:val="hybridMultilevel"/>
    <w:tmpl w:val="41AE1484"/>
    <w:lvl w:ilvl="0" w:tplc="663EAD98">
      <w:start w:val="2020"/>
      <w:numFmt w:val="bullet"/>
      <w:lvlText w:val=""/>
      <w:lvlJc w:val="left"/>
      <w:pPr>
        <w:ind w:left="720" w:hanging="360"/>
      </w:pPr>
      <w:rPr>
        <w:rFonts w:hint="default" w:ascii="Wingdings" w:hAnsi="Wingdings"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55BF3A3D"/>
    <w:multiLevelType w:val="hybridMultilevel"/>
    <w:tmpl w:val="B46E8AEC"/>
    <w:lvl w:ilvl="0" w:tplc="8F24F9A4">
      <w:numFmt w:val="bullet"/>
      <w:lvlText w:val="-"/>
      <w:lvlJc w:val="left"/>
      <w:pPr>
        <w:ind w:left="1080" w:hanging="360"/>
      </w:pPr>
      <w:rPr>
        <w:rFonts w:hint="default" w:ascii="Times New Roman" w:hAnsi="Times New Roman" w:eastAsia="Times New Roman" w:cs="Times New Roman"/>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9" w15:restartNumberingAfterBreak="0">
    <w:nsid w:val="5CBE250B"/>
    <w:multiLevelType w:val="hybridMultilevel"/>
    <w:tmpl w:val="882A2FD2"/>
    <w:lvl w:ilvl="0" w:tplc="D55E2CBA">
      <w:start w:val="1"/>
      <w:numFmt w:val="upperLetter"/>
      <w:lvlText w:val="%1."/>
      <w:lvlJc w:val="left"/>
      <w:pPr>
        <w:ind w:left="1440" w:hanging="360"/>
      </w:pPr>
      <w:rPr>
        <w:rFonts w:hint="default" w:ascii="CG Times" w:hAnsi="CG Times"/>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668791B"/>
    <w:multiLevelType w:val="hybridMultilevel"/>
    <w:tmpl w:val="8F4E4C1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67D650ED"/>
    <w:multiLevelType w:val="hybridMultilevel"/>
    <w:tmpl w:val="31FE5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3B4731"/>
    <w:multiLevelType w:val="hybridMultilevel"/>
    <w:tmpl w:val="10B666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F8262A"/>
    <w:multiLevelType w:val="hybridMultilevel"/>
    <w:tmpl w:val="F17E3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377FF9"/>
    <w:multiLevelType w:val="hybridMultilevel"/>
    <w:tmpl w:val="8970338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5" w15:restartNumberingAfterBreak="0">
    <w:nsid w:val="78DE3838"/>
    <w:multiLevelType w:val="hybridMultilevel"/>
    <w:tmpl w:val="3A82FE3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96B5D97"/>
    <w:multiLevelType w:val="hybridMultilevel"/>
    <w:tmpl w:val="9B826F18"/>
    <w:lvl w:ilvl="0" w:tplc="5F9E97F8">
      <w:start w:val="2020"/>
      <w:numFmt w:val="bullet"/>
      <w:lvlText w:val=""/>
      <w:lvlJc w:val="left"/>
      <w:pPr>
        <w:ind w:left="720" w:hanging="360"/>
      </w:pPr>
      <w:rPr>
        <w:rFonts w:hint="default" w:ascii="Wingdings" w:hAnsi="Wingdings"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7" w15:restartNumberingAfterBreak="0">
    <w:nsid w:val="7AA140F2"/>
    <w:multiLevelType w:val="hybridMultilevel"/>
    <w:tmpl w:val="65E6A110"/>
    <w:lvl w:ilvl="0" w:tplc="04090001">
      <w:start w:val="1"/>
      <w:numFmt w:val="bullet"/>
      <w:lvlText w:val=""/>
      <w:lvlJc w:val="left"/>
      <w:pPr>
        <w:ind w:left="774" w:hanging="360"/>
      </w:pPr>
      <w:rPr>
        <w:rFonts w:hint="default" w:ascii="Symbol" w:hAnsi="Symbol"/>
      </w:rPr>
    </w:lvl>
    <w:lvl w:ilvl="1" w:tplc="04090003" w:tentative="1">
      <w:start w:val="1"/>
      <w:numFmt w:val="bullet"/>
      <w:lvlText w:val="o"/>
      <w:lvlJc w:val="left"/>
      <w:pPr>
        <w:ind w:left="1494" w:hanging="360"/>
      </w:pPr>
      <w:rPr>
        <w:rFonts w:hint="default" w:ascii="Courier New" w:hAnsi="Courier New" w:cs="Courier New"/>
      </w:rPr>
    </w:lvl>
    <w:lvl w:ilvl="2" w:tplc="04090005" w:tentative="1">
      <w:start w:val="1"/>
      <w:numFmt w:val="bullet"/>
      <w:lvlText w:val=""/>
      <w:lvlJc w:val="left"/>
      <w:pPr>
        <w:ind w:left="2214" w:hanging="360"/>
      </w:pPr>
      <w:rPr>
        <w:rFonts w:hint="default" w:ascii="Wingdings" w:hAnsi="Wingdings"/>
      </w:rPr>
    </w:lvl>
    <w:lvl w:ilvl="3" w:tplc="04090001" w:tentative="1">
      <w:start w:val="1"/>
      <w:numFmt w:val="bullet"/>
      <w:lvlText w:val=""/>
      <w:lvlJc w:val="left"/>
      <w:pPr>
        <w:ind w:left="2934" w:hanging="360"/>
      </w:pPr>
      <w:rPr>
        <w:rFonts w:hint="default" w:ascii="Symbol" w:hAnsi="Symbol"/>
      </w:rPr>
    </w:lvl>
    <w:lvl w:ilvl="4" w:tplc="04090003" w:tentative="1">
      <w:start w:val="1"/>
      <w:numFmt w:val="bullet"/>
      <w:lvlText w:val="o"/>
      <w:lvlJc w:val="left"/>
      <w:pPr>
        <w:ind w:left="3654" w:hanging="360"/>
      </w:pPr>
      <w:rPr>
        <w:rFonts w:hint="default" w:ascii="Courier New" w:hAnsi="Courier New" w:cs="Courier New"/>
      </w:rPr>
    </w:lvl>
    <w:lvl w:ilvl="5" w:tplc="04090005" w:tentative="1">
      <w:start w:val="1"/>
      <w:numFmt w:val="bullet"/>
      <w:lvlText w:val=""/>
      <w:lvlJc w:val="left"/>
      <w:pPr>
        <w:ind w:left="4374" w:hanging="360"/>
      </w:pPr>
      <w:rPr>
        <w:rFonts w:hint="default" w:ascii="Wingdings" w:hAnsi="Wingdings"/>
      </w:rPr>
    </w:lvl>
    <w:lvl w:ilvl="6" w:tplc="04090001" w:tentative="1">
      <w:start w:val="1"/>
      <w:numFmt w:val="bullet"/>
      <w:lvlText w:val=""/>
      <w:lvlJc w:val="left"/>
      <w:pPr>
        <w:ind w:left="5094" w:hanging="360"/>
      </w:pPr>
      <w:rPr>
        <w:rFonts w:hint="default" w:ascii="Symbol" w:hAnsi="Symbol"/>
      </w:rPr>
    </w:lvl>
    <w:lvl w:ilvl="7" w:tplc="04090003" w:tentative="1">
      <w:start w:val="1"/>
      <w:numFmt w:val="bullet"/>
      <w:lvlText w:val="o"/>
      <w:lvlJc w:val="left"/>
      <w:pPr>
        <w:ind w:left="5814" w:hanging="360"/>
      </w:pPr>
      <w:rPr>
        <w:rFonts w:hint="default" w:ascii="Courier New" w:hAnsi="Courier New" w:cs="Courier New"/>
      </w:rPr>
    </w:lvl>
    <w:lvl w:ilvl="8" w:tplc="04090005" w:tentative="1">
      <w:start w:val="1"/>
      <w:numFmt w:val="bullet"/>
      <w:lvlText w:val=""/>
      <w:lvlJc w:val="left"/>
      <w:pPr>
        <w:ind w:left="6534" w:hanging="360"/>
      </w:pPr>
      <w:rPr>
        <w:rFonts w:hint="default" w:ascii="Wingdings" w:hAnsi="Wingdings"/>
      </w:rPr>
    </w:lvl>
  </w:abstractNum>
  <w:abstractNum w:abstractNumId="38" w15:restartNumberingAfterBreak="0">
    <w:nsid w:val="7DBF59DD"/>
    <w:multiLevelType w:val="hybridMultilevel"/>
    <w:tmpl w:val="7138D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571374"/>
    <w:multiLevelType w:val="hybridMultilevel"/>
    <w:tmpl w:val="1452135C"/>
    <w:lvl w:ilvl="0" w:tplc="7D6ABFEA">
      <w:start w:val="1"/>
      <w:numFmt w:val="upperRoman"/>
      <w:lvlText w:val="%1."/>
      <w:lvlJc w:val="left"/>
      <w:pPr>
        <w:ind w:left="1080" w:hanging="720"/>
      </w:pPr>
      <w:rPr>
        <w:rFonts w:hint="default" w:ascii="Times New Roman" w:hAnsi="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41">
    <w:abstractNumId w:val="40"/>
  </w:num>
  <w:num w:numId="1" w16cid:durableId="1291592833">
    <w:abstractNumId w:val="4"/>
  </w:num>
  <w:num w:numId="2" w16cid:durableId="1821143877">
    <w:abstractNumId w:val="3"/>
  </w:num>
  <w:num w:numId="3" w16cid:durableId="1516264620">
    <w:abstractNumId w:val="2"/>
  </w:num>
  <w:num w:numId="4" w16cid:durableId="65612365">
    <w:abstractNumId w:val="1"/>
  </w:num>
  <w:num w:numId="5" w16cid:durableId="1637294339">
    <w:abstractNumId w:val="0"/>
  </w:num>
  <w:num w:numId="6" w16cid:durableId="1697458670">
    <w:abstractNumId w:val="21"/>
  </w:num>
  <w:num w:numId="7" w16cid:durableId="657802311">
    <w:abstractNumId w:val="35"/>
  </w:num>
  <w:num w:numId="8" w16cid:durableId="209465193">
    <w:abstractNumId w:val="31"/>
  </w:num>
  <w:num w:numId="9" w16cid:durableId="189994364">
    <w:abstractNumId w:val="29"/>
  </w:num>
  <w:num w:numId="10" w16cid:durableId="295263016">
    <w:abstractNumId w:val="8"/>
  </w:num>
  <w:num w:numId="11" w16cid:durableId="1943418590">
    <w:abstractNumId w:val="39"/>
  </w:num>
  <w:num w:numId="12" w16cid:durableId="140737571">
    <w:abstractNumId w:val="9"/>
  </w:num>
  <w:num w:numId="13" w16cid:durableId="369763029">
    <w:abstractNumId w:val="19"/>
  </w:num>
  <w:num w:numId="14" w16cid:durableId="268465329">
    <w:abstractNumId w:val="13"/>
  </w:num>
  <w:num w:numId="15" w16cid:durableId="1042285286">
    <w:abstractNumId w:val="10"/>
  </w:num>
  <w:num w:numId="16" w16cid:durableId="889072084">
    <w:abstractNumId w:val="28"/>
  </w:num>
  <w:num w:numId="17" w16cid:durableId="843741096">
    <w:abstractNumId w:val="20"/>
  </w:num>
  <w:num w:numId="18" w16cid:durableId="1856654125">
    <w:abstractNumId w:val="7"/>
  </w:num>
  <w:num w:numId="19" w16cid:durableId="2074691474">
    <w:abstractNumId w:val="34"/>
  </w:num>
  <w:num w:numId="20" w16cid:durableId="1569029719">
    <w:abstractNumId w:val="14"/>
  </w:num>
  <w:num w:numId="21" w16cid:durableId="1584757931">
    <w:abstractNumId w:val="5"/>
  </w:num>
  <w:num w:numId="22" w16cid:durableId="1908571237">
    <w:abstractNumId w:val="12"/>
  </w:num>
  <w:num w:numId="23" w16cid:durableId="848788799">
    <w:abstractNumId w:val="30"/>
  </w:num>
  <w:num w:numId="24" w16cid:durableId="1468163484">
    <w:abstractNumId w:val="25"/>
  </w:num>
  <w:num w:numId="25" w16cid:durableId="731581059">
    <w:abstractNumId w:val="22"/>
  </w:num>
  <w:num w:numId="26" w16cid:durableId="1620184473">
    <w:abstractNumId w:val="37"/>
  </w:num>
  <w:num w:numId="27" w16cid:durableId="630982041">
    <w:abstractNumId w:val="15"/>
  </w:num>
  <w:num w:numId="28" w16cid:durableId="2070834546">
    <w:abstractNumId w:val="32"/>
  </w:num>
  <w:num w:numId="29" w16cid:durableId="1362126623">
    <w:abstractNumId w:val="26"/>
  </w:num>
  <w:num w:numId="30" w16cid:durableId="1185250917">
    <w:abstractNumId w:val="24"/>
  </w:num>
  <w:num w:numId="31" w16cid:durableId="814101415">
    <w:abstractNumId w:val="27"/>
  </w:num>
  <w:num w:numId="32" w16cid:durableId="1855878454">
    <w:abstractNumId w:val="36"/>
  </w:num>
  <w:num w:numId="33" w16cid:durableId="704600793">
    <w:abstractNumId w:val="38"/>
  </w:num>
  <w:num w:numId="34" w16cid:durableId="190382307">
    <w:abstractNumId w:val="23"/>
  </w:num>
  <w:num w:numId="35" w16cid:durableId="1968588302">
    <w:abstractNumId w:val="33"/>
  </w:num>
  <w:num w:numId="36" w16cid:durableId="215051689">
    <w:abstractNumId w:val="16"/>
  </w:num>
  <w:num w:numId="37" w16cid:durableId="95445696">
    <w:abstractNumId w:val="17"/>
  </w:num>
  <w:num w:numId="38" w16cid:durableId="2129615697">
    <w:abstractNumId w:val="6"/>
  </w:num>
  <w:num w:numId="39" w16cid:durableId="1554536437">
    <w:abstractNumId w:val="18"/>
  </w:num>
  <w:num w:numId="40" w16cid:durableId="15424022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6E690A"/>
    <w:rsid w:val="0000065C"/>
    <w:rsid w:val="00000807"/>
    <w:rsid w:val="00001320"/>
    <w:rsid w:val="0000182A"/>
    <w:rsid w:val="000024A6"/>
    <w:rsid w:val="0000252E"/>
    <w:rsid w:val="00002FB6"/>
    <w:rsid w:val="00003BCD"/>
    <w:rsid w:val="000043F4"/>
    <w:rsid w:val="00005891"/>
    <w:rsid w:val="00006369"/>
    <w:rsid w:val="00006494"/>
    <w:rsid w:val="00006A53"/>
    <w:rsid w:val="00006BF2"/>
    <w:rsid w:val="000075C1"/>
    <w:rsid w:val="00007600"/>
    <w:rsid w:val="00007B02"/>
    <w:rsid w:val="000105F0"/>
    <w:rsid w:val="00010DAE"/>
    <w:rsid w:val="00011B7D"/>
    <w:rsid w:val="00011C6D"/>
    <w:rsid w:val="00012623"/>
    <w:rsid w:val="00012659"/>
    <w:rsid w:val="0001287C"/>
    <w:rsid w:val="00012C1D"/>
    <w:rsid w:val="00012D34"/>
    <w:rsid w:val="000134F4"/>
    <w:rsid w:val="00013C08"/>
    <w:rsid w:val="0001407E"/>
    <w:rsid w:val="0001521B"/>
    <w:rsid w:val="000152E6"/>
    <w:rsid w:val="000154B5"/>
    <w:rsid w:val="00015692"/>
    <w:rsid w:val="00015887"/>
    <w:rsid w:val="00015A5E"/>
    <w:rsid w:val="00016858"/>
    <w:rsid w:val="00017B08"/>
    <w:rsid w:val="00017B63"/>
    <w:rsid w:val="00020085"/>
    <w:rsid w:val="000206B7"/>
    <w:rsid w:val="00020982"/>
    <w:rsid w:val="000209AB"/>
    <w:rsid w:val="000209C1"/>
    <w:rsid w:val="00020B12"/>
    <w:rsid w:val="00021049"/>
    <w:rsid w:val="00021A54"/>
    <w:rsid w:val="00021ADF"/>
    <w:rsid w:val="00022A8B"/>
    <w:rsid w:val="00023513"/>
    <w:rsid w:val="00023C23"/>
    <w:rsid w:val="00023D3E"/>
    <w:rsid w:val="00024319"/>
    <w:rsid w:val="00024559"/>
    <w:rsid w:val="00024888"/>
    <w:rsid w:val="00025224"/>
    <w:rsid w:val="00025B48"/>
    <w:rsid w:val="0002634D"/>
    <w:rsid w:val="0003070F"/>
    <w:rsid w:val="00031496"/>
    <w:rsid w:val="0003199C"/>
    <w:rsid w:val="00031C8E"/>
    <w:rsid w:val="0003258D"/>
    <w:rsid w:val="00032879"/>
    <w:rsid w:val="00032EC8"/>
    <w:rsid w:val="00032FCD"/>
    <w:rsid w:val="000338E9"/>
    <w:rsid w:val="00033D1E"/>
    <w:rsid w:val="00033FE3"/>
    <w:rsid w:val="00034C62"/>
    <w:rsid w:val="000350A3"/>
    <w:rsid w:val="000353B3"/>
    <w:rsid w:val="0003554B"/>
    <w:rsid w:val="000355C1"/>
    <w:rsid w:val="000358B2"/>
    <w:rsid w:val="000365AF"/>
    <w:rsid w:val="00037EFA"/>
    <w:rsid w:val="00040102"/>
    <w:rsid w:val="000411C2"/>
    <w:rsid w:val="00041E04"/>
    <w:rsid w:val="00042366"/>
    <w:rsid w:val="0004250C"/>
    <w:rsid w:val="000426E3"/>
    <w:rsid w:val="00042B5C"/>
    <w:rsid w:val="00042EAC"/>
    <w:rsid w:val="000439C4"/>
    <w:rsid w:val="00043D61"/>
    <w:rsid w:val="000448A2"/>
    <w:rsid w:val="00044EEF"/>
    <w:rsid w:val="00045491"/>
    <w:rsid w:val="000457CC"/>
    <w:rsid w:val="00046045"/>
    <w:rsid w:val="00046082"/>
    <w:rsid w:val="0004679D"/>
    <w:rsid w:val="000469BE"/>
    <w:rsid w:val="00047366"/>
    <w:rsid w:val="0004756E"/>
    <w:rsid w:val="00050F02"/>
    <w:rsid w:val="00051778"/>
    <w:rsid w:val="0005211D"/>
    <w:rsid w:val="00052A19"/>
    <w:rsid w:val="0005368F"/>
    <w:rsid w:val="00053BC1"/>
    <w:rsid w:val="00053F4B"/>
    <w:rsid w:val="000540AB"/>
    <w:rsid w:val="000557AA"/>
    <w:rsid w:val="00055C0C"/>
    <w:rsid w:val="00055DA8"/>
    <w:rsid w:val="0005735B"/>
    <w:rsid w:val="0005791C"/>
    <w:rsid w:val="0005792E"/>
    <w:rsid w:val="00057C81"/>
    <w:rsid w:val="00060A94"/>
    <w:rsid w:val="0006200E"/>
    <w:rsid w:val="000624CA"/>
    <w:rsid w:val="000632E3"/>
    <w:rsid w:val="000653C4"/>
    <w:rsid w:val="00065527"/>
    <w:rsid w:val="000669A2"/>
    <w:rsid w:val="0006702F"/>
    <w:rsid w:val="000675DD"/>
    <w:rsid w:val="0007051D"/>
    <w:rsid w:val="000708AC"/>
    <w:rsid w:val="00071017"/>
    <w:rsid w:val="00071382"/>
    <w:rsid w:val="0007278D"/>
    <w:rsid w:val="000728B5"/>
    <w:rsid w:val="00073785"/>
    <w:rsid w:val="000737BA"/>
    <w:rsid w:val="00074C19"/>
    <w:rsid w:val="00074D75"/>
    <w:rsid w:val="00075544"/>
    <w:rsid w:val="00075D22"/>
    <w:rsid w:val="00076477"/>
    <w:rsid w:val="0007649E"/>
    <w:rsid w:val="000776E0"/>
    <w:rsid w:val="00077D22"/>
    <w:rsid w:val="000805B8"/>
    <w:rsid w:val="00080912"/>
    <w:rsid w:val="00080997"/>
    <w:rsid w:val="00080B0C"/>
    <w:rsid w:val="00080F99"/>
    <w:rsid w:val="00081069"/>
    <w:rsid w:val="000813E7"/>
    <w:rsid w:val="00082244"/>
    <w:rsid w:val="00082563"/>
    <w:rsid w:val="00083EC6"/>
    <w:rsid w:val="00083FDD"/>
    <w:rsid w:val="000857D9"/>
    <w:rsid w:val="000857E2"/>
    <w:rsid w:val="00085B34"/>
    <w:rsid w:val="0008617A"/>
    <w:rsid w:val="000866DC"/>
    <w:rsid w:val="000869FB"/>
    <w:rsid w:val="00086CC6"/>
    <w:rsid w:val="00087966"/>
    <w:rsid w:val="00087ABE"/>
    <w:rsid w:val="0009057C"/>
    <w:rsid w:val="00091D85"/>
    <w:rsid w:val="00091E9B"/>
    <w:rsid w:val="0009251D"/>
    <w:rsid w:val="00092980"/>
    <w:rsid w:val="00093224"/>
    <w:rsid w:val="00093232"/>
    <w:rsid w:val="0009360B"/>
    <w:rsid w:val="0009375A"/>
    <w:rsid w:val="00093DAF"/>
    <w:rsid w:val="000940C1"/>
    <w:rsid w:val="00094327"/>
    <w:rsid w:val="000951C7"/>
    <w:rsid w:val="00095C2E"/>
    <w:rsid w:val="000963C3"/>
    <w:rsid w:val="000979D3"/>
    <w:rsid w:val="000A0644"/>
    <w:rsid w:val="000A110A"/>
    <w:rsid w:val="000A1CF8"/>
    <w:rsid w:val="000A210A"/>
    <w:rsid w:val="000A2797"/>
    <w:rsid w:val="000A29DE"/>
    <w:rsid w:val="000A2AB1"/>
    <w:rsid w:val="000A2F0F"/>
    <w:rsid w:val="000A3533"/>
    <w:rsid w:val="000A4170"/>
    <w:rsid w:val="000A4971"/>
    <w:rsid w:val="000A52AC"/>
    <w:rsid w:val="000A53F8"/>
    <w:rsid w:val="000A572F"/>
    <w:rsid w:val="000A5D19"/>
    <w:rsid w:val="000A5D58"/>
    <w:rsid w:val="000A6629"/>
    <w:rsid w:val="000A71E1"/>
    <w:rsid w:val="000A74AA"/>
    <w:rsid w:val="000A7F5A"/>
    <w:rsid w:val="000B02BB"/>
    <w:rsid w:val="000B0A36"/>
    <w:rsid w:val="000B11E4"/>
    <w:rsid w:val="000B2F8A"/>
    <w:rsid w:val="000B36D9"/>
    <w:rsid w:val="000B37D2"/>
    <w:rsid w:val="000B4461"/>
    <w:rsid w:val="000B4EF2"/>
    <w:rsid w:val="000B6DC5"/>
    <w:rsid w:val="000B777D"/>
    <w:rsid w:val="000B7AF7"/>
    <w:rsid w:val="000B7C94"/>
    <w:rsid w:val="000C0DD8"/>
    <w:rsid w:val="000C1028"/>
    <w:rsid w:val="000C16C0"/>
    <w:rsid w:val="000C170E"/>
    <w:rsid w:val="000C2334"/>
    <w:rsid w:val="000C23F3"/>
    <w:rsid w:val="000C296F"/>
    <w:rsid w:val="000C2F17"/>
    <w:rsid w:val="000C312D"/>
    <w:rsid w:val="000C47D6"/>
    <w:rsid w:val="000C4B4F"/>
    <w:rsid w:val="000C5D9F"/>
    <w:rsid w:val="000C5F9F"/>
    <w:rsid w:val="000C6F3A"/>
    <w:rsid w:val="000C7149"/>
    <w:rsid w:val="000C75E9"/>
    <w:rsid w:val="000C77E7"/>
    <w:rsid w:val="000C786C"/>
    <w:rsid w:val="000C7EBF"/>
    <w:rsid w:val="000D0EEA"/>
    <w:rsid w:val="000D1061"/>
    <w:rsid w:val="000D148E"/>
    <w:rsid w:val="000D178D"/>
    <w:rsid w:val="000D1E9C"/>
    <w:rsid w:val="000D22E5"/>
    <w:rsid w:val="000D24C4"/>
    <w:rsid w:val="000D2B8B"/>
    <w:rsid w:val="000D31E0"/>
    <w:rsid w:val="000D3679"/>
    <w:rsid w:val="000D3FF3"/>
    <w:rsid w:val="000D4996"/>
    <w:rsid w:val="000D49E7"/>
    <w:rsid w:val="000D4AFE"/>
    <w:rsid w:val="000D4FAF"/>
    <w:rsid w:val="000D592C"/>
    <w:rsid w:val="000D7D6D"/>
    <w:rsid w:val="000E0088"/>
    <w:rsid w:val="000E2095"/>
    <w:rsid w:val="000E29D1"/>
    <w:rsid w:val="000E2B39"/>
    <w:rsid w:val="000E3DCD"/>
    <w:rsid w:val="000E4146"/>
    <w:rsid w:val="000E4842"/>
    <w:rsid w:val="000E486E"/>
    <w:rsid w:val="000E57C2"/>
    <w:rsid w:val="000E5BD0"/>
    <w:rsid w:val="000E60AE"/>
    <w:rsid w:val="000E6FA8"/>
    <w:rsid w:val="000E7105"/>
    <w:rsid w:val="000E734C"/>
    <w:rsid w:val="000E7C1F"/>
    <w:rsid w:val="000E7CAE"/>
    <w:rsid w:val="000E7CEF"/>
    <w:rsid w:val="000F0166"/>
    <w:rsid w:val="000F058F"/>
    <w:rsid w:val="000F0647"/>
    <w:rsid w:val="000F0662"/>
    <w:rsid w:val="000F0F45"/>
    <w:rsid w:val="000F0F5A"/>
    <w:rsid w:val="000F29D7"/>
    <w:rsid w:val="000F46A0"/>
    <w:rsid w:val="000F5C36"/>
    <w:rsid w:val="000F5F39"/>
    <w:rsid w:val="000F7211"/>
    <w:rsid w:val="000F761E"/>
    <w:rsid w:val="000F7664"/>
    <w:rsid w:val="001014AF"/>
    <w:rsid w:val="001019CF"/>
    <w:rsid w:val="001019F6"/>
    <w:rsid w:val="00104462"/>
    <w:rsid w:val="0010494C"/>
    <w:rsid w:val="0010553C"/>
    <w:rsid w:val="00106BB8"/>
    <w:rsid w:val="00106F35"/>
    <w:rsid w:val="00106F48"/>
    <w:rsid w:val="0010A860"/>
    <w:rsid w:val="001100B5"/>
    <w:rsid w:val="001101C1"/>
    <w:rsid w:val="00110393"/>
    <w:rsid w:val="00111B26"/>
    <w:rsid w:val="00111E5B"/>
    <w:rsid w:val="0011272E"/>
    <w:rsid w:val="0011280E"/>
    <w:rsid w:val="00112839"/>
    <w:rsid w:val="001128AF"/>
    <w:rsid w:val="00112CE1"/>
    <w:rsid w:val="001130EB"/>
    <w:rsid w:val="0011315A"/>
    <w:rsid w:val="0011401C"/>
    <w:rsid w:val="001147A5"/>
    <w:rsid w:val="001154F8"/>
    <w:rsid w:val="00115830"/>
    <w:rsid w:val="0011589C"/>
    <w:rsid w:val="00115FCA"/>
    <w:rsid w:val="001162B2"/>
    <w:rsid w:val="001173EB"/>
    <w:rsid w:val="0011786A"/>
    <w:rsid w:val="00117EFC"/>
    <w:rsid w:val="0012030E"/>
    <w:rsid w:val="00120C89"/>
    <w:rsid w:val="00121B01"/>
    <w:rsid w:val="00122356"/>
    <w:rsid w:val="0012296B"/>
    <w:rsid w:val="00123052"/>
    <w:rsid w:val="00123205"/>
    <w:rsid w:val="001239EF"/>
    <w:rsid w:val="0012447F"/>
    <w:rsid w:val="0012477E"/>
    <w:rsid w:val="00125859"/>
    <w:rsid w:val="00125874"/>
    <w:rsid w:val="001258EB"/>
    <w:rsid w:val="00125D6D"/>
    <w:rsid w:val="0012664D"/>
    <w:rsid w:val="0012665C"/>
    <w:rsid w:val="00126AB0"/>
    <w:rsid w:val="00126C01"/>
    <w:rsid w:val="00126F4B"/>
    <w:rsid w:val="00127236"/>
    <w:rsid w:val="00127517"/>
    <w:rsid w:val="00127CDE"/>
    <w:rsid w:val="001301EA"/>
    <w:rsid w:val="00130306"/>
    <w:rsid w:val="00131128"/>
    <w:rsid w:val="0013113E"/>
    <w:rsid w:val="00131579"/>
    <w:rsid w:val="001318A9"/>
    <w:rsid w:val="001322EA"/>
    <w:rsid w:val="001327AA"/>
    <w:rsid w:val="00132AB2"/>
    <w:rsid w:val="00132B92"/>
    <w:rsid w:val="0013402F"/>
    <w:rsid w:val="00134718"/>
    <w:rsid w:val="001348F8"/>
    <w:rsid w:val="00135617"/>
    <w:rsid w:val="00135E8E"/>
    <w:rsid w:val="00135FE8"/>
    <w:rsid w:val="001365B0"/>
    <w:rsid w:val="00136699"/>
    <w:rsid w:val="00137127"/>
    <w:rsid w:val="0013723D"/>
    <w:rsid w:val="001373B2"/>
    <w:rsid w:val="001379B8"/>
    <w:rsid w:val="00140436"/>
    <w:rsid w:val="00140E91"/>
    <w:rsid w:val="001416E7"/>
    <w:rsid w:val="00141AFA"/>
    <w:rsid w:val="00145D95"/>
    <w:rsid w:val="00146E53"/>
    <w:rsid w:val="00147656"/>
    <w:rsid w:val="00147B9E"/>
    <w:rsid w:val="00150557"/>
    <w:rsid w:val="00150CE9"/>
    <w:rsid w:val="00151707"/>
    <w:rsid w:val="00151BDB"/>
    <w:rsid w:val="00153389"/>
    <w:rsid w:val="00154C99"/>
    <w:rsid w:val="00155143"/>
    <w:rsid w:val="001556A1"/>
    <w:rsid w:val="001556B9"/>
    <w:rsid w:val="00155A65"/>
    <w:rsid w:val="001562E4"/>
    <w:rsid w:val="001566A7"/>
    <w:rsid w:val="00156C70"/>
    <w:rsid w:val="00157892"/>
    <w:rsid w:val="00157CC8"/>
    <w:rsid w:val="00157D72"/>
    <w:rsid w:val="0016004D"/>
    <w:rsid w:val="001610C9"/>
    <w:rsid w:val="001617E4"/>
    <w:rsid w:val="00161974"/>
    <w:rsid w:val="00161D11"/>
    <w:rsid w:val="00162721"/>
    <w:rsid w:val="001630FE"/>
    <w:rsid w:val="001631C2"/>
    <w:rsid w:val="00163C12"/>
    <w:rsid w:val="001641F4"/>
    <w:rsid w:val="001644A3"/>
    <w:rsid w:val="00166223"/>
    <w:rsid w:val="00166A04"/>
    <w:rsid w:val="00170490"/>
    <w:rsid w:val="00170D4A"/>
    <w:rsid w:val="00171114"/>
    <w:rsid w:val="001712CA"/>
    <w:rsid w:val="0017342A"/>
    <w:rsid w:val="001748B6"/>
    <w:rsid w:val="00175146"/>
    <w:rsid w:val="00175DB6"/>
    <w:rsid w:val="00175EAC"/>
    <w:rsid w:val="00176983"/>
    <w:rsid w:val="00176FE8"/>
    <w:rsid w:val="00177117"/>
    <w:rsid w:val="001776E2"/>
    <w:rsid w:val="0017773A"/>
    <w:rsid w:val="001778EC"/>
    <w:rsid w:val="00177EFF"/>
    <w:rsid w:val="001803B9"/>
    <w:rsid w:val="00180BBE"/>
    <w:rsid w:val="00180C94"/>
    <w:rsid w:val="00180D67"/>
    <w:rsid w:val="00182680"/>
    <w:rsid w:val="00182DEA"/>
    <w:rsid w:val="00182F10"/>
    <w:rsid w:val="00182F4B"/>
    <w:rsid w:val="00183972"/>
    <w:rsid w:val="00184085"/>
    <w:rsid w:val="001843AC"/>
    <w:rsid w:val="00184D3C"/>
    <w:rsid w:val="00185273"/>
    <w:rsid w:val="00185698"/>
    <w:rsid w:val="00185CD0"/>
    <w:rsid w:val="00185F65"/>
    <w:rsid w:val="001861BF"/>
    <w:rsid w:val="00186922"/>
    <w:rsid w:val="0018708C"/>
    <w:rsid w:val="00187F78"/>
    <w:rsid w:val="001900AE"/>
    <w:rsid w:val="001909F2"/>
    <w:rsid w:val="00191321"/>
    <w:rsid w:val="001915D3"/>
    <w:rsid w:val="00191833"/>
    <w:rsid w:val="001919EE"/>
    <w:rsid w:val="00191DFF"/>
    <w:rsid w:val="00192E6F"/>
    <w:rsid w:val="00193019"/>
    <w:rsid w:val="00193DA4"/>
    <w:rsid w:val="0019425F"/>
    <w:rsid w:val="0019442A"/>
    <w:rsid w:val="00194891"/>
    <w:rsid w:val="00195609"/>
    <w:rsid w:val="00195B94"/>
    <w:rsid w:val="0019627A"/>
    <w:rsid w:val="00196747"/>
    <w:rsid w:val="00196BDB"/>
    <w:rsid w:val="00196DEA"/>
    <w:rsid w:val="001970BC"/>
    <w:rsid w:val="00197566"/>
    <w:rsid w:val="00197B0D"/>
    <w:rsid w:val="00197EA0"/>
    <w:rsid w:val="001A038E"/>
    <w:rsid w:val="001A04C7"/>
    <w:rsid w:val="001A0614"/>
    <w:rsid w:val="001A0655"/>
    <w:rsid w:val="001A0E9C"/>
    <w:rsid w:val="001A15EB"/>
    <w:rsid w:val="001A1A0D"/>
    <w:rsid w:val="001A32A3"/>
    <w:rsid w:val="001A3C55"/>
    <w:rsid w:val="001A4311"/>
    <w:rsid w:val="001A44DF"/>
    <w:rsid w:val="001A5445"/>
    <w:rsid w:val="001A58F3"/>
    <w:rsid w:val="001A5AF4"/>
    <w:rsid w:val="001A5D2C"/>
    <w:rsid w:val="001A6638"/>
    <w:rsid w:val="001A66B2"/>
    <w:rsid w:val="001A6A21"/>
    <w:rsid w:val="001A6C81"/>
    <w:rsid w:val="001A75F0"/>
    <w:rsid w:val="001A7674"/>
    <w:rsid w:val="001B0476"/>
    <w:rsid w:val="001B06EB"/>
    <w:rsid w:val="001B1CF7"/>
    <w:rsid w:val="001B24C8"/>
    <w:rsid w:val="001B2A02"/>
    <w:rsid w:val="001B2CCE"/>
    <w:rsid w:val="001B3262"/>
    <w:rsid w:val="001B4297"/>
    <w:rsid w:val="001B4B3C"/>
    <w:rsid w:val="001B5214"/>
    <w:rsid w:val="001B5CFA"/>
    <w:rsid w:val="001B6663"/>
    <w:rsid w:val="001B7962"/>
    <w:rsid w:val="001B7F4A"/>
    <w:rsid w:val="001C024A"/>
    <w:rsid w:val="001C145D"/>
    <w:rsid w:val="001C2E91"/>
    <w:rsid w:val="001C5C9A"/>
    <w:rsid w:val="001C5D1D"/>
    <w:rsid w:val="001C6DF8"/>
    <w:rsid w:val="001C7035"/>
    <w:rsid w:val="001C7E27"/>
    <w:rsid w:val="001C7EFC"/>
    <w:rsid w:val="001D02DA"/>
    <w:rsid w:val="001D04AC"/>
    <w:rsid w:val="001D11B9"/>
    <w:rsid w:val="001D1C26"/>
    <w:rsid w:val="001D21AD"/>
    <w:rsid w:val="001D22F5"/>
    <w:rsid w:val="001D33E1"/>
    <w:rsid w:val="001D3CF6"/>
    <w:rsid w:val="001D45F7"/>
    <w:rsid w:val="001D5304"/>
    <w:rsid w:val="001D5AC5"/>
    <w:rsid w:val="001D6409"/>
    <w:rsid w:val="001D72BF"/>
    <w:rsid w:val="001E0998"/>
    <w:rsid w:val="001E0DFA"/>
    <w:rsid w:val="001E180F"/>
    <w:rsid w:val="001E1AB7"/>
    <w:rsid w:val="001E1AB9"/>
    <w:rsid w:val="001E1C8F"/>
    <w:rsid w:val="001E1E8F"/>
    <w:rsid w:val="001E1F46"/>
    <w:rsid w:val="001E267D"/>
    <w:rsid w:val="001E27A2"/>
    <w:rsid w:val="001E3280"/>
    <w:rsid w:val="001E3987"/>
    <w:rsid w:val="001E3D0D"/>
    <w:rsid w:val="001E4288"/>
    <w:rsid w:val="001E4C8F"/>
    <w:rsid w:val="001E4D23"/>
    <w:rsid w:val="001E56A5"/>
    <w:rsid w:val="001E5741"/>
    <w:rsid w:val="001E5AC2"/>
    <w:rsid w:val="001E61E8"/>
    <w:rsid w:val="001E6DEE"/>
    <w:rsid w:val="001E72C8"/>
    <w:rsid w:val="001F26BA"/>
    <w:rsid w:val="001F33EF"/>
    <w:rsid w:val="001F4274"/>
    <w:rsid w:val="001F48B9"/>
    <w:rsid w:val="001F5822"/>
    <w:rsid w:val="001F64E8"/>
    <w:rsid w:val="001F7802"/>
    <w:rsid w:val="001F7B5E"/>
    <w:rsid w:val="00200EA9"/>
    <w:rsid w:val="00201703"/>
    <w:rsid w:val="00201CE3"/>
    <w:rsid w:val="002023B3"/>
    <w:rsid w:val="00202CBC"/>
    <w:rsid w:val="00203291"/>
    <w:rsid w:val="002034F9"/>
    <w:rsid w:val="00203ABF"/>
    <w:rsid w:val="00203F12"/>
    <w:rsid w:val="002042D2"/>
    <w:rsid w:val="00204773"/>
    <w:rsid w:val="002054C5"/>
    <w:rsid w:val="00205907"/>
    <w:rsid w:val="002069A2"/>
    <w:rsid w:val="002069DE"/>
    <w:rsid w:val="00206C55"/>
    <w:rsid w:val="00207102"/>
    <w:rsid w:val="0020779E"/>
    <w:rsid w:val="00207E0E"/>
    <w:rsid w:val="00207EE3"/>
    <w:rsid w:val="002104A4"/>
    <w:rsid w:val="00210CB6"/>
    <w:rsid w:val="00210E76"/>
    <w:rsid w:val="00211101"/>
    <w:rsid w:val="002119F8"/>
    <w:rsid w:val="0021219E"/>
    <w:rsid w:val="00212AE4"/>
    <w:rsid w:val="00212D3C"/>
    <w:rsid w:val="002134C4"/>
    <w:rsid w:val="00213F75"/>
    <w:rsid w:val="002144C4"/>
    <w:rsid w:val="002151E6"/>
    <w:rsid w:val="002154E3"/>
    <w:rsid w:val="00215EAD"/>
    <w:rsid w:val="00215FB1"/>
    <w:rsid w:val="00216384"/>
    <w:rsid w:val="0021652E"/>
    <w:rsid w:val="0021691F"/>
    <w:rsid w:val="00216FAE"/>
    <w:rsid w:val="002174BC"/>
    <w:rsid w:val="002176D1"/>
    <w:rsid w:val="00217991"/>
    <w:rsid w:val="00217A32"/>
    <w:rsid w:val="0022009E"/>
    <w:rsid w:val="002201E4"/>
    <w:rsid w:val="00220723"/>
    <w:rsid w:val="00220A84"/>
    <w:rsid w:val="00220CFA"/>
    <w:rsid w:val="00221156"/>
    <w:rsid w:val="002211B7"/>
    <w:rsid w:val="00221BA3"/>
    <w:rsid w:val="00221E9D"/>
    <w:rsid w:val="002220A5"/>
    <w:rsid w:val="00222586"/>
    <w:rsid w:val="002227E5"/>
    <w:rsid w:val="00222819"/>
    <w:rsid w:val="00223898"/>
    <w:rsid w:val="002243C9"/>
    <w:rsid w:val="00224D7F"/>
    <w:rsid w:val="00226B79"/>
    <w:rsid w:val="002275F7"/>
    <w:rsid w:val="002276EE"/>
    <w:rsid w:val="00227B6E"/>
    <w:rsid w:val="00227C22"/>
    <w:rsid w:val="0023015A"/>
    <w:rsid w:val="002302C4"/>
    <w:rsid w:val="00231724"/>
    <w:rsid w:val="00231C74"/>
    <w:rsid w:val="00231EED"/>
    <w:rsid w:val="002334E0"/>
    <w:rsid w:val="002336E6"/>
    <w:rsid w:val="00234935"/>
    <w:rsid w:val="002350CB"/>
    <w:rsid w:val="002352F2"/>
    <w:rsid w:val="002353FD"/>
    <w:rsid w:val="00235818"/>
    <w:rsid w:val="00236349"/>
    <w:rsid w:val="0023676A"/>
    <w:rsid w:val="00236C2F"/>
    <w:rsid w:val="00236C95"/>
    <w:rsid w:val="0023763B"/>
    <w:rsid w:val="0024062D"/>
    <w:rsid w:val="00240C07"/>
    <w:rsid w:val="00241C11"/>
    <w:rsid w:val="00241CEE"/>
    <w:rsid w:val="0024212D"/>
    <w:rsid w:val="00242286"/>
    <w:rsid w:val="0024368D"/>
    <w:rsid w:val="00244610"/>
    <w:rsid w:val="0024527E"/>
    <w:rsid w:val="00245FD4"/>
    <w:rsid w:val="0024658B"/>
    <w:rsid w:val="00247187"/>
    <w:rsid w:val="00247B11"/>
    <w:rsid w:val="0025021E"/>
    <w:rsid w:val="00250E37"/>
    <w:rsid w:val="0025132E"/>
    <w:rsid w:val="00251740"/>
    <w:rsid w:val="002519C3"/>
    <w:rsid w:val="00251D6B"/>
    <w:rsid w:val="00252DDC"/>
    <w:rsid w:val="00252FF3"/>
    <w:rsid w:val="00253AF6"/>
    <w:rsid w:val="00253C99"/>
    <w:rsid w:val="00253FEA"/>
    <w:rsid w:val="00254871"/>
    <w:rsid w:val="00255239"/>
    <w:rsid w:val="00255686"/>
    <w:rsid w:val="00255F68"/>
    <w:rsid w:val="002561F3"/>
    <w:rsid w:val="00256C03"/>
    <w:rsid w:val="0025789F"/>
    <w:rsid w:val="00257AA2"/>
    <w:rsid w:val="00260300"/>
    <w:rsid w:val="00260319"/>
    <w:rsid w:val="002606BF"/>
    <w:rsid w:val="00260810"/>
    <w:rsid w:val="00262170"/>
    <w:rsid w:val="00263605"/>
    <w:rsid w:val="0026371C"/>
    <w:rsid w:val="00263EA0"/>
    <w:rsid w:val="00264F1C"/>
    <w:rsid w:val="00265096"/>
    <w:rsid w:val="0026539C"/>
    <w:rsid w:val="0026546C"/>
    <w:rsid w:val="002657CB"/>
    <w:rsid w:val="00265AE2"/>
    <w:rsid w:val="00265E7F"/>
    <w:rsid w:val="00266262"/>
    <w:rsid w:val="002664C8"/>
    <w:rsid w:val="002667AD"/>
    <w:rsid w:val="00267002"/>
    <w:rsid w:val="0026789F"/>
    <w:rsid w:val="00270B81"/>
    <w:rsid w:val="00270C16"/>
    <w:rsid w:val="00271845"/>
    <w:rsid w:val="00271F0E"/>
    <w:rsid w:val="00272802"/>
    <w:rsid w:val="00273B4A"/>
    <w:rsid w:val="00273F2A"/>
    <w:rsid w:val="00273F61"/>
    <w:rsid w:val="00274114"/>
    <w:rsid w:val="0027517D"/>
    <w:rsid w:val="00275A14"/>
    <w:rsid w:val="002761E8"/>
    <w:rsid w:val="002764DC"/>
    <w:rsid w:val="002769BD"/>
    <w:rsid w:val="00277C16"/>
    <w:rsid w:val="002802F8"/>
    <w:rsid w:val="002807C1"/>
    <w:rsid w:val="0028104A"/>
    <w:rsid w:val="002828C5"/>
    <w:rsid w:val="00283630"/>
    <w:rsid w:val="00283DD0"/>
    <w:rsid w:val="00283F86"/>
    <w:rsid w:val="00285F36"/>
    <w:rsid w:val="00285F3F"/>
    <w:rsid w:val="00286643"/>
    <w:rsid w:val="00286E5C"/>
    <w:rsid w:val="00287A32"/>
    <w:rsid w:val="00287D4E"/>
    <w:rsid w:val="0029002F"/>
    <w:rsid w:val="002903B8"/>
    <w:rsid w:val="002904DE"/>
    <w:rsid w:val="00290D2B"/>
    <w:rsid w:val="002911FB"/>
    <w:rsid w:val="00292D84"/>
    <w:rsid w:val="00293546"/>
    <w:rsid w:val="0029392F"/>
    <w:rsid w:val="00293BA6"/>
    <w:rsid w:val="00294075"/>
    <w:rsid w:val="00294429"/>
    <w:rsid w:val="00294D05"/>
    <w:rsid w:val="00295359"/>
    <w:rsid w:val="00295535"/>
    <w:rsid w:val="0029575E"/>
    <w:rsid w:val="00295EA5"/>
    <w:rsid w:val="00296D01"/>
    <w:rsid w:val="00297813"/>
    <w:rsid w:val="002A0179"/>
    <w:rsid w:val="002A04E8"/>
    <w:rsid w:val="002A055E"/>
    <w:rsid w:val="002A0579"/>
    <w:rsid w:val="002A1BC4"/>
    <w:rsid w:val="002A1E2E"/>
    <w:rsid w:val="002A2ABA"/>
    <w:rsid w:val="002A2BB9"/>
    <w:rsid w:val="002A2BF9"/>
    <w:rsid w:val="002A3B24"/>
    <w:rsid w:val="002A44A2"/>
    <w:rsid w:val="002A4ABC"/>
    <w:rsid w:val="002A4C96"/>
    <w:rsid w:val="002A58FD"/>
    <w:rsid w:val="002A5E87"/>
    <w:rsid w:val="002A5EC7"/>
    <w:rsid w:val="002A64CF"/>
    <w:rsid w:val="002A688F"/>
    <w:rsid w:val="002A6D82"/>
    <w:rsid w:val="002A700A"/>
    <w:rsid w:val="002A737F"/>
    <w:rsid w:val="002A7F5D"/>
    <w:rsid w:val="002B0991"/>
    <w:rsid w:val="002B0DFB"/>
    <w:rsid w:val="002B1837"/>
    <w:rsid w:val="002B2038"/>
    <w:rsid w:val="002B2439"/>
    <w:rsid w:val="002B26F3"/>
    <w:rsid w:val="002B35A7"/>
    <w:rsid w:val="002B403F"/>
    <w:rsid w:val="002B41B0"/>
    <w:rsid w:val="002B4B26"/>
    <w:rsid w:val="002B63B6"/>
    <w:rsid w:val="002B668E"/>
    <w:rsid w:val="002B6947"/>
    <w:rsid w:val="002B7FDE"/>
    <w:rsid w:val="002C0E36"/>
    <w:rsid w:val="002C1F40"/>
    <w:rsid w:val="002C24A8"/>
    <w:rsid w:val="002C24D9"/>
    <w:rsid w:val="002C2599"/>
    <w:rsid w:val="002C2D70"/>
    <w:rsid w:val="002C381A"/>
    <w:rsid w:val="002C3A25"/>
    <w:rsid w:val="002C4AEC"/>
    <w:rsid w:val="002C50CC"/>
    <w:rsid w:val="002C5433"/>
    <w:rsid w:val="002C600F"/>
    <w:rsid w:val="002C6438"/>
    <w:rsid w:val="002C6AA5"/>
    <w:rsid w:val="002C703D"/>
    <w:rsid w:val="002C728C"/>
    <w:rsid w:val="002C771C"/>
    <w:rsid w:val="002C7745"/>
    <w:rsid w:val="002C7822"/>
    <w:rsid w:val="002C7F1D"/>
    <w:rsid w:val="002D0C4A"/>
    <w:rsid w:val="002D0CC8"/>
    <w:rsid w:val="002D142E"/>
    <w:rsid w:val="002D14C9"/>
    <w:rsid w:val="002D19C9"/>
    <w:rsid w:val="002D220F"/>
    <w:rsid w:val="002D252B"/>
    <w:rsid w:val="002D2CC9"/>
    <w:rsid w:val="002D4047"/>
    <w:rsid w:val="002D4358"/>
    <w:rsid w:val="002D4B51"/>
    <w:rsid w:val="002D4E27"/>
    <w:rsid w:val="002D71EA"/>
    <w:rsid w:val="002D7516"/>
    <w:rsid w:val="002E0120"/>
    <w:rsid w:val="002E0347"/>
    <w:rsid w:val="002E06EC"/>
    <w:rsid w:val="002E0C1D"/>
    <w:rsid w:val="002E101E"/>
    <w:rsid w:val="002E143E"/>
    <w:rsid w:val="002E2E76"/>
    <w:rsid w:val="002E32C4"/>
    <w:rsid w:val="002E367A"/>
    <w:rsid w:val="002E3B53"/>
    <w:rsid w:val="002E3CC7"/>
    <w:rsid w:val="002E4144"/>
    <w:rsid w:val="002E42F8"/>
    <w:rsid w:val="002E4346"/>
    <w:rsid w:val="002E43C4"/>
    <w:rsid w:val="002E4DD2"/>
    <w:rsid w:val="002E4EC7"/>
    <w:rsid w:val="002E51C4"/>
    <w:rsid w:val="002E557C"/>
    <w:rsid w:val="002E5844"/>
    <w:rsid w:val="002E5AD9"/>
    <w:rsid w:val="002E5D53"/>
    <w:rsid w:val="002E5E1D"/>
    <w:rsid w:val="002E5E49"/>
    <w:rsid w:val="002E60C4"/>
    <w:rsid w:val="002E7791"/>
    <w:rsid w:val="002E7C10"/>
    <w:rsid w:val="002E7CC6"/>
    <w:rsid w:val="002E7D94"/>
    <w:rsid w:val="002F009C"/>
    <w:rsid w:val="002F0596"/>
    <w:rsid w:val="002F0CE8"/>
    <w:rsid w:val="002F2F91"/>
    <w:rsid w:val="002F3755"/>
    <w:rsid w:val="002F3A02"/>
    <w:rsid w:val="002F4799"/>
    <w:rsid w:val="002F4B97"/>
    <w:rsid w:val="002F5FF4"/>
    <w:rsid w:val="002F65BD"/>
    <w:rsid w:val="002F6E6C"/>
    <w:rsid w:val="002F709F"/>
    <w:rsid w:val="002F71D4"/>
    <w:rsid w:val="0030029D"/>
    <w:rsid w:val="00300825"/>
    <w:rsid w:val="00300DF7"/>
    <w:rsid w:val="003031D0"/>
    <w:rsid w:val="003036DA"/>
    <w:rsid w:val="0030387C"/>
    <w:rsid w:val="00303BB1"/>
    <w:rsid w:val="00303E0A"/>
    <w:rsid w:val="003042A9"/>
    <w:rsid w:val="00304513"/>
    <w:rsid w:val="00304530"/>
    <w:rsid w:val="00305009"/>
    <w:rsid w:val="00305C91"/>
    <w:rsid w:val="003067F5"/>
    <w:rsid w:val="00306D15"/>
    <w:rsid w:val="0030CBA8"/>
    <w:rsid w:val="00310D6E"/>
    <w:rsid w:val="00310DE2"/>
    <w:rsid w:val="00311199"/>
    <w:rsid w:val="0031176E"/>
    <w:rsid w:val="00313351"/>
    <w:rsid w:val="0031472D"/>
    <w:rsid w:val="00314BF9"/>
    <w:rsid w:val="003151A6"/>
    <w:rsid w:val="003152DB"/>
    <w:rsid w:val="003152F0"/>
    <w:rsid w:val="00315657"/>
    <w:rsid w:val="00315CF5"/>
    <w:rsid w:val="00316BDA"/>
    <w:rsid w:val="00316CD6"/>
    <w:rsid w:val="00320C8B"/>
    <w:rsid w:val="003211D4"/>
    <w:rsid w:val="0032176F"/>
    <w:rsid w:val="003218C9"/>
    <w:rsid w:val="00321DAC"/>
    <w:rsid w:val="00323428"/>
    <w:rsid w:val="00323573"/>
    <w:rsid w:val="00324D9E"/>
    <w:rsid w:val="003251F4"/>
    <w:rsid w:val="00325A54"/>
    <w:rsid w:val="00326842"/>
    <w:rsid w:val="00326EFE"/>
    <w:rsid w:val="00326F53"/>
    <w:rsid w:val="003273B8"/>
    <w:rsid w:val="0032748A"/>
    <w:rsid w:val="00327862"/>
    <w:rsid w:val="003278D2"/>
    <w:rsid w:val="003300E3"/>
    <w:rsid w:val="0033055C"/>
    <w:rsid w:val="00330734"/>
    <w:rsid w:val="00330D44"/>
    <w:rsid w:val="00330EDD"/>
    <w:rsid w:val="00331526"/>
    <w:rsid w:val="003320A5"/>
    <w:rsid w:val="003320D0"/>
    <w:rsid w:val="00332903"/>
    <w:rsid w:val="0033295D"/>
    <w:rsid w:val="003333D9"/>
    <w:rsid w:val="00333F3B"/>
    <w:rsid w:val="003340E4"/>
    <w:rsid w:val="003342D2"/>
    <w:rsid w:val="003343C6"/>
    <w:rsid w:val="00335175"/>
    <w:rsid w:val="00335301"/>
    <w:rsid w:val="0033597C"/>
    <w:rsid w:val="00336A6F"/>
    <w:rsid w:val="00337945"/>
    <w:rsid w:val="00337DDF"/>
    <w:rsid w:val="00340DB6"/>
    <w:rsid w:val="003417A5"/>
    <w:rsid w:val="00342398"/>
    <w:rsid w:val="00342882"/>
    <w:rsid w:val="00342BDA"/>
    <w:rsid w:val="00343306"/>
    <w:rsid w:val="00343A5E"/>
    <w:rsid w:val="00343F1E"/>
    <w:rsid w:val="00343F63"/>
    <w:rsid w:val="003442C6"/>
    <w:rsid w:val="00344307"/>
    <w:rsid w:val="00344997"/>
    <w:rsid w:val="00344BC2"/>
    <w:rsid w:val="00344CC5"/>
    <w:rsid w:val="00344F58"/>
    <w:rsid w:val="00345444"/>
    <w:rsid w:val="0034557E"/>
    <w:rsid w:val="003476A3"/>
    <w:rsid w:val="003501C1"/>
    <w:rsid w:val="0035038D"/>
    <w:rsid w:val="00350B00"/>
    <w:rsid w:val="0035122B"/>
    <w:rsid w:val="00351C2E"/>
    <w:rsid w:val="0035264E"/>
    <w:rsid w:val="003537C1"/>
    <w:rsid w:val="00353816"/>
    <w:rsid w:val="00353F9D"/>
    <w:rsid w:val="0035459A"/>
    <w:rsid w:val="00354631"/>
    <w:rsid w:val="00354972"/>
    <w:rsid w:val="003556F9"/>
    <w:rsid w:val="00355A9F"/>
    <w:rsid w:val="00355BDB"/>
    <w:rsid w:val="00356B50"/>
    <w:rsid w:val="00356D22"/>
    <w:rsid w:val="003600A1"/>
    <w:rsid w:val="003601AF"/>
    <w:rsid w:val="0036095F"/>
    <w:rsid w:val="00361106"/>
    <w:rsid w:val="003620E5"/>
    <w:rsid w:val="003624E6"/>
    <w:rsid w:val="00363122"/>
    <w:rsid w:val="00363854"/>
    <w:rsid w:val="00363B2D"/>
    <w:rsid w:val="00364881"/>
    <w:rsid w:val="00364B2A"/>
    <w:rsid w:val="00364B38"/>
    <w:rsid w:val="00364BFB"/>
    <w:rsid w:val="00365042"/>
    <w:rsid w:val="003660EB"/>
    <w:rsid w:val="003660EC"/>
    <w:rsid w:val="003663D3"/>
    <w:rsid w:val="00370C8F"/>
    <w:rsid w:val="003717C8"/>
    <w:rsid w:val="0037251E"/>
    <w:rsid w:val="0037307A"/>
    <w:rsid w:val="00373194"/>
    <w:rsid w:val="00373691"/>
    <w:rsid w:val="0037375A"/>
    <w:rsid w:val="00373DAA"/>
    <w:rsid w:val="00374EA2"/>
    <w:rsid w:val="00375975"/>
    <w:rsid w:val="0037742C"/>
    <w:rsid w:val="003774E7"/>
    <w:rsid w:val="00381090"/>
    <w:rsid w:val="00381187"/>
    <w:rsid w:val="0038128A"/>
    <w:rsid w:val="00381F79"/>
    <w:rsid w:val="00381FBC"/>
    <w:rsid w:val="003821D0"/>
    <w:rsid w:val="00382E26"/>
    <w:rsid w:val="0038368F"/>
    <w:rsid w:val="003844BC"/>
    <w:rsid w:val="0038559A"/>
    <w:rsid w:val="003855A7"/>
    <w:rsid w:val="0038582C"/>
    <w:rsid w:val="003863E8"/>
    <w:rsid w:val="003878AB"/>
    <w:rsid w:val="00387FC6"/>
    <w:rsid w:val="00391331"/>
    <w:rsid w:val="00391625"/>
    <w:rsid w:val="00391A40"/>
    <w:rsid w:val="00392880"/>
    <w:rsid w:val="00395B51"/>
    <w:rsid w:val="0039644A"/>
    <w:rsid w:val="003965D2"/>
    <w:rsid w:val="0039711A"/>
    <w:rsid w:val="00397169"/>
    <w:rsid w:val="00397BC0"/>
    <w:rsid w:val="00397EA2"/>
    <w:rsid w:val="003A0FD6"/>
    <w:rsid w:val="003A1C58"/>
    <w:rsid w:val="003A21F6"/>
    <w:rsid w:val="003A237E"/>
    <w:rsid w:val="003A2888"/>
    <w:rsid w:val="003A3BEA"/>
    <w:rsid w:val="003A45D0"/>
    <w:rsid w:val="003A4DAB"/>
    <w:rsid w:val="003A64BE"/>
    <w:rsid w:val="003A6830"/>
    <w:rsid w:val="003A7ADB"/>
    <w:rsid w:val="003A7B24"/>
    <w:rsid w:val="003A7F8B"/>
    <w:rsid w:val="003B05AD"/>
    <w:rsid w:val="003B0878"/>
    <w:rsid w:val="003B0B2F"/>
    <w:rsid w:val="003B152F"/>
    <w:rsid w:val="003B19EC"/>
    <w:rsid w:val="003B52CC"/>
    <w:rsid w:val="003B53FA"/>
    <w:rsid w:val="003B562C"/>
    <w:rsid w:val="003B6F11"/>
    <w:rsid w:val="003B7EB3"/>
    <w:rsid w:val="003C0412"/>
    <w:rsid w:val="003C0516"/>
    <w:rsid w:val="003C12F5"/>
    <w:rsid w:val="003C13A8"/>
    <w:rsid w:val="003C1C2A"/>
    <w:rsid w:val="003C20A3"/>
    <w:rsid w:val="003C2A12"/>
    <w:rsid w:val="003C31E9"/>
    <w:rsid w:val="003C3AAB"/>
    <w:rsid w:val="003C4370"/>
    <w:rsid w:val="003C48D1"/>
    <w:rsid w:val="003C4ADE"/>
    <w:rsid w:val="003C4BEC"/>
    <w:rsid w:val="003C4E14"/>
    <w:rsid w:val="003C5751"/>
    <w:rsid w:val="003C5BB6"/>
    <w:rsid w:val="003C5E12"/>
    <w:rsid w:val="003C5E91"/>
    <w:rsid w:val="003C5F47"/>
    <w:rsid w:val="003C725F"/>
    <w:rsid w:val="003C728D"/>
    <w:rsid w:val="003C7871"/>
    <w:rsid w:val="003C7A7C"/>
    <w:rsid w:val="003D0160"/>
    <w:rsid w:val="003D01FF"/>
    <w:rsid w:val="003D0946"/>
    <w:rsid w:val="003D1215"/>
    <w:rsid w:val="003D13AA"/>
    <w:rsid w:val="003D201F"/>
    <w:rsid w:val="003D3852"/>
    <w:rsid w:val="003D3E87"/>
    <w:rsid w:val="003D44AE"/>
    <w:rsid w:val="003D4956"/>
    <w:rsid w:val="003D4966"/>
    <w:rsid w:val="003D5B16"/>
    <w:rsid w:val="003D68DD"/>
    <w:rsid w:val="003D6A2E"/>
    <w:rsid w:val="003D72A1"/>
    <w:rsid w:val="003D72EE"/>
    <w:rsid w:val="003D7483"/>
    <w:rsid w:val="003D7EB2"/>
    <w:rsid w:val="003E0720"/>
    <w:rsid w:val="003E095B"/>
    <w:rsid w:val="003E0DA1"/>
    <w:rsid w:val="003E115D"/>
    <w:rsid w:val="003E11C5"/>
    <w:rsid w:val="003E172D"/>
    <w:rsid w:val="003E1B3F"/>
    <w:rsid w:val="003E1C85"/>
    <w:rsid w:val="003E2528"/>
    <w:rsid w:val="003E29B9"/>
    <w:rsid w:val="003E2D3D"/>
    <w:rsid w:val="003E2F3A"/>
    <w:rsid w:val="003E2FC8"/>
    <w:rsid w:val="003E393E"/>
    <w:rsid w:val="003E43A6"/>
    <w:rsid w:val="003E4D1B"/>
    <w:rsid w:val="003E587C"/>
    <w:rsid w:val="003E589F"/>
    <w:rsid w:val="003E5972"/>
    <w:rsid w:val="003E602B"/>
    <w:rsid w:val="003E6152"/>
    <w:rsid w:val="003E6444"/>
    <w:rsid w:val="003E6648"/>
    <w:rsid w:val="003E6A11"/>
    <w:rsid w:val="003E7543"/>
    <w:rsid w:val="003EEE5F"/>
    <w:rsid w:val="003F0886"/>
    <w:rsid w:val="003F0A5B"/>
    <w:rsid w:val="003F0E6A"/>
    <w:rsid w:val="003F20F8"/>
    <w:rsid w:val="003F259E"/>
    <w:rsid w:val="003F3AB1"/>
    <w:rsid w:val="003F3AE1"/>
    <w:rsid w:val="003F3C51"/>
    <w:rsid w:val="003F3F34"/>
    <w:rsid w:val="003F456A"/>
    <w:rsid w:val="003F47EA"/>
    <w:rsid w:val="003F49D5"/>
    <w:rsid w:val="003F5CB2"/>
    <w:rsid w:val="003F6302"/>
    <w:rsid w:val="003F63D4"/>
    <w:rsid w:val="003F67EB"/>
    <w:rsid w:val="003F6C13"/>
    <w:rsid w:val="003F6C15"/>
    <w:rsid w:val="00402E9E"/>
    <w:rsid w:val="00404209"/>
    <w:rsid w:val="00404231"/>
    <w:rsid w:val="00404514"/>
    <w:rsid w:val="00405DDE"/>
    <w:rsid w:val="00405F63"/>
    <w:rsid w:val="00406B38"/>
    <w:rsid w:val="00407BF6"/>
    <w:rsid w:val="00407E31"/>
    <w:rsid w:val="00410AC6"/>
    <w:rsid w:val="00410CC6"/>
    <w:rsid w:val="00410EF6"/>
    <w:rsid w:val="0041136C"/>
    <w:rsid w:val="00411946"/>
    <w:rsid w:val="00411972"/>
    <w:rsid w:val="00411DCC"/>
    <w:rsid w:val="00411EBA"/>
    <w:rsid w:val="004128D0"/>
    <w:rsid w:val="00412A2B"/>
    <w:rsid w:val="00412ECA"/>
    <w:rsid w:val="004139F8"/>
    <w:rsid w:val="00413ED3"/>
    <w:rsid w:val="00415B59"/>
    <w:rsid w:val="00416370"/>
    <w:rsid w:val="004166B5"/>
    <w:rsid w:val="00416ACE"/>
    <w:rsid w:val="004179EC"/>
    <w:rsid w:val="00417E1E"/>
    <w:rsid w:val="00420394"/>
    <w:rsid w:val="00420586"/>
    <w:rsid w:val="00421E50"/>
    <w:rsid w:val="0042282D"/>
    <w:rsid w:val="00422E28"/>
    <w:rsid w:val="00423860"/>
    <w:rsid w:val="004241C8"/>
    <w:rsid w:val="00424993"/>
    <w:rsid w:val="00424B5A"/>
    <w:rsid w:val="00425CFF"/>
    <w:rsid w:val="00425DA4"/>
    <w:rsid w:val="00426107"/>
    <w:rsid w:val="00426788"/>
    <w:rsid w:val="00426D61"/>
    <w:rsid w:val="004273EB"/>
    <w:rsid w:val="004274C1"/>
    <w:rsid w:val="004303F9"/>
    <w:rsid w:val="00430D18"/>
    <w:rsid w:val="00431328"/>
    <w:rsid w:val="00431478"/>
    <w:rsid w:val="00431754"/>
    <w:rsid w:val="0043284C"/>
    <w:rsid w:val="00432928"/>
    <w:rsid w:val="004332A1"/>
    <w:rsid w:val="00433B71"/>
    <w:rsid w:val="00433C9C"/>
    <w:rsid w:val="00433E8D"/>
    <w:rsid w:val="0043410C"/>
    <w:rsid w:val="00435317"/>
    <w:rsid w:val="004363E3"/>
    <w:rsid w:val="00437660"/>
    <w:rsid w:val="00437AE0"/>
    <w:rsid w:val="00437BBB"/>
    <w:rsid w:val="00437FA7"/>
    <w:rsid w:val="00441B10"/>
    <w:rsid w:val="00442722"/>
    <w:rsid w:val="0044301B"/>
    <w:rsid w:val="00444CCD"/>
    <w:rsid w:val="00445101"/>
    <w:rsid w:val="0044546F"/>
    <w:rsid w:val="00445542"/>
    <w:rsid w:val="00445A1A"/>
    <w:rsid w:val="00446316"/>
    <w:rsid w:val="00446C6B"/>
    <w:rsid w:val="0044752C"/>
    <w:rsid w:val="00447C40"/>
    <w:rsid w:val="0044B85E"/>
    <w:rsid w:val="00450168"/>
    <w:rsid w:val="00450CD2"/>
    <w:rsid w:val="00450E68"/>
    <w:rsid w:val="004511F7"/>
    <w:rsid w:val="0045277D"/>
    <w:rsid w:val="00452AC7"/>
    <w:rsid w:val="00452BFC"/>
    <w:rsid w:val="00453C09"/>
    <w:rsid w:val="00453ED7"/>
    <w:rsid w:val="00453FCD"/>
    <w:rsid w:val="00454092"/>
    <w:rsid w:val="004543A7"/>
    <w:rsid w:val="004544F9"/>
    <w:rsid w:val="00454962"/>
    <w:rsid w:val="00455052"/>
    <w:rsid w:val="00455AB2"/>
    <w:rsid w:val="00455B56"/>
    <w:rsid w:val="004565F3"/>
    <w:rsid w:val="00456618"/>
    <w:rsid w:val="0045672B"/>
    <w:rsid w:val="00456BDE"/>
    <w:rsid w:val="0045757A"/>
    <w:rsid w:val="00457688"/>
    <w:rsid w:val="00457C07"/>
    <w:rsid w:val="00457DD3"/>
    <w:rsid w:val="0046051D"/>
    <w:rsid w:val="0046091E"/>
    <w:rsid w:val="00461254"/>
    <w:rsid w:val="00461515"/>
    <w:rsid w:val="00463898"/>
    <w:rsid w:val="004639ED"/>
    <w:rsid w:val="00463ECC"/>
    <w:rsid w:val="0046409C"/>
    <w:rsid w:val="0046435F"/>
    <w:rsid w:val="004647C1"/>
    <w:rsid w:val="004648DE"/>
    <w:rsid w:val="0046561B"/>
    <w:rsid w:val="00465800"/>
    <w:rsid w:val="00466220"/>
    <w:rsid w:val="004663C1"/>
    <w:rsid w:val="00466548"/>
    <w:rsid w:val="0046711C"/>
    <w:rsid w:val="00467563"/>
    <w:rsid w:val="00471108"/>
    <w:rsid w:val="00471996"/>
    <w:rsid w:val="00471C05"/>
    <w:rsid w:val="0047288D"/>
    <w:rsid w:val="00472BC9"/>
    <w:rsid w:val="00472DDE"/>
    <w:rsid w:val="00473BF2"/>
    <w:rsid w:val="00473C9C"/>
    <w:rsid w:val="00474000"/>
    <w:rsid w:val="0047463A"/>
    <w:rsid w:val="00474FEA"/>
    <w:rsid w:val="00475434"/>
    <w:rsid w:val="00476250"/>
    <w:rsid w:val="00477A7A"/>
    <w:rsid w:val="00477E82"/>
    <w:rsid w:val="00480C0E"/>
    <w:rsid w:val="00480DBD"/>
    <w:rsid w:val="00481069"/>
    <w:rsid w:val="00481351"/>
    <w:rsid w:val="0048146F"/>
    <w:rsid w:val="00483A97"/>
    <w:rsid w:val="00484DDE"/>
    <w:rsid w:val="00485C6A"/>
    <w:rsid w:val="0048605F"/>
    <w:rsid w:val="00486933"/>
    <w:rsid w:val="00487479"/>
    <w:rsid w:val="004877F2"/>
    <w:rsid w:val="004905FC"/>
    <w:rsid w:val="004907E4"/>
    <w:rsid w:val="0049088D"/>
    <w:rsid w:val="00490E85"/>
    <w:rsid w:val="00490EE6"/>
    <w:rsid w:val="004910B1"/>
    <w:rsid w:val="0049136B"/>
    <w:rsid w:val="00491AD2"/>
    <w:rsid w:val="00492687"/>
    <w:rsid w:val="00493244"/>
    <w:rsid w:val="004934B5"/>
    <w:rsid w:val="00493EF6"/>
    <w:rsid w:val="0049421C"/>
    <w:rsid w:val="00495313"/>
    <w:rsid w:val="0049534F"/>
    <w:rsid w:val="00495923"/>
    <w:rsid w:val="00495A8D"/>
    <w:rsid w:val="00495C9E"/>
    <w:rsid w:val="004965DA"/>
    <w:rsid w:val="0049752C"/>
    <w:rsid w:val="00497AF8"/>
    <w:rsid w:val="004A029A"/>
    <w:rsid w:val="004A0600"/>
    <w:rsid w:val="004A08D4"/>
    <w:rsid w:val="004A092A"/>
    <w:rsid w:val="004A0E9E"/>
    <w:rsid w:val="004A1138"/>
    <w:rsid w:val="004A14E5"/>
    <w:rsid w:val="004A254C"/>
    <w:rsid w:val="004A2814"/>
    <w:rsid w:val="004A396B"/>
    <w:rsid w:val="004A3BDB"/>
    <w:rsid w:val="004A3E11"/>
    <w:rsid w:val="004A54E9"/>
    <w:rsid w:val="004A7244"/>
    <w:rsid w:val="004A7545"/>
    <w:rsid w:val="004B086E"/>
    <w:rsid w:val="004B0D0A"/>
    <w:rsid w:val="004B1C73"/>
    <w:rsid w:val="004B1D4B"/>
    <w:rsid w:val="004B3288"/>
    <w:rsid w:val="004B3357"/>
    <w:rsid w:val="004B366E"/>
    <w:rsid w:val="004B3E0F"/>
    <w:rsid w:val="004B47E9"/>
    <w:rsid w:val="004B48B4"/>
    <w:rsid w:val="004B4FC6"/>
    <w:rsid w:val="004B59A0"/>
    <w:rsid w:val="004B5B46"/>
    <w:rsid w:val="004B6716"/>
    <w:rsid w:val="004B734E"/>
    <w:rsid w:val="004B7471"/>
    <w:rsid w:val="004B7A1C"/>
    <w:rsid w:val="004C0508"/>
    <w:rsid w:val="004C0E53"/>
    <w:rsid w:val="004C0F28"/>
    <w:rsid w:val="004C1F83"/>
    <w:rsid w:val="004C2154"/>
    <w:rsid w:val="004C310E"/>
    <w:rsid w:val="004C3AFA"/>
    <w:rsid w:val="004C3F66"/>
    <w:rsid w:val="004C5CBB"/>
    <w:rsid w:val="004C5D20"/>
    <w:rsid w:val="004C626F"/>
    <w:rsid w:val="004C6D72"/>
    <w:rsid w:val="004C74CC"/>
    <w:rsid w:val="004D009C"/>
    <w:rsid w:val="004D0152"/>
    <w:rsid w:val="004D0454"/>
    <w:rsid w:val="004D0508"/>
    <w:rsid w:val="004D0EB6"/>
    <w:rsid w:val="004D1104"/>
    <w:rsid w:val="004D1140"/>
    <w:rsid w:val="004D20F4"/>
    <w:rsid w:val="004D22C4"/>
    <w:rsid w:val="004D305D"/>
    <w:rsid w:val="004D3203"/>
    <w:rsid w:val="004D4FCF"/>
    <w:rsid w:val="004D544D"/>
    <w:rsid w:val="004D62FA"/>
    <w:rsid w:val="004D6C6C"/>
    <w:rsid w:val="004D74D1"/>
    <w:rsid w:val="004D7DD8"/>
    <w:rsid w:val="004D7F19"/>
    <w:rsid w:val="004E1525"/>
    <w:rsid w:val="004E1AF2"/>
    <w:rsid w:val="004E1DA4"/>
    <w:rsid w:val="004E1E2E"/>
    <w:rsid w:val="004E2457"/>
    <w:rsid w:val="004E294A"/>
    <w:rsid w:val="004E2C00"/>
    <w:rsid w:val="004E2CE6"/>
    <w:rsid w:val="004E2DE3"/>
    <w:rsid w:val="004E302B"/>
    <w:rsid w:val="004E3FD6"/>
    <w:rsid w:val="004E4378"/>
    <w:rsid w:val="004E49E6"/>
    <w:rsid w:val="004E5012"/>
    <w:rsid w:val="004E5E3E"/>
    <w:rsid w:val="004E7394"/>
    <w:rsid w:val="004E769D"/>
    <w:rsid w:val="004E79F7"/>
    <w:rsid w:val="004F068B"/>
    <w:rsid w:val="004F0C4B"/>
    <w:rsid w:val="004F0D4F"/>
    <w:rsid w:val="004F0FC8"/>
    <w:rsid w:val="004F213A"/>
    <w:rsid w:val="004F26AB"/>
    <w:rsid w:val="004F3955"/>
    <w:rsid w:val="004F4594"/>
    <w:rsid w:val="004F511E"/>
    <w:rsid w:val="004F532F"/>
    <w:rsid w:val="004F5773"/>
    <w:rsid w:val="004F5F9C"/>
    <w:rsid w:val="004F605C"/>
    <w:rsid w:val="004F61C6"/>
    <w:rsid w:val="004F6751"/>
    <w:rsid w:val="004F69CA"/>
    <w:rsid w:val="004F6EFD"/>
    <w:rsid w:val="004F7CDB"/>
    <w:rsid w:val="00500823"/>
    <w:rsid w:val="00500A74"/>
    <w:rsid w:val="00500C7E"/>
    <w:rsid w:val="005013DF"/>
    <w:rsid w:val="0050164F"/>
    <w:rsid w:val="0050191A"/>
    <w:rsid w:val="00501CA8"/>
    <w:rsid w:val="005024E5"/>
    <w:rsid w:val="00502CFB"/>
    <w:rsid w:val="00502FE4"/>
    <w:rsid w:val="00503A88"/>
    <w:rsid w:val="00504822"/>
    <w:rsid w:val="0050494C"/>
    <w:rsid w:val="005049E7"/>
    <w:rsid w:val="00504A01"/>
    <w:rsid w:val="00504DA6"/>
    <w:rsid w:val="00504F3E"/>
    <w:rsid w:val="00505AE0"/>
    <w:rsid w:val="0050601C"/>
    <w:rsid w:val="00507847"/>
    <w:rsid w:val="00510A14"/>
    <w:rsid w:val="00511726"/>
    <w:rsid w:val="00511932"/>
    <w:rsid w:val="00511E24"/>
    <w:rsid w:val="00511FC0"/>
    <w:rsid w:val="00512586"/>
    <w:rsid w:val="005130AC"/>
    <w:rsid w:val="0051425C"/>
    <w:rsid w:val="005143FB"/>
    <w:rsid w:val="00514D6E"/>
    <w:rsid w:val="00515B84"/>
    <w:rsid w:val="00515D66"/>
    <w:rsid w:val="0051621B"/>
    <w:rsid w:val="00516E53"/>
    <w:rsid w:val="0051715D"/>
    <w:rsid w:val="00520672"/>
    <w:rsid w:val="005210C0"/>
    <w:rsid w:val="005219AC"/>
    <w:rsid w:val="00522CDF"/>
    <w:rsid w:val="00523210"/>
    <w:rsid w:val="005250DD"/>
    <w:rsid w:val="00525406"/>
    <w:rsid w:val="0052555F"/>
    <w:rsid w:val="00525731"/>
    <w:rsid w:val="005259EF"/>
    <w:rsid w:val="005263CA"/>
    <w:rsid w:val="00526E4F"/>
    <w:rsid w:val="00527680"/>
    <w:rsid w:val="00527CAD"/>
    <w:rsid w:val="005300F4"/>
    <w:rsid w:val="00530439"/>
    <w:rsid w:val="005310E4"/>
    <w:rsid w:val="0053128C"/>
    <w:rsid w:val="00531BF1"/>
    <w:rsid w:val="005321D1"/>
    <w:rsid w:val="0053269E"/>
    <w:rsid w:val="00532B29"/>
    <w:rsid w:val="00532C85"/>
    <w:rsid w:val="00532C9E"/>
    <w:rsid w:val="005330FD"/>
    <w:rsid w:val="0053337E"/>
    <w:rsid w:val="00533582"/>
    <w:rsid w:val="00533D14"/>
    <w:rsid w:val="005342D1"/>
    <w:rsid w:val="0053431E"/>
    <w:rsid w:val="0053514A"/>
    <w:rsid w:val="00535392"/>
    <w:rsid w:val="0053573F"/>
    <w:rsid w:val="0053641C"/>
    <w:rsid w:val="00537592"/>
    <w:rsid w:val="0053983A"/>
    <w:rsid w:val="0054013B"/>
    <w:rsid w:val="0054034A"/>
    <w:rsid w:val="00540757"/>
    <w:rsid w:val="005419FE"/>
    <w:rsid w:val="005421CB"/>
    <w:rsid w:val="00543514"/>
    <w:rsid w:val="0054351B"/>
    <w:rsid w:val="0054396A"/>
    <w:rsid w:val="00545466"/>
    <w:rsid w:val="00545AFE"/>
    <w:rsid w:val="00546575"/>
    <w:rsid w:val="00546607"/>
    <w:rsid w:val="0054670B"/>
    <w:rsid w:val="00546796"/>
    <w:rsid w:val="005468D6"/>
    <w:rsid w:val="00546A07"/>
    <w:rsid w:val="00546BE3"/>
    <w:rsid w:val="00547F41"/>
    <w:rsid w:val="00550061"/>
    <w:rsid w:val="005500A4"/>
    <w:rsid w:val="0055038A"/>
    <w:rsid w:val="005506EF"/>
    <w:rsid w:val="00551041"/>
    <w:rsid w:val="00551659"/>
    <w:rsid w:val="005519AB"/>
    <w:rsid w:val="00551A8C"/>
    <w:rsid w:val="00551CC7"/>
    <w:rsid w:val="005521D4"/>
    <w:rsid w:val="0055237F"/>
    <w:rsid w:val="0055253A"/>
    <w:rsid w:val="005525C1"/>
    <w:rsid w:val="00552B61"/>
    <w:rsid w:val="0055366A"/>
    <w:rsid w:val="00553BD1"/>
    <w:rsid w:val="00553C88"/>
    <w:rsid w:val="005548AB"/>
    <w:rsid w:val="005548C1"/>
    <w:rsid w:val="00555336"/>
    <w:rsid w:val="00555CAC"/>
    <w:rsid w:val="00556A60"/>
    <w:rsid w:val="00556AB0"/>
    <w:rsid w:val="005574CB"/>
    <w:rsid w:val="00557526"/>
    <w:rsid w:val="00557B12"/>
    <w:rsid w:val="00557FF1"/>
    <w:rsid w:val="005604E1"/>
    <w:rsid w:val="00560697"/>
    <w:rsid w:val="005608F5"/>
    <w:rsid w:val="00560E36"/>
    <w:rsid w:val="005618E1"/>
    <w:rsid w:val="00561D4D"/>
    <w:rsid w:val="00563BD7"/>
    <w:rsid w:val="00563FD5"/>
    <w:rsid w:val="00564150"/>
    <w:rsid w:val="00565025"/>
    <w:rsid w:val="005651E4"/>
    <w:rsid w:val="005655C3"/>
    <w:rsid w:val="005655C6"/>
    <w:rsid w:val="00566093"/>
    <w:rsid w:val="0056613B"/>
    <w:rsid w:val="00567211"/>
    <w:rsid w:val="00570007"/>
    <w:rsid w:val="005706F4"/>
    <w:rsid w:val="00570752"/>
    <w:rsid w:val="00572293"/>
    <w:rsid w:val="00572875"/>
    <w:rsid w:val="00572CF8"/>
    <w:rsid w:val="00573212"/>
    <w:rsid w:val="0057393C"/>
    <w:rsid w:val="0057404E"/>
    <w:rsid w:val="0057494D"/>
    <w:rsid w:val="00574A23"/>
    <w:rsid w:val="00575182"/>
    <w:rsid w:val="0057518A"/>
    <w:rsid w:val="005772FF"/>
    <w:rsid w:val="005776CF"/>
    <w:rsid w:val="00577AB9"/>
    <w:rsid w:val="00580386"/>
    <w:rsid w:val="00580455"/>
    <w:rsid w:val="00580500"/>
    <w:rsid w:val="00580E58"/>
    <w:rsid w:val="00581541"/>
    <w:rsid w:val="005821EF"/>
    <w:rsid w:val="00582B3B"/>
    <w:rsid w:val="00582E16"/>
    <w:rsid w:val="0058326B"/>
    <w:rsid w:val="005835FE"/>
    <w:rsid w:val="00583761"/>
    <w:rsid w:val="0058422A"/>
    <w:rsid w:val="005842E0"/>
    <w:rsid w:val="00584447"/>
    <w:rsid w:val="00584575"/>
    <w:rsid w:val="005845BF"/>
    <w:rsid w:val="00584A37"/>
    <w:rsid w:val="00584D34"/>
    <w:rsid w:val="00584E8C"/>
    <w:rsid w:val="00584EB1"/>
    <w:rsid w:val="00584F01"/>
    <w:rsid w:val="00584F20"/>
    <w:rsid w:val="005854D7"/>
    <w:rsid w:val="00586F88"/>
    <w:rsid w:val="00587059"/>
    <w:rsid w:val="00587F5F"/>
    <w:rsid w:val="005914A1"/>
    <w:rsid w:val="005922CD"/>
    <w:rsid w:val="005937ED"/>
    <w:rsid w:val="00593E0B"/>
    <w:rsid w:val="00594467"/>
    <w:rsid w:val="00594DDD"/>
    <w:rsid w:val="005953BF"/>
    <w:rsid w:val="00595606"/>
    <w:rsid w:val="005958B4"/>
    <w:rsid w:val="005963C6"/>
    <w:rsid w:val="00596AE7"/>
    <w:rsid w:val="00596CAC"/>
    <w:rsid w:val="00596EDE"/>
    <w:rsid w:val="00596F92"/>
    <w:rsid w:val="005A02B9"/>
    <w:rsid w:val="005A1C4B"/>
    <w:rsid w:val="005A1E55"/>
    <w:rsid w:val="005A2F26"/>
    <w:rsid w:val="005A305E"/>
    <w:rsid w:val="005A33AD"/>
    <w:rsid w:val="005A4246"/>
    <w:rsid w:val="005A446E"/>
    <w:rsid w:val="005A489C"/>
    <w:rsid w:val="005A5B1F"/>
    <w:rsid w:val="005A5F32"/>
    <w:rsid w:val="005A79B4"/>
    <w:rsid w:val="005A7E38"/>
    <w:rsid w:val="005B0B82"/>
    <w:rsid w:val="005B1A56"/>
    <w:rsid w:val="005B1B82"/>
    <w:rsid w:val="005B2822"/>
    <w:rsid w:val="005B3525"/>
    <w:rsid w:val="005B3634"/>
    <w:rsid w:val="005B3731"/>
    <w:rsid w:val="005B3FE0"/>
    <w:rsid w:val="005B47E8"/>
    <w:rsid w:val="005B487E"/>
    <w:rsid w:val="005B48DC"/>
    <w:rsid w:val="005B4C64"/>
    <w:rsid w:val="005B5241"/>
    <w:rsid w:val="005B5919"/>
    <w:rsid w:val="005B5CCB"/>
    <w:rsid w:val="005B6F68"/>
    <w:rsid w:val="005B789D"/>
    <w:rsid w:val="005B7B5A"/>
    <w:rsid w:val="005B7CB3"/>
    <w:rsid w:val="005C14D7"/>
    <w:rsid w:val="005C1FBD"/>
    <w:rsid w:val="005C2999"/>
    <w:rsid w:val="005C407E"/>
    <w:rsid w:val="005C51A2"/>
    <w:rsid w:val="005C53A4"/>
    <w:rsid w:val="005C5632"/>
    <w:rsid w:val="005C6308"/>
    <w:rsid w:val="005C7A75"/>
    <w:rsid w:val="005D027D"/>
    <w:rsid w:val="005D0442"/>
    <w:rsid w:val="005D0B3C"/>
    <w:rsid w:val="005D0E7B"/>
    <w:rsid w:val="005D116F"/>
    <w:rsid w:val="005D1D8B"/>
    <w:rsid w:val="005D1ED6"/>
    <w:rsid w:val="005D28B6"/>
    <w:rsid w:val="005D28DA"/>
    <w:rsid w:val="005D3A67"/>
    <w:rsid w:val="005D4DC0"/>
    <w:rsid w:val="005D597D"/>
    <w:rsid w:val="005D5E46"/>
    <w:rsid w:val="005D63AF"/>
    <w:rsid w:val="005D672F"/>
    <w:rsid w:val="005D67AD"/>
    <w:rsid w:val="005D6C38"/>
    <w:rsid w:val="005D79CC"/>
    <w:rsid w:val="005D7F05"/>
    <w:rsid w:val="005E0059"/>
    <w:rsid w:val="005E00E1"/>
    <w:rsid w:val="005E0509"/>
    <w:rsid w:val="005E155C"/>
    <w:rsid w:val="005E1B4E"/>
    <w:rsid w:val="005E1B8A"/>
    <w:rsid w:val="005E228B"/>
    <w:rsid w:val="005E2AAF"/>
    <w:rsid w:val="005E2C05"/>
    <w:rsid w:val="005E33D6"/>
    <w:rsid w:val="005E3A33"/>
    <w:rsid w:val="005E411A"/>
    <w:rsid w:val="005E4D15"/>
    <w:rsid w:val="005E4F09"/>
    <w:rsid w:val="005E5348"/>
    <w:rsid w:val="005E5746"/>
    <w:rsid w:val="005E651F"/>
    <w:rsid w:val="005E6726"/>
    <w:rsid w:val="005E69BB"/>
    <w:rsid w:val="005E6A60"/>
    <w:rsid w:val="005E6B31"/>
    <w:rsid w:val="005E7D06"/>
    <w:rsid w:val="005E7E7F"/>
    <w:rsid w:val="005F0211"/>
    <w:rsid w:val="005F06F7"/>
    <w:rsid w:val="005F09EB"/>
    <w:rsid w:val="005F15F7"/>
    <w:rsid w:val="005F1FE3"/>
    <w:rsid w:val="005F3386"/>
    <w:rsid w:val="005F3752"/>
    <w:rsid w:val="005F3824"/>
    <w:rsid w:val="005F3896"/>
    <w:rsid w:val="005F3B44"/>
    <w:rsid w:val="005F43F2"/>
    <w:rsid w:val="005F474F"/>
    <w:rsid w:val="005F5022"/>
    <w:rsid w:val="005F5E13"/>
    <w:rsid w:val="005F5EB4"/>
    <w:rsid w:val="005F5FAD"/>
    <w:rsid w:val="005F63D5"/>
    <w:rsid w:val="005F6FAA"/>
    <w:rsid w:val="005F7DCE"/>
    <w:rsid w:val="00602C1D"/>
    <w:rsid w:val="00604BDA"/>
    <w:rsid w:val="00604FA8"/>
    <w:rsid w:val="00605F81"/>
    <w:rsid w:val="00606568"/>
    <w:rsid w:val="006066EB"/>
    <w:rsid w:val="006075A3"/>
    <w:rsid w:val="006076AD"/>
    <w:rsid w:val="00607C17"/>
    <w:rsid w:val="00607FF7"/>
    <w:rsid w:val="00610628"/>
    <w:rsid w:val="00612CF4"/>
    <w:rsid w:val="00612D43"/>
    <w:rsid w:val="006130F5"/>
    <w:rsid w:val="0061409F"/>
    <w:rsid w:val="0061416B"/>
    <w:rsid w:val="006141C6"/>
    <w:rsid w:val="00614343"/>
    <w:rsid w:val="00614615"/>
    <w:rsid w:val="00614986"/>
    <w:rsid w:val="00615306"/>
    <w:rsid w:val="00615557"/>
    <w:rsid w:val="006162D6"/>
    <w:rsid w:val="006167EA"/>
    <w:rsid w:val="00617030"/>
    <w:rsid w:val="0061765B"/>
    <w:rsid w:val="00617703"/>
    <w:rsid w:val="0061783A"/>
    <w:rsid w:val="00617BC3"/>
    <w:rsid w:val="00617EB2"/>
    <w:rsid w:val="00620A79"/>
    <w:rsid w:val="00621172"/>
    <w:rsid w:val="00621571"/>
    <w:rsid w:val="00621C87"/>
    <w:rsid w:val="00622218"/>
    <w:rsid w:val="0062229F"/>
    <w:rsid w:val="00623027"/>
    <w:rsid w:val="006238D1"/>
    <w:rsid w:val="006239D1"/>
    <w:rsid w:val="00624272"/>
    <w:rsid w:val="006250A1"/>
    <w:rsid w:val="0062578A"/>
    <w:rsid w:val="00625998"/>
    <w:rsid w:val="00626140"/>
    <w:rsid w:val="00626CEA"/>
    <w:rsid w:val="00627042"/>
    <w:rsid w:val="006276C7"/>
    <w:rsid w:val="00630BF7"/>
    <w:rsid w:val="00631454"/>
    <w:rsid w:val="00632834"/>
    <w:rsid w:val="00632AF6"/>
    <w:rsid w:val="006334AB"/>
    <w:rsid w:val="0063411E"/>
    <w:rsid w:val="00634835"/>
    <w:rsid w:val="00634F8D"/>
    <w:rsid w:val="0063509A"/>
    <w:rsid w:val="006350E2"/>
    <w:rsid w:val="00636428"/>
    <w:rsid w:val="00636949"/>
    <w:rsid w:val="006378F4"/>
    <w:rsid w:val="0063790B"/>
    <w:rsid w:val="0064025C"/>
    <w:rsid w:val="0064047B"/>
    <w:rsid w:val="0064053B"/>
    <w:rsid w:val="00641528"/>
    <w:rsid w:val="00642158"/>
    <w:rsid w:val="00642D01"/>
    <w:rsid w:val="00643134"/>
    <w:rsid w:val="0064329D"/>
    <w:rsid w:val="00644CA9"/>
    <w:rsid w:val="00645AD1"/>
    <w:rsid w:val="00645E8C"/>
    <w:rsid w:val="00646CF3"/>
    <w:rsid w:val="00647358"/>
    <w:rsid w:val="006474CA"/>
    <w:rsid w:val="0064765A"/>
    <w:rsid w:val="0065021E"/>
    <w:rsid w:val="00650D04"/>
    <w:rsid w:val="00651729"/>
    <w:rsid w:val="00652568"/>
    <w:rsid w:val="00652580"/>
    <w:rsid w:val="0065300A"/>
    <w:rsid w:val="006534F1"/>
    <w:rsid w:val="0065375B"/>
    <w:rsid w:val="00653899"/>
    <w:rsid w:val="00654CB9"/>
    <w:rsid w:val="00654CFD"/>
    <w:rsid w:val="0065516B"/>
    <w:rsid w:val="006553F2"/>
    <w:rsid w:val="00655509"/>
    <w:rsid w:val="00655CB2"/>
    <w:rsid w:val="00655CCB"/>
    <w:rsid w:val="00655D52"/>
    <w:rsid w:val="00655DEE"/>
    <w:rsid w:val="0065643C"/>
    <w:rsid w:val="00656A33"/>
    <w:rsid w:val="00656D07"/>
    <w:rsid w:val="00657B01"/>
    <w:rsid w:val="00660F71"/>
    <w:rsid w:val="006614B1"/>
    <w:rsid w:val="0066155B"/>
    <w:rsid w:val="006616B5"/>
    <w:rsid w:val="00661ECC"/>
    <w:rsid w:val="0066236F"/>
    <w:rsid w:val="0066285C"/>
    <w:rsid w:val="006635A5"/>
    <w:rsid w:val="00663FCE"/>
    <w:rsid w:val="006653F5"/>
    <w:rsid w:val="0066585C"/>
    <w:rsid w:val="00665C64"/>
    <w:rsid w:val="00666921"/>
    <w:rsid w:val="00666EF8"/>
    <w:rsid w:val="00667243"/>
    <w:rsid w:val="006677E4"/>
    <w:rsid w:val="00670481"/>
    <w:rsid w:val="006706EE"/>
    <w:rsid w:val="00670925"/>
    <w:rsid w:val="00670DD4"/>
    <w:rsid w:val="0067136B"/>
    <w:rsid w:val="006713CC"/>
    <w:rsid w:val="0067194B"/>
    <w:rsid w:val="00672D85"/>
    <w:rsid w:val="006732DA"/>
    <w:rsid w:val="0067381A"/>
    <w:rsid w:val="00674E46"/>
    <w:rsid w:val="00675539"/>
    <w:rsid w:val="0067590C"/>
    <w:rsid w:val="00675BAF"/>
    <w:rsid w:val="00675BBC"/>
    <w:rsid w:val="00675C1D"/>
    <w:rsid w:val="00675D46"/>
    <w:rsid w:val="00676054"/>
    <w:rsid w:val="00676365"/>
    <w:rsid w:val="006770A9"/>
    <w:rsid w:val="0068046C"/>
    <w:rsid w:val="00680599"/>
    <w:rsid w:val="006806EF"/>
    <w:rsid w:val="006808D8"/>
    <w:rsid w:val="00681B6E"/>
    <w:rsid w:val="0068207A"/>
    <w:rsid w:val="0068217E"/>
    <w:rsid w:val="006824ED"/>
    <w:rsid w:val="0068290C"/>
    <w:rsid w:val="00683A0D"/>
    <w:rsid w:val="0068440C"/>
    <w:rsid w:val="00690C38"/>
    <w:rsid w:val="0069138F"/>
    <w:rsid w:val="0069161E"/>
    <w:rsid w:val="00691964"/>
    <w:rsid w:val="00691B2A"/>
    <w:rsid w:val="006927D7"/>
    <w:rsid w:val="00692B85"/>
    <w:rsid w:val="00693420"/>
    <w:rsid w:val="00693584"/>
    <w:rsid w:val="00693940"/>
    <w:rsid w:val="00693B4E"/>
    <w:rsid w:val="006944D6"/>
    <w:rsid w:val="00694909"/>
    <w:rsid w:val="00694BBC"/>
    <w:rsid w:val="00694EFD"/>
    <w:rsid w:val="006956AE"/>
    <w:rsid w:val="00695789"/>
    <w:rsid w:val="006967B2"/>
    <w:rsid w:val="006969A2"/>
    <w:rsid w:val="00696EE2"/>
    <w:rsid w:val="00696FDF"/>
    <w:rsid w:val="006971B2"/>
    <w:rsid w:val="00697317"/>
    <w:rsid w:val="006976CF"/>
    <w:rsid w:val="00697720"/>
    <w:rsid w:val="006A00CC"/>
    <w:rsid w:val="006A087F"/>
    <w:rsid w:val="006A118A"/>
    <w:rsid w:val="006A128E"/>
    <w:rsid w:val="006A15FC"/>
    <w:rsid w:val="006A18C1"/>
    <w:rsid w:val="006A2096"/>
    <w:rsid w:val="006A28FD"/>
    <w:rsid w:val="006A2B23"/>
    <w:rsid w:val="006A2BD4"/>
    <w:rsid w:val="006A2CEB"/>
    <w:rsid w:val="006A301B"/>
    <w:rsid w:val="006A351C"/>
    <w:rsid w:val="006A3F11"/>
    <w:rsid w:val="006A46AD"/>
    <w:rsid w:val="006A50EE"/>
    <w:rsid w:val="006A599E"/>
    <w:rsid w:val="006A6C03"/>
    <w:rsid w:val="006A7904"/>
    <w:rsid w:val="006A7BC5"/>
    <w:rsid w:val="006A7CD1"/>
    <w:rsid w:val="006AF3F4"/>
    <w:rsid w:val="006B0682"/>
    <w:rsid w:val="006B09BB"/>
    <w:rsid w:val="006B1658"/>
    <w:rsid w:val="006B2140"/>
    <w:rsid w:val="006B2929"/>
    <w:rsid w:val="006B3730"/>
    <w:rsid w:val="006B418B"/>
    <w:rsid w:val="006B4302"/>
    <w:rsid w:val="006B4A71"/>
    <w:rsid w:val="006B51EE"/>
    <w:rsid w:val="006B5501"/>
    <w:rsid w:val="006B5FC7"/>
    <w:rsid w:val="006B6E7B"/>
    <w:rsid w:val="006B7D6D"/>
    <w:rsid w:val="006C0471"/>
    <w:rsid w:val="006C1982"/>
    <w:rsid w:val="006C1A54"/>
    <w:rsid w:val="006C1A96"/>
    <w:rsid w:val="006C1BB8"/>
    <w:rsid w:val="006C1C54"/>
    <w:rsid w:val="006C1CB2"/>
    <w:rsid w:val="006C2424"/>
    <w:rsid w:val="006C378E"/>
    <w:rsid w:val="006C3DCB"/>
    <w:rsid w:val="006C3DF2"/>
    <w:rsid w:val="006C4781"/>
    <w:rsid w:val="006C4B96"/>
    <w:rsid w:val="006C6289"/>
    <w:rsid w:val="006C69CB"/>
    <w:rsid w:val="006C6E6C"/>
    <w:rsid w:val="006C6FA4"/>
    <w:rsid w:val="006C735C"/>
    <w:rsid w:val="006C7420"/>
    <w:rsid w:val="006D0399"/>
    <w:rsid w:val="006D061E"/>
    <w:rsid w:val="006D19D9"/>
    <w:rsid w:val="006D1CBE"/>
    <w:rsid w:val="006D2343"/>
    <w:rsid w:val="006D2EE0"/>
    <w:rsid w:val="006D2F0A"/>
    <w:rsid w:val="006D308D"/>
    <w:rsid w:val="006D364B"/>
    <w:rsid w:val="006D3750"/>
    <w:rsid w:val="006D4AF2"/>
    <w:rsid w:val="006D540D"/>
    <w:rsid w:val="006D5AA4"/>
    <w:rsid w:val="006D5BB4"/>
    <w:rsid w:val="006D64EB"/>
    <w:rsid w:val="006D6BAF"/>
    <w:rsid w:val="006D734F"/>
    <w:rsid w:val="006D7356"/>
    <w:rsid w:val="006D766D"/>
    <w:rsid w:val="006D7BBE"/>
    <w:rsid w:val="006E02F5"/>
    <w:rsid w:val="006E0347"/>
    <w:rsid w:val="006E03E4"/>
    <w:rsid w:val="006E1848"/>
    <w:rsid w:val="006E1F34"/>
    <w:rsid w:val="006E22E9"/>
    <w:rsid w:val="006E3047"/>
    <w:rsid w:val="006E32C6"/>
    <w:rsid w:val="006E3E7D"/>
    <w:rsid w:val="006E4C55"/>
    <w:rsid w:val="006E5462"/>
    <w:rsid w:val="006E66A3"/>
    <w:rsid w:val="006E690A"/>
    <w:rsid w:val="006E6FFE"/>
    <w:rsid w:val="006E7382"/>
    <w:rsid w:val="006E7A12"/>
    <w:rsid w:val="006E7DB7"/>
    <w:rsid w:val="006F1260"/>
    <w:rsid w:val="006F1953"/>
    <w:rsid w:val="006F19B0"/>
    <w:rsid w:val="006F26B5"/>
    <w:rsid w:val="006F2862"/>
    <w:rsid w:val="006F2AE5"/>
    <w:rsid w:val="006F2BB0"/>
    <w:rsid w:val="006F446B"/>
    <w:rsid w:val="006F4E5D"/>
    <w:rsid w:val="006F59EB"/>
    <w:rsid w:val="006F5AFB"/>
    <w:rsid w:val="006F6013"/>
    <w:rsid w:val="006F6088"/>
    <w:rsid w:val="006F6293"/>
    <w:rsid w:val="006F6DC9"/>
    <w:rsid w:val="006F740F"/>
    <w:rsid w:val="006F7673"/>
    <w:rsid w:val="006FC087"/>
    <w:rsid w:val="0070065C"/>
    <w:rsid w:val="0070097C"/>
    <w:rsid w:val="00700A2C"/>
    <w:rsid w:val="00700B97"/>
    <w:rsid w:val="0070107E"/>
    <w:rsid w:val="0070170C"/>
    <w:rsid w:val="00701B8A"/>
    <w:rsid w:val="00701E9A"/>
    <w:rsid w:val="007022D6"/>
    <w:rsid w:val="00702895"/>
    <w:rsid w:val="00702EC4"/>
    <w:rsid w:val="0070363F"/>
    <w:rsid w:val="007053FF"/>
    <w:rsid w:val="00705B2C"/>
    <w:rsid w:val="007063F3"/>
    <w:rsid w:val="00706807"/>
    <w:rsid w:val="00706C1B"/>
    <w:rsid w:val="00707439"/>
    <w:rsid w:val="00707B33"/>
    <w:rsid w:val="00710EE4"/>
    <w:rsid w:val="007113A9"/>
    <w:rsid w:val="007117EE"/>
    <w:rsid w:val="00713166"/>
    <w:rsid w:val="00713872"/>
    <w:rsid w:val="00713A86"/>
    <w:rsid w:val="00713B8E"/>
    <w:rsid w:val="00713BB1"/>
    <w:rsid w:val="0071499F"/>
    <w:rsid w:val="00714F51"/>
    <w:rsid w:val="00715409"/>
    <w:rsid w:val="0071572C"/>
    <w:rsid w:val="00715B86"/>
    <w:rsid w:val="00716199"/>
    <w:rsid w:val="007168CB"/>
    <w:rsid w:val="00716F60"/>
    <w:rsid w:val="00717671"/>
    <w:rsid w:val="00720896"/>
    <w:rsid w:val="00721491"/>
    <w:rsid w:val="00721C07"/>
    <w:rsid w:val="007228A4"/>
    <w:rsid w:val="0072406F"/>
    <w:rsid w:val="007245FE"/>
    <w:rsid w:val="00724850"/>
    <w:rsid w:val="007262A9"/>
    <w:rsid w:val="00726794"/>
    <w:rsid w:val="00727235"/>
    <w:rsid w:val="007273A9"/>
    <w:rsid w:val="0072772D"/>
    <w:rsid w:val="0072786C"/>
    <w:rsid w:val="00727B0A"/>
    <w:rsid w:val="00727F38"/>
    <w:rsid w:val="007300F4"/>
    <w:rsid w:val="007302DD"/>
    <w:rsid w:val="00730593"/>
    <w:rsid w:val="007312B6"/>
    <w:rsid w:val="00731C26"/>
    <w:rsid w:val="00731FA4"/>
    <w:rsid w:val="007332E4"/>
    <w:rsid w:val="00733C61"/>
    <w:rsid w:val="00733CD0"/>
    <w:rsid w:val="007350B2"/>
    <w:rsid w:val="007359E0"/>
    <w:rsid w:val="00735A35"/>
    <w:rsid w:val="00736997"/>
    <w:rsid w:val="00736B14"/>
    <w:rsid w:val="00740924"/>
    <w:rsid w:val="00740B22"/>
    <w:rsid w:val="00740FD7"/>
    <w:rsid w:val="00741028"/>
    <w:rsid w:val="007418C2"/>
    <w:rsid w:val="007424AF"/>
    <w:rsid w:val="00742F72"/>
    <w:rsid w:val="0074341E"/>
    <w:rsid w:val="0074381F"/>
    <w:rsid w:val="00744221"/>
    <w:rsid w:val="00744B86"/>
    <w:rsid w:val="00744C6E"/>
    <w:rsid w:val="00747848"/>
    <w:rsid w:val="0074792C"/>
    <w:rsid w:val="007479E0"/>
    <w:rsid w:val="00747AA6"/>
    <w:rsid w:val="00747FAA"/>
    <w:rsid w:val="007500F9"/>
    <w:rsid w:val="00750AFF"/>
    <w:rsid w:val="007512A8"/>
    <w:rsid w:val="00752BF0"/>
    <w:rsid w:val="00753545"/>
    <w:rsid w:val="00754F42"/>
    <w:rsid w:val="00755869"/>
    <w:rsid w:val="007565CA"/>
    <w:rsid w:val="00756838"/>
    <w:rsid w:val="00760653"/>
    <w:rsid w:val="00760A14"/>
    <w:rsid w:val="00760C8E"/>
    <w:rsid w:val="00761F26"/>
    <w:rsid w:val="0076257F"/>
    <w:rsid w:val="007626E7"/>
    <w:rsid w:val="007627CD"/>
    <w:rsid w:val="0076335B"/>
    <w:rsid w:val="0076389F"/>
    <w:rsid w:val="00763ADD"/>
    <w:rsid w:val="00763C83"/>
    <w:rsid w:val="00765082"/>
    <w:rsid w:val="00765C0E"/>
    <w:rsid w:val="00765C41"/>
    <w:rsid w:val="007668C3"/>
    <w:rsid w:val="00767457"/>
    <w:rsid w:val="00767D11"/>
    <w:rsid w:val="007701AE"/>
    <w:rsid w:val="00770253"/>
    <w:rsid w:val="00770287"/>
    <w:rsid w:val="00770333"/>
    <w:rsid w:val="00771495"/>
    <w:rsid w:val="00771875"/>
    <w:rsid w:val="00771AA1"/>
    <w:rsid w:val="00771C04"/>
    <w:rsid w:val="007749E7"/>
    <w:rsid w:val="00774A8C"/>
    <w:rsid w:val="007755E4"/>
    <w:rsid w:val="00776121"/>
    <w:rsid w:val="00776817"/>
    <w:rsid w:val="00776DB1"/>
    <w:rsid w:val="0077707E"/>
    <w:rsid w:val="00777290"/>
    <w:rsid w:val="007773B4"/>
    <w:rsid w:val="00777A83"/>
    <w:rsid w:val="007800FD"/>
    <w:rsid w:val="00780469"/>
    <w:rsid w:val="0078157F"/>
    <w:rsid w:val="00783D3C"/>
    <w:rsid w:val="00783D46"/>
    <w:rsid w:val="00785BAF"/>
    <w:rsid w:val="00785BE4"/>
    <w:rsid w:val="0078687C"/>
    <w:rsid w:val="00786A2C"/>
    <w:rsid w:val="0079006F"/>
    <w:rsid w:val="00790703"/>
    <w:rsid w:val="00790E9F"/>
    <w:rsid w:val="0079138D"/>
    <w:rsid w:val="007917C3"/>
    <w:rsid w:val="007934AD"/>
    <w:rsid w:val="0079355A"/>
    <w:rsid w:val="007938A8"/>
    <w:rsid w:val="007938B1"/>
    <w:rsid w:val="00793FE9"/>
    <w:rsid w:val="007947AD"/>
    <w:rsid w:val="00795431"/>
    <w:rsid w:val="007959E0"/>
    <w:rsid w:val="0079623F"/>
    <w:rsid w:val="00796254"/>
    <w:rsid w:val="00796B0B"/>
    <w:rsid w:val="00796BD7"/>
    <w:rsid w:val="00797436"/>
    <w:rsid w:val="00797E87"/>
    <w:rsid w:val="007A0947"/>
    <w:rsid w:val="007A0C07"/>
    <w:rsid w:val="007A412B"/>
    <w:rsid w:val="007A46E2"/>
    <w:rsid w:val="007A4CAC"/>
    <w:rsid w:val="007A65DA"/>
    <w:rsid w:val="007A6D3C"/>
    <w:rsid w:val="007A7776"/>
    <w:rsid w:val="007A7B09"/>
    <w:rsid w:val="007B0AFF"/>
    <w:rsid w:val="007B0DFA"/>
    <w:rsid w:val="007B12A2"/>
    <w:rsid w:val="007B28F6"/>
    <w:rsid w:val="007B2BDD"/>
    <w:rsid w:val="007B3382"/>
    <w:rsid w:val="007B3CAB"/>
    <w:rsid w:val="007B51A3"/>
    <w:rsid w:val="007B529E"/>
    <w:rsid w:val="007B5B94"/>
    <w:rsid w:val="007B62BB"/>
    <w:rsid w:val="007B62D1"/>
    <w:rsid w:val="007B67EE"/>
    <w:rsid w:val="007B7CA2"/>
    <w:rsid w:val="007C05EC"/>
    <w:rsid w:val="007C1E45"/>
    <w:rsid w:val="007C3B13"/>
    <w:rsid w:val="007C4628"/>
    <w:rsid w:val="007C4A32"/>
    <w:rsid w:val="007C4C59"/>
    <w:rsid w:val="007C5594"/>
    <w:rsid w:val="007C5F1D"/>
    <w:rsid w:val="007C645B"/>
    <w:rsid w:val="007C7756"/>
    <w:rsid w:val="007C7AC5"/>
    <w:rsid w:val="007D007D"/>
    <w:rsid w:val="007D0258"/>
    <w:rsid w:val="007D0309"/>
    <w:rsid w:val="007D17A0"/>
    <w:rsid w:val="007D1EBD"/>
    <w:rsid w:val="007D211E"/>
    <w:rsid w:val="007D2995"/>
    <w:rsid w:val="007D3958"/>
    <w:rsid w:val="007D3B86"/>
    <w:rsid w:val="007D41D5"/>
    <w:rsid w:val="007D4BDD"/>
    <w:rsid w:val="007D57A8"/>
    <w:rsid w:val="007D5C8A"/>
    <w:rsid w:val="007D6A3F"/>
    <w:rsid w:val="007D6DA0"/>
    <w:rsid w:val="007D7144"/>
    <w:rsid w:val="007D76E4"/>
    <w:rsid w:val="007D7D8D"/>
    <w:rsid w:val="007E01FB"/>
    <w:rsid w:val="007E023C"/>
    <w:rsid w:val="007E1870"/>
    <w:rsid w:val="007E1976"/>
    <w:rsid w:val="007E1CF3"/>
    <w:rsid w:val="007E2C88"/>
    <w:rsid w:val="007E333C"/>
    <w:rsid w:val="007E36B9"/>
    <w:rsid w:val="007E3B7E"/>
    <w:rsid w:val="007E41D0"/>
    <w:rsid w:val="007E45B2"/>
    <w:rsid w:val="007E505E"/>
    <w:rsid w:val="007E513B"/>
    <w:rsid w:val="007E564C"/>
    <w:rsid w:val="007E5855"/>
    <w:rsid w:val="007E5AFF"/>
    <w:rsid w:val="007E621C"/>
    <w:rsid w:val="007E6534"/>
    <w:rsid w:val="007E6BAF"/>
    <w:rsid w:val="007E7BC2"/>
    <w:rsid w:val="007E7D7C"/>
    <w:rsid w:val="007EB3AD"/>
    <w:rsid w:val="007F0392"/>
    <w:rsid w:val="007F06D6"/>
    <w:rsid w:val="007F0D40"/>
    <w:rsid w:val="007F15CB"/>
    <w:rsid w:val="007F1EC1"/>
    <w:rsid w:val="007F1ED6"/>
    <w:rsid w:val="007F2333"/>
    <w:rsid w:val="007F2833"/>
    <w:rsid w:val="007F289B"/>
    <w:rsid w:val="007F296F"/>
    <w:rsid w:val="007F4B3F"/>
    <w:rsid w:val="007F4F5B"/>
    <w:rsid w:val="007F6334"/>
    <w:rsid w:val="007F64CA"/>
    <w:rsid w:val="007F65E1"/>
    <w:rsid w:val="007F6764"/>
    <w:rsid w:val="007F67D0"/>
    <w:rsid w:val="007F6970"/>
    <w:rsid w:val="007F6A16"/>
    <w:rsid w:val="007F7222"/>
    <w:rsid w:val="007F734D"/>
    <w:rsid w:val="007F7A02"/>
    <w:rsid w:val="007F7AD4"/>
    <w:rsid w:val="00800725"/>
    <w:rsid w:val="0080081D"/>
    <w:rsid w:val="0080140D"/>
    <w:rsid w:val="0080142C"/>
    <w:rsid w:val="00801B15"/>
    <w:rsid w:val="008027B7"/>
    <w:rsid w:val="00803E2E"/>
    <w:rsid w:val="00803EDA"/>
    <w:rsid w:val="00804AF6"/>
    <w:rsid w:val="00804B45"/>
    <w:rsid w:val="00804BA7"/>
    <w:rsid w:val="00805470"/>
    <w:rsid w:val="00805621"/>
    <w:rsid w:val="0080623E"/>
    <w:rsid w:val="00806499"/>
    <w:rsid w:val="008066EC"/>
    <w:rsid w:val="008076D1"/>
    <w:rsid w:val="00810526"/>
    <w:rsid w:val="008112C6"/>
    <w:rsid w:val="00812DA7"/>
    <w:rsid w:val="00813357"/>
    <w:rsid w:val="008138CE"/>
    <w:rsid w:val="008141B3"/>
    <w:rsid w:val="00814E5F"/>
    <w:rsid w:val="008159BB"/>
    <w:rsid w:val="00816599"/>
    <w:rsid w:val="008169BC"/>
    <w:rsid w:val="00817952"/>
    <w:rsid w:val="00820B9E"/>
    <w:rsid w:val="00820FC7"/>
    <w:rsid w:val="00821844"/>
    <w:rsid w:val="00821B1F"/>
    <w:rsid w:val="00822834"/>
    <w:rsid w:val="0082519E"/>
    <w:rsid w:val="00825216"/>
    <w:rsid w:val="008254CD"/>
    <w:rsid w:val="008256FE"/>
    <w:rsid w:val="008262EC"/>
    <w:rsid w:val="00827937"/>
    <w:rsid w:val="00827E80"/>
    <w:rsid w:val="00827FB7"/>
    <w:rsid w:val="0083059F"/>
    <w:rsid w:val="0083208E"/>
    <w:rsid w:val="008326D5"/>
    <w:rsid w:val="008327E2"/>
    <w:rsid w:val="00832B85"/>
    <w:rsid w:val="008338A8"/>
    <w:rsid w:val="0083444A"/>
    <w:rsid w:val="00834AFC"/>
    <w:rsid w:val="00834B47"/>
    <w:rsid w:val="00834FD7"/>
    <w:rsid w:val="00835979"/>
    <w:rsid w:val="00835ED5"/>
    <w:rsid w:val="00836852"/>
    <w:rsid w:val="00836DA1"/>
    <w:rsid w:val="00837CBC"/>
    <w:rsid w:val="00840051"/>
    <w:rsid w:val="0084019B"/>
    <w:rsid w:val="00841063"/>
    <w:rsid w:val="008416FD"/>
    <w:rsid w:val="008417DC"/>
    <w:rsid w:val="008421D6"/>
    <w:rsid w:val="00842C57"/>
    <w:rsid w:val="00842F71"/>
    <w:rsid w:val="008433D8"/>
    <w:rsid w:val="008460FB"/>
    <w:rsid w:val="00850377"/>
    <w:rsid w:val="008512AE"/>
    <w:rsid w:val="00851981"/>
    <w:rsid w:val="00851A10"/>
    <w:rsid w:val="00852598"/>
    <w:rsid w:val="00852606"/>
    <w:rsid w:val="008527D4"/>
    <w:rsid w:val="00852CAF"/>
    <w:rsid w:val="008530C8"/>
    <w:rsid w:val="00853CD9"/>
    <w:rsid w:val="0085457B"/>
    <w:rsid w:val="008560D5"/>
    <w:rsid w:val="008567D4"/>
    <w:rsid w:val="00856E0F"/>
    <w:rsid w:val="00857276"/>
    <w:rsid w:val="00857736"/>
    <w:rsid w:val="00857801"/>
    <w:rsid w:val="0085AC0B"/>
    <w:rsid w:val="0086000D"/>
    <w:rsid w:val="00861479"/>
    <w:rsid w:val="00861499"/>
    <w:rsid w:val="008618C3"/>
    <w:rsid w:val="00861A5A"/>
    <w:rsid w:val="00863586"/>
    <w:rsid w:val="00863B8F"/>
    <w:rsid w:val="00864A0E"/>
    <w:rsid w:val="008657B8"/>
    <w:rsid w:val="00865D62"/>
    <w:rsid w:val="00866A05"/>
    <w:rsid w:val="00870193"/>
    <w:rsid w:val="00872000"/>
    <w:rsid w:val="00872A4A"/>
    <w:rsid w:val="00872A6D"/>
    <w:rsid w:val="008733F5"/>
    <w:rsid w:val="0087386B"/>
    <w:rsid w:val="00873AB3"/>
    <w:rsid w:val="00873B8F"/>
    <w:rsid w:val="008741EF"/>
    <w:rsid w:val="00874566"/>
    <w:rsid w:val="008764EF"/>
    <w:rsid w:val="00876C9A"/>
    <w:rsid w:val="00876FAA"/>
    <w:rsid w:val="00877A07"/>
    <w:rsid w:val="00877F72"/>
    <w:rsid w:val="008800E0"/>
    <w:rsid w:val="00880772"/>
    <w:rsid w:val="008808D5"/>
    <w:rsid w:val="00881B60"/>
    <w:rsid w:val="00881F81"/>
    <w:rsid w:val="00882497"/>
    <w:rsid w:val="0088269A"/>
    <w:rsid w:val="00882907"/>
    <w:rsid w:val="008831CB"/>
    <w:rsid w:val="008839D1"/>
    <w:rsid w:val="00883B20"/>
    <w:rsid w:val="00883CB9"/>
    <w:rsid w:val="00884667"/>
    <w:rsid w:val="00884F6F"/>
    <w:rsid w:val="00884F96"/>
    <w:rsid w:val="008855CF"/>
    <w:rsid w:val="00885A7F"/>
    <w:rsid w:val="00885B6C"/>
    <w:rsid w:val="00886030"/>
    <w:rsid w:val="00886ECF"/>
    <w:rsid w:val="0088746B"/>
    <w:rsid w:val="00890315"/>
    <w:rsid w:val="00890521"/>
    <w:rsid w:val="00892365"/>
    <w:rsid w:val="008926F1"/>
    <w:rsid w:val="0089282F"/>
    <w:rsid w:val="00892AF7"/>
    <w:rsid w:val="00893358"/>
    <w:rsid w:val="0089377F"/>
    <w:rsid w:val="00893BB8"/>
    <w:rsid w:val="00893D01"/>
    <w:rsid w:val="00895604"/>
    <w:rsid w:val="00895C19"/>
    <w:rsid w:val="008961E0"/>
    <w:rsid w:val="00896868"/>
    <w:rsid w:val="008971B6"/>
    <w:rsid w:val="0089722F"/>
    <w:rsid w:val="008978AE"/>
    <w:rsid w:val="00897B54"/>
    <w:rsid w:val="008A08D2"/>
    <w:rsid w:val="008A151E"/>
    <w:rsid w:val="008A19CD"/>
    <w:rsid w:val="008A1B3C"/>
    <w:rsid w:val="008A1C17"/>
    <w:rsid w:val="008A2579"/>
    <w:rsid w:val="008A25D3"/>
    <w:rsid w:val="008A38AA"/>
    <w:rsid w:val="008A3A1C"/>
    <w:rsid w:val="008A3E7A"/>
    <w:rsid w:val="008A4625"/>
    <w:rsid w:val="008A4C08"/>
    <w:rsid w:val="008A4C99"/>
    <w:rsid w:val="008A593E"/>
    <w:rsid w:val="008A60FB"/>
    <w:rsid w:val="008A623F"/>
    <w:rsid w:val="008B0D49"/>
    <w:rsid w:val="008B250B"/>
    <w:rsid w:val="008B26BE"/>
    <w:rsid w:val="008B2789"/>
    <w:rsid w:val="008B2CCF"/>
    <w:rsid w:val="008B2CD5"/>
    <w:rsid w:val="008B3405"/>
    <w:rsid w:val="008B3696"/>
    <w:rsid w:val="008B392C"/>
    <w:rsid w:val="008B409B"/>
    <w:rsid w:val="008B497A"/>
    <w:rsid w:val="008B4B82"/>
    <w:rsid w:val="008B4F61"/>
    <w:rsid w:val="008B51BB"/>
    <w:rsid w:val="008B690B"/>
    <w:rsid w:val="008B6C01"/>
    <w:rsid w:val="008B6F46"/>
    <w:rsid w:val="008B7E6A"/>
    <w:rsid w:val="008C017B"/>
    <w:rsid w:val="008C02BE"/>
    <w:rsid w:val="008C02F9"/>
    <w:rsid w:val="008C2BB0"/>
    <w:rsid w:val="008C2F1A"/>
    <w:rsid w:val="008C382A"/>
    <w:rsid w:val="008C3EED"/>
    <w:rsid w:val="008C4BA4"/>
    <w:rsid w:val="008C4C38"/>
    <w:rsid w:val="008C4E38"/>
    <w:rsid w:val="008C58C6"/>
    <w:rsid w:val="008C67A2"/>
    <w:rsid w:val="008C7061"/>
    <w:rsid w:val="008C71BD"/>
    <w:rsid w:val="008C74E9"/>
    <w:rsid w:val="008C7A2F"/>
    <w:rsid w:val="008C7B30"/>
    <w:rsid w:val="008C7D77"/>
    <w:rsid w:val="008C7D91"/>
    <w:rsid w:val="008D123C"/>
    <w:rsid w:val="008D324C"/>
    <w:rsid w:val="008D3468"/>
    <w:rsid w:val="008D3D13"/>
    <w:rsid w:val="008D4186"/>
    <w:rsid w:val="008D4240"/>
    <w:rsid w:val="008D4300"/>
    <w:rsid w:val="008D489A"/>
    <w:rsid w:val="008D4EB9"/>
    <w:rsid w:val="008D54D5"/>
    <w:rsid w:val="008D5DC1"/>
    <w:rsid w:val="008D6B91"/>
    <w:rsid w:val="008D6D21"/>
    <w:rsid w:val="008E114C"/>
    <w:rsid w:val="008E1A0C"/>
    <w:rsid w:val="008E21BF"/>
    <w:rsid w:val="008E326B"/>
    <w:rsid w:val="008E3288"/>
    <w:rsid w:val="008E356E"/>
    <w:rsid w:val="008E3CBA"/>
    <w:rsid w:val="008E3EDA"/>
    <w:rsid w:val="008E4016"/>
    <w:rsid w:val="008E42E5"/>
    <w:rsid w:val="008E43E4"/>
    <w:rsid w:val="008E441B"/>
    <w:rsid w:val="008E5792"/>
    <w:rsid w:val="008E6D72"/>
    <w:rsid w:val="008E7558"/>
    <w:rsid w:val="008E75F2"/>
    <w:rsid w:val="008F051E"/>
    <w:rsid w:val="008F05A2"/>
    <w:rsid w:val="008F0E2A"/>
    <w:rsid w:val="008F11C0"/>
    <w:rsid w:val="008F2335"/>
    <w:rsid w:val="008F2A23"/>
    <w:rsid w:val="008F2CEE"/>
    <w:rsid w:val="008F2F71"/>
    <w:rsid w:val="008F2FDE"/>
    <w:rsid w:val="008F3042"/>
    <w:rsid w:val="008F3724"/>
    <w:rsid w:val="008F40EA"/>
    <w:rsid w:val="008F4404"/>
    <w:rsid w:val="008F44FB"/>
    <w:rsid w:val="008F4760"/>
    <w:rsid w:val="008F519C"/>
    <w:rsid w:val="008F59A7"/>
    <w:rsid w:val="008F5AF6"/>
    <w:rsid w:val="008F5CC9"/>
    <w:rsid w:val="008F5F95"/>
    <w:rsid w:val="008F63C1"/>
    <w:rsid w:val="008F6C06"/>
    <w:rsid w:val="008F7107"/>
    <w:rsid w:val="009001EC"/>
    <w:rsid w:val="00900BDB"/>
    <w:rsid w:val="00900C11"/>
    <w:rsid w:val="00900F94"/>
    <w:rsid w:val="00901219"/>
    <w:rsid w:val="0090187A"/>
    <w:rsid w:val="009018E3"/>
    <w:rsid w:val="009022BC"/>
    <w:rsid w:val="00902371"/>
    <w:rsid w:val="00902A02"/>
    <w:rsid w:val="00902E75"/>
    <w:rsid w:val="009034AE"/>
    <w:rsid w:val="00903999"/>
    <w:rsid w:val="00904290"/>
    <w:rsid w:val="00904A82"/>
    <w:rsid w:val="00904CBD"/>
    <w:rsid w:val="00904F01"/>
    <w:rsid w:val="00905985"/>
    <w:rsid w:val="00905FFD"/>
    <w:rsid w:val="00907621"/>
    <w:rsid w:val="00907657"/>
    <w:rsid w:val="00907766"/>
    <w:rsid w:val="00910027"/>
    <w:rsid w:val="009103B5"/>
    <w:rsid w:val="0091086D"/>
    <w:rsid w:val="00911348"/>
    <w:rsid w:val="00911985"/>
    <w:rsid w:val="00911E01"/>
    <w:rsid w:val="00911E59"/>
    <w:rsid w:val="00912470"/>
    <w:rsid w:val="0091249E"/>
    <w:rsid w:val="009127E0"/>
    <w:rsid w:val="009135DA"/>
    <w:rsid w:val="0091427E"/>
    <w:rsid w:val="0091430D"/>
    <w:rsid w:val="0091514C"/>
    <w:rsid w:val="0091535F"/>
    <w:rsid w:val="00915412"/>
    <w:rsid w:val="009157DA"/>
    <w:rsid w:val="009164B3"/>
    <w:rsid w:val="00916A2E"/>
    <w:rsid w:val="00916ED6"/>
    <w:rsid w:val="0092054D"/>
    <w:rsid w:val="00920B5B"/>
    <w:rsid w:val="0092163C"/>
    <w:rsid w:val="00921A44"/>
    <w:rsid w:val="00922099"/>
    <w:rsid w:val="009225D1"/>
    <w:rsid w:val="00922EC8"/>
    <w:rsid w:val="00926010"/>
    <w:rsid w:val="0092629E"/>
    <w:rsid w:val="009268AE"/>
    <w:rsid w:val="00926FC7"/>
    <w:rsid w:val="00927408"/>
    <w:rsid w:val="00927791"/>
    <w:rsid w:val="009306A1"/>
    <w:rsid w:val="00931537"/>
    <w:rsid w:val="009317A8"/>
    <w:rsid w:val="00931953"/>
    <w:rsid w:val="00931B4E"/>
    <w:rsid w:val="009324BD"/>
    <w:rsid w:val="00932594"/>
    <w:rsid w:val="00933A39"/>
    <w:rsid w:val="0093463F"/>
    <w:rsid w:val="00934B15"/>
    <w:rsid w:val="00934FA8"/>
    <w:rsid w:val="009353D3"/>
    <w:rsid w:val="00935F63"/>
    <w:rsid w:val="0093606C"/>
    <w:rsid w:val="009369C5"/>
    <w:rsid w:val="00937A15"/>
    <w:rsid w:val="00940738"/>
    <w:rsid w:val="0094141A"/>
    <w:rsid w:val="0094145D"/>
    <w:rsid w:val="0094150B"/>
    <w:rsid w:val="009418BD"/>
    <w:rsid w:val="00941DBC"/>
    <w:rsid w:val="00944FA2"/>
    <w:rsid w:val="0094510A"/>
    <w:rsid w:val="00945251"/>
    <w:rsid w:val="009452BB"/>
    <w:rsid w:val="00946E91"/>
    <w:rsid w:val="00947A30"/>
    <w:rsid w:val="00947EED"/>
    <w:rsid w:val="009505FC"/>
    <w:rsid w:val="00951854"/>
    <w:rsid w:val="009518F1"/>
    <w:rsid w:val="00951E03"/>
    <w:rsid w:val="009521B4"/>
    <w:rsid w:val="009521EF"/>
    <w:rsid w:val="0095243F"/>
    <w:rsid w:val="0095263A"/>
    <w:rsid w:val="00952817"/>
    <w:rsid w:val="00952823"/>
    <w:rsid w:val="00952839"/>
    <w:rsid w:val="00952971"/>
    <w:rsid w:val="00952DD6"/>
    <w:rsid w:val="00953F54"/>
    <w:rsid w:val="009552DB"/>
    <w:rsid w:val="00955CAE"/>
    <w:rsid w:val="00955D55"/>
    <w:rsid w:val="00955FDC"/>
    <w:rsid w:val="00956A4A"/>
    <w:rsid w:val="009576FE"/>
    <w:rsid w:val="00957DD2"/>
    <w:rsid w:val="00957E6F"/>
    <w:rsid w:val="00957EE7"/>
    <w:rsid w:val="009607DD"/>
    <w:rsid w:val="0096151E"/>
    <w:rsid w:val="00961635"/>
    <w:rsid w:val="0096198C"/>
    <w:rsid w:val="0096342D"/>
    <w:rsid w:val="00963D67"/>
    <w:rsid w:val="009644D4"/>
    <w:rsid w:val="00965639"/>
    <w:rsid w:val="00966889"/>
    <w:rsid w:val="00967E8E"/>
    <w:rsid w:val="00971843"/>
    <w:rsid w:val="009719C3"/>
    <w:rsid w:val="00971E9F"/>
    <w:rsid w:val="00972414"/>
    <w:rsid w:val="00973CE6"/>
    <w:rsid w:val="0097428A"/>
    <w:rsid w:val="00974586"/>
    <w:rsid w:val="009757FD"/>
    <w:rsid w:val="00975F76"/>
    <w:rsid w:val="0097608A"/>
    <w:rsid w:val="00976D27"/>
    <w:rsid w:val="00977B99"/>
    <w:rsid w:val="009808CC"/>
    <w:rsid w:val="00980D93"/>
    <w:rsid w:val="009814E9"/>
    <w:rsid w:val="00981D5C"/>
    <w:rsid w:val="00982D73"/>
    <w:rsid w:val="009830B6"/>
    <w:rsid w:val="00983953"/>
    <w:rsid w:val="00983A8A"/>
    <w:rsid w:val="00983F6D"/>
    <w:rsid w:val="00984161"/>
    <w:rsid w:val="00984510"/>
    <w:rsid w:val="00984685"/>
    <w:rsid w:val="00984F6A"/>
    <w:rsid w:val="0098533B"/>
    <w:rsid w:val="00985755"/>
    <w:rsid w:val="009857D8"/>
    <w:rsid w:val="00985D3C"/>
    <w:rsid w:val="00986265"/>
    <w:rsid w:val="00986734"/>
    <w:rsid w:val="00986EFE"/>
    <w:rsid w:val="00987763"/>
    <w:rsid w:val="00987A20"/>
    <w:rsid w:val="00987FED"/>
    <w:rsid w:val="00990185"/>
    <w:rsid w:val="00991189"/>
    <w:rsid w:val="0099151C"/>
    <w:rsid w:val="00991B17"/>
    <w:rsid w:val="00992085"/>
    <w:rsid w:val="0099259D"/>
    <w:rsid w:val="0099381F"/>
    <w:rsid w:val="00993987"/>
    <w:rsid w:val="00993D4F"/>
    <w:rsid w:val="00996399"/>
    <w:rsid w:val="0099686D"/>
    <w:rsid w:val="00996AE5"/>
    <w:rsid w:val="00996FA9"/>
    <w:rsid w:val="00997F71"/>
    <w:rsid w:val="009A0814"/>
    <w:rsid w:val="009A0B9D"/>
    <w:rsid w:val="009A12D2"/>
    <w:rsid w:val="009A13AF"/>
    <w:rsid w:val="009A2B33"/>
    <w:rsid w:val="009A2C25"/>
    <w:rsid w:val="009A3591"/>
    <w:rsid w:val="009A3E6E"/>
    <w:rsid w:val="009A47EF"/>
    <w:rsid w:val="009A5673"/>
    <w:rsid w:val="009A5940"/>
    <w:rsid w:val="009A662D"/>
    <w:rsid w:val="009A66BF"/>
    <w:rsid w:val="009A76C2"/>
    <w:rsid w:val="009AE53F"/>
    <w:rsid w:val="009B018D"/>
    <w:rsid w:val="009B02BE"/>
    <w:rsid w:val="009B0900"/>
    <w:rsid w:val="009B1016"/>
    <w:rsid w:val="009B1C04"/>
    <w:rsid w:val="009B243E"/>
    <w:rsid w:val="009B352F"/>
    <w:rsid w:val="009B37EC"/>
    <w:rsid w:val="009B3B98"/>
    <w:rsid w:val="009B3FDB"/>
    <w:rsid w:val="009B4311"/>
    <w:rsid w:val="009B463B"/>
    <w:rsid w:val="009B4B11"/>
    <w:rsid w:val="009B5580"/>
    <w:rsid w:val="009B607B"/>
    <w:rsid w:val="009B65C1"/>
    <w:rsid w:val="009B6ACE"/>
    <w:rsid w:val="009B74AE"/>
    <w:rsid w:val="009C1025"/>
    <w:rsid w:val="009C165F"/>
    <w:rsid w:val="009C2AE9"/>
    <w:rsid w:val="009C2D47"/>
    <w:rsid w:val="009C307C"/>
    <w:rsid w:val="009C36DB"/>
    <w:rsid w:val="009C3BA9"/>
    <w:rsid w:val="009C405C"/>
    <w:rsid w:val="009C42C8"/>
    <w:rsid w:val="009C4A4A"/>
    <w:rsid w:val="009C4E9C"/>
    <w:rsid w:val="009C5030"/>
    <w:rsid w:val="009C526D"/>
    <w:rsid w:val="009C532F"/>
    <w:rsid w:val="009C5C6D"/>
    <w:rsid w:val="009C5DBD"/>
    <w:rsid w:val="009C5E57"/>
    <w:rsid w:val="009C6029"/>
    <w:rsid w:val="009C6197"/>
    <w:rsid w:val="009C693B"/>
    <w:rsid w:val="009C72FA"/>
    <w:rsid w:val="009C73B1"/>
    <w:rsid w:val="009C7A68"/>
    <w:rsid w:val="009C7ED2"/>
    <w:rsid w:val="009D03B5"/>
    <w:rsid w:val="009D26AC"/>
    <w:rsid w:val="009D2C3D"/>
    <w:rsid w:val="009D37F2"/>
    <w:rsid w:val="009D4BD7"/>
    <w:rsid w:val="009D60D1"/>
    <w:rsid w:val="009D6C46"/>
    <w:rsid w:val="009D6DF1"/>
    <w:rsid w:val="009D6FDB"/>
    <w:rsid w:val="009D70B2"/>
    <w:rsid w:val="009D7189"/>
    <w:rsid w:val="009D76A6"/>
    <w:rsid w:val="009E0DD8"/>
    <w:rsid w:val="009E118B"/>
    <w:rsid w:val="009E1469"/>
    <w:rsid w:val="009E1D99"/>
    <w:rsid w:val="009E24E6"/>
    <w:rsid w:val="009E269D"/>
    <w:rsid w:val="009E3798"/>
    <w:rsid w:val="009E3CBA"/>
    <w:rsid w:val="009E4103"/>
    <w:rsid w:val="009E53B7"/>
    <w:rsid w:val="009E53E2"/>
    <w:rsid w:val="009E5A70"/>
    <w:rsid w:val="009E5A9F"/>
    <w:rsid w:val="009E5DA5"/>
    <w:rsid w:val="009E6496"/>
    <w:rsid w:val="009E6F68"/>
    <w:rsid w:val="009E6F85"/>
    <w:rsid w:val="009E77AC"/>
    <w:rsid w:val="009E7A58"/>
    <w:rsid w:val="009E7A5E"/>
    <w:rsid w:val="009E7B1D"/>
    <w:rsid w:val="009E7D0A"/>
    <w:rsid w:val="009E9716"/>
    <w:rsid w:val="009F031B"/>
    <w:rsid w:val="009F18DD"/>
    <w:rsid w:val="009F2D40"/>
    <w:rsid w:val="009F327D"/>
    <w:rsid w:val="009F4E61"/>
    <w:rsid w:val="009F58C2"/>
    <w:rsid w:val="009F64A4"/>
    <w:rsid w:val="009F665D"/>
    <w:rsid w:val="009F6860"/>
    <w:rsid w:val="009FCC84"/>
    <w:rsid w:val="00A01216"/>
    <w:rsid w:val="00A02763"/>
    <w:rsid w:val="00A02ACD"/>
    <w:rsid w:val="00A02E07"/>
    <w:rsid w:val="00A02EEF"/>
    <w:rsid w:val="00A046C3"/>
    <w:rsid w:val="00A048A1"/>
    <w:rsid w:val="00A05547"/>
    <w:rsid w:val="00A05F3C"/>
    <w:rsid w:val="00A06176"/>
    <w:rsid w:val="00A065C3"/>
    <w:rsid w:val="00A07161"/>
    <w:rsid w:val="00A073A0"/>
    <w:rsid w:val="00A07437"/>
    <w:rsid w:val="00A10C08"/>
    <w:rsid w:val="00A10FDE"/>
    <w:rsid w:val="00A1210C"/>
    <w:rsid w:val="00A121A2"/>
    <w:rsid w:val="00A12462"/>
    <w:rsid w:val="00A13FFD"/>
    <w:rsid w:val="00A14F55"/>
    <w:rsid w:val="00A154DE"/>
    <w:rsid w:val="00A156C8"/>
    <w:rsid w:val="00A15904"/>
    <w:rsid w:val="00A15932"/>
    <w:rsid w:val="00A161BF"/>
    <w:rsid w:val="00A16873"/>
    <w:rsid w:val="00A16A97"/>
    <w:rsid w:val="00A16BDD"/>
    <w:rsid w:val="00A17D2F"/>
    <w:rsid w:val="00A20066"/>
    <w:rsid w:val="00A2071C"/>
    <w:rsid w:val="00A20CFB"/>
    <w:rsid w:val="00A212F4"/>
    <w:rsid w:val="00A21C67"/>
    <w:rsid w:val="00A224CC"/>
    <w:rsid w:val="00A2432F"/>
    <w:rsid w:val="00A2436D"/>
    <w:rsid w:val="00A2491D"/>
    <w:rsid w:val="00A24931"/>
    <w:rsid w:val="00A24F32"/>
    <w:rsid w:val="00A2519A"/>
    <w:rsid w:val="00A2602A"/>
    <w:rsid w:val="00A260FA"/>
    <w:rsid w:val="00A26566"/>
    <w:rsid w:val="00A30A7A"/>
    <w:rsid w:val="00A30F2D"/>
    <w:rsid w:val="00A31342"/>
    <w:rsid w:val="00A318A7"/>
    <w:rsid w:val="00A31A94"/>
    <w:rsid w:val="00A325A6"/>
    <w:rsid w:val="00A32C24"/>
    <w:rsid w:val="00A33892"/>
    <w:rsid w:val="00A33D42"/>
    <w:rsid w:val="00A34108"/>
    <w:rsid w:val="00A3432C"/>
    <w:rsid w:val="00A34DAF"/>
    <w:rsid w:val="00A3512D"/>
    <w:rsid w:val="00A36C8F"/>
    <w:rsid w:val="00A37F96"/>
    <w:rsid w:val="00A4007E"/>
    <w:rsid w:val="00A4054E"/>
    <w:rsid w:val="00A4096E"/>
    <w:rsid w:val="00A4171A"/>
    <w:rsid w:val="00A41C82"/>
    <w:rsid w:val="00A42704"/>
    <w:rsid w:val="00A42D6A"/>
    <w:rsid w:val="00A43803"/>
    <w:rsid w:val="00A4385B"/>
    <w:rsid w:val="00A43A69"/>
    <w:rsid w:val="00A44075"/>
    <w:rsid w:val="00A44287"/>
    <w:rsid w:val="00A4579D"/>
    <w:rsid w:val="00A4597E"/>
    <w:rsid w:val="00A45E56"/>
    <w:rsid w:val="00A4616C"/>
    <w:rsid w:val="00A503C9"/>
    <w:rsid w:val="00A503F3"/>
    <w:rsid w:val="00A50887"/>
    <w:rsid w:val="00A508FB"/>
    <w:rsid w:val="00A51F61"/>
    <w:rsid w:val="00A51F79"/>
    <w:rsid w:val="00A5212C"/>
    <w:rsid w:val="00A5217C"/>
    <w:rsid w:val="00A53216"/>
    <w:rsid w:val="00A53BEF"/>
    <w:rsid w:val="00A53E91"/>
    <w:rsid w:val="00A53EFA"/>
    <w:rsid w:val="00A54614"/>
    <w:rsid w:val="00A55508"/>
    <w:rsid w:val="00A55558"/>
    <w:rsid w:val="00A55DDA"/>
    <w:rsid w:val="00A576AB"/>
    <w:rsid w:val="00A57C08"/>
    <w:rsid w:val="00A60380"/>
    <w:rsid w:val="00A60C95"/>
    <w:rsid w:val="00A629DC"/>
    <w:rsid w:val="00A6326D"/>
    <w:rsid w:val="00A632CA"/>
    <w:rsid w:val="00A64254"/>
    <w:rsid w:val="00A66EBC"/>
    <w:rsid w:val="00A6764B"/>
    <w:rsid w:val="00A67D71"/>
    <w:rsid w:val="00A702CF"/>
    <w:rsid w:val="00A70429"/>
    <w:rsid w:val="00A708F2"/>
    <w:rsid w:val="00A71968"/>
    <w:rsid w:val="00A72613"/>
    <w:rsid w:val="00A72997"/>
    <w:rsid w:val="00A7471F"/>
    <w:rsid w:val="00A74F5A"/>
    <w:rsid w:val="00A77523"/>
    <w:rsid w:val="00A777FC"/>
    <w:rsid w:val="00A778C9"/>
    <w:rsid w:val="00A81826"/>
    <w:rsid w:val="00A81E00"/>
    <w:rsid w:val="00A82836"/>
    <w:rsid w:val="00A82C20"/>
    <w:rsid w:val="00A836BD"/>
    <w:rsid w:val="00A83F4C"/>
    <w:rsid w:val="00A8457A"/>
    <w:rsid w:val="00A84610"/>
    <w:rsid w:val="00A851EA"/>
    <w:rsid w:val="00A85A77"/>
    <w:rsid w:val="00A87701"/>
    <w:rsid w:val="00A87710"/>
    <w:rsid w:val="00A87B6C"/>
    <w:rsid w:val="00A8D634"/>
    <w:rsid w:val="00A903E4"/>
    <w:rsid w:val="00A9095E"/>
    <w:rsid w:val="00A91B9E"/>
    <w:rsid w:val="00A92E2A"/>
    <w:rsid w:val="00A93BC9"/>
    <w:rsid w:val="00A94A67"/>
    <w:rsid w:val="00A96024"/>
    <w:rsid w:val="00A9653E"/>
    <w:rsid w:val="00A97F95"/>
    <w:rsid w:val="00AA0AA3"/>
    <w:rsid w:val="00AA0C93"/>
    <w:rsid w:val="00AA1272"/>
    <w:rsid w:val="00AA209E"/>
    <w:rsid w:val="00AA2544"/>
    <w:rsid w:val="00AA2C85"/>
    <w:rsid w:val="00AA3BC8"/>
    <w:rsid w:val="00AA415D"/>
    <w:rsid w:val="00AA486C"/>
    <w:rsid w:val="00AA4B1F"/>
    <w:rsid w:val="00AA5900"/>
    <w:rsid w:val="00AA5A02"/>
    <w:rsid w:val="00AA5A0E"/>
    <w:rsid w:val="00AA6FB2"/>
    <w:rsid w:val="00AB0BE4"/>
    <w:rsid w:val="00AB0DA4"/>
    <w:rsid w:val="00AB107D"/>
    <w:rsid w:val="00AB150A"/>
    <w:rsid w:val="00AB1D44"/>
    <w:rsid w:val="00AB207E"/>
    <w:rsid w:val="00AB2101"/>
    <w:rsid w:val="00AB2D8C"/>
    <w:rsid w:val="00AB2F88"/>
    <w:rsid w:val="00AB322F"/>
    <w:rsid w:val="00AB3E90"/>
    <w:rsid w:val="00AB3FFE"/>
    <w:rsid w:val="00AB4035"/>
    <w:rsid w:val="00AB4B76"/>
    <w:rsid w:val="00AB510F"/>
    <w:rsid w:val="00AB56A9"/>
    <w:rsid w:val="00AB57D9"/>
    <w:rsid w:val="00AB5A97"/>
    <w:rsid w:val="00AB5BFF"/>
    <w:rsid w:val="00AB5D06"/>
    <w:rsid w:val="00AB60A5"/>
    <w:rsid w:val="00AB6407"/>
    <w:rsid w:val="00AB655E"/>
    <w:rsid w:val="00AB6641"/>
    <w:rsid w:val="00AB6E97"/>
    <w:rsid w:val="00AB6F4A"/>
    <w:rsid w:val="00AB7309"/>
    <w:rsid w:val="00AB7513"/>
    <w:rsid w:val="00AB75A3"/>
    <w:rsid w:val="00ABF6E7"/>
    <w:rsid w:val="00AC0A4C"/>
    <w:rsid w:val="00AC0D62"/>
    <w:rsid w:val="00AC170A"/>
    <w:rsid w:val="00AC177F"/>
    <w:rsid w:val="00AC1D4E"/>
    <w:rsid w:val="00AC1FB5"/>
    <w:rsid w:val="00AC2115"/>
    <w:rsid w:val="00AC289E"/>
    <w:rsid w:val="00AC2E3A"/>
    <w:rsid w:val="00AC31B9"/>
    <w:rsid w:val="00AC40FB"/>
    <w:rsid w:val="00AC64C1"/>
    <w:rsid w:val="00AC650C"/>
    <w:rsid w:val="00AC714E"/>
    <w:rsid w:val="00AD00EA"/>
    <w:rsid w:val="00AD04B1"/>
    <w:rsid w:val="00AD06FF"/>
    <w:rsid w:val="00AD415F"/>
    <w:rsid w:val="00AD4472"/>
    <w:rsid w:val="00AD4579"/>
    <w:rsid w:val="00AD527E"/>
    <w:rsid w:val="00AD5635"/>
    <w:rsid w:val="00AD58EC"/>
    <w:rsid w:val="00AD5E13"/>
    <w:rsid w:val="00AD5F97"/>
    <w:rsid w:val="00AD6CF4"/>
    <w:rsid w:val="00AD7177"/>
    <w:rsid w:val="00AE047E"/>
    <w:rsid w:val="00AE0C69"/>
    <w:rsid w:val="00AE0F39"/>
    <w:rsid w:val="00AE15F7"/>
    <w:rsid w:val="00AE1FB7"/>
    <w:rsid w:val="00AE2F17"/>
    <w:rsid w:val="00AE311E"/>
    <w:rsid w:val="00AE3635"/>
    <w:rsid w:val="00AE41F0"/>
    <w:rsid w:val="00AE4AAB"/>
    <w:rsid w:val="00AE4DD3"/>
    <w:rsid w:val="00AE548E"/>
    <w:rsid w:val="00AE554C"/>
    <w:rsid w:val="00AE5577"/>
    <w:rsid w:val="00AE5D57"/>
    <w:rsid w:val="00AE5DF4"/>
    <w:rsid w:val="00AE6A9B"/>
    <w:rsid w:val="00AE6F1E"/>
    <w:rsid w:val="00AE70C0"/>
    <w:rsid w:val="00AF1E49"/>
    <w:rsid w:val="00AF1E6D"/>
    <w:rsid w:val="00AF22AD"/>
    <w:rsid w:val="00AF2554"/>
    <w:rsid w:val="00AF287C"/>
    <w:rsid w:val="00AF2CA8"/>
    <w:rsid w:val="00AF4465"/>
    <w:rsid w:val="00AF4BB9"/>
    <w:rsid w:val="00AF5F12"/>
    <w:rsid w:val="00AF6811"/>
    <w:rsid w:val="00AF70F9"/>
    <w:rsid w:val="00AF733F"/>
    <w:rsid w:val="00AF746A"/>
    <w:rsid w:val="00AF7500"/>
    <w:rsid w:val="00B007AA"/>
    <w:rsid w:val="00B00FB8"/>
    <w:rsid w:val="00B0219C"/>
    <w:rsid w:val="00B023FE"/>
    <w:rsid w:val="00B028BD"/>
    <w:rsid w:val="00B07A33"/>
    <w:rsid w:val="00B101E8"/>
    <w:rsid w:val="00B10B39"/>
    <w:rsid w:val="00B10E9B"/>
    <w:rsid w:val="00B112F5"/>
    <w:rsid w:val="00B11870"/>
    <w:rsid w:val="00B1229F"/>
    <w:rsid w:val="00B1328A"/>
    <w:rsid w:val="00B140E3"/>
    <w:rsid w:val="00B1446E"/>
    <w:rsid w:val="00B1469F"/>
    <w:rsid w:val="00B165AB"/>
    <w:rsid w:val="00B169DE"/>
    <w:rsid w:val="00B16F66"/>
    <w:rsid w:val="00B17A46"/>
    <w:rsid w:val="00B2119B"/>
    <w:rsid w:val="00B211B8"/>
    <w:rsid w:val="00B2155B"/>
    <w:rsid w:val="00B227F7"/>
    <w:rsid w:val="00B23168"/>
    <w:rsid w:val="00B23333"/>
    <w:rsid w:val="00B23640"/>
    <w:rsid w:val="00B2392C"/>
    <w:rsid w:val="00B23A96"/>
    <w:rsid w:val="00B244EB"/>
    <w:rsid w:val="00B24988"/>
    <w:rsid w:val="00B250DD"/>
    <w:rsid w:val="00B253A1"/>
    <w:rsid w:val="00B254B6"/>
    <w:rsid w:val="00B25545"/>
    <w:rsid w:val="00B2592E"/>
    <w:rsid w:val="00B26083"/>
    <w:rsid w:val="00B26F4D"/>
    <w:rsid w:val="00B26FD5"/>
    <w:rsid w:val="00B27CB1"/>
    <w:rsid w:val="00B309E0"/>
    <w:rsid w:val="00B30AD5"/>
    <w:rsid w:val="00B30B16"/>
    <w:rsid w:val="00B30E94"/>
    <w:rsid w:val="00B31FC2"/>
    <w:rsid w:val="00B324A8"/>
    <w:rsid w:val="00B3272B"/>
    <w:rsid w:val="00B33EED"/>
    <w:rsid w:val="00B3520A"/>
    <w:rsid w:val="00B35836"/>
    <w:rsid w:val="00B35FEF"/>
    <w:rsid w:val="00B36899"/>
    <w:rsid w:val="00B372B1"/>
    <w:rsid w:val="00B374AA"/>
    <w:rsid w:val="00B375D7"/>
    <w:rsid w:val="00B37E8F"/>
    <w:rsid w:val="00B3DBB3"/>
    <w:rsid w:val="00B40021"/>
    <w:rsid w:val="00B4152A"/>
    <w:rsid w:val="00B41A3A"/>
    <w:rsid w:val="00B42DBC"/>
    <w:rsid w:val="00B42E7C"/>
    <w:rsid w:val="00B42FAE"/>
    <w:rsid w:val="00B4342C"/>
    <w:rsid w:val="00B4359A"/>
    <w:rsid w:val="00B43930"/>
    <w:rsid w:val="00B439C3"/>
    <w:rsid w:val="00B43E28"/>
    <w:rsid w:val="00B4443F"/>
    <w:rsid w:val="00B4472F"/>
    <w:rsid w:val="00B44E9A"/>
    <w:rsid w:val="00B44FEA"/>
    <w:rsid w:val="00B45D19"/>
    <w:rsid w:val="00B45DFC"/>
    <w:rsid w:val="00B46166"/>
    <w:rsid w:val="00B473FE"/>
    <w:rsid w:val="00B4757F"/>
    <w:rsid w:val="00B47690"/>
    <w:rsid w:val="00B50102"/>
    <w:rsid w:val="00B503D5"/>
    <w:rsid w:val="00B507E5"/>
    <w:rsid w:val="00B50D32"/>
    <w:rsid w:val="00B51257"/>
    <w:rsid w:val="00B51EDB"/>
    <w:rsid w:val="00B528A6"/>
    <w:rsid w:val="00B53067"/>
    <w:rsid w:val="00B53073"/>
    <w:rsid w:val="00B53486"/>
    <w:rsid w:val="00B53943"/>
    <w:rsid w:val="00B53A06"/>
    <w:rsid w:val="00B53BBA"/>
    <w:rsid w:val="00B53FC1"/>
    <w:rsid w:val="00B56606"/>
    <w:rsid w:val="00B57021"/>
    <w:rsid w:val="00B57280"/>
    <w:rsid w:val="00B60279"/>
    <w:rsid w:val="00B603B3"/>
    <w:rsid w:val="00B60BFD"/>
    <w:rsid w:val="00B63EAA"/>
    <w:rsid w:val="00B6402F"/>
    <w:rsid w:val="00B64157"/>
    <w:rsid w:val="00B646A8"/>
    <w:rsid w:val="00B65224"/>
    <w:rsid w:val="00B655EC"/>
    <w:rsid w:val="00B65E2D"/>
    <w:rsid w:val="00B66143"/>
    <w:rsid w:val="00B67360"/>
    <w:rsid w:val="00B702BB"/>
    <w:rsid w:val="00B70432"/>
    <w:rsid w:val="00B705E8"/>
    <w:rsid w:val="00B70C28"/>
    <w:rsid w:val="00B71078"/>
    <w:rsid w:val="00B711AE"/>
    <w:rsid w:val="00B71232"/>
    <w:rsid w:val="00B714F6"/>
    <w:rsid w:val="00B715EE"/>
    <w:rsid w:val="00B71CB2"/>
    <w:rsid w:val="00B72389"/>
    <w:rsid w:val="00B739DB"/>
    <w:rsid w:val="00B74605"/>
    <w:rsid w:val="00B75447"/>
    <w:rsid w:val="00B75AA3"/>
    <w:rsid w:val="00B764E2"/>
    <w:rsid w:val="00B76810"/>
    <w:rsid w:val="00B76CB4"/>
    <w:rsid w:val="00B77462"/>
    <w:rsid w:val="00B77A96"/>
    <w:rsid w:val="00B816A8"/>
    <w:rsid w:val="00B818D2"/>
    <w:rsid w:val="00B81A9E"/>
    <w:rsid w:val="00B81D19"/>
    <w:rsid w:val="00B823B5"/>
    <w:rsid w:val="00B8284B"/>
    <w:rsid w:val="00B83FEB"/>
    <w:rsid w:val="00B840D0"/>
    <w:rsid w:val="00B84673"/>
    <w:rsid w:val="00B84CE2"/>
    <w:rsid w:val="00B853DD"/>
    <w:rsid w:val="00B862B5"/>
    <w:rsid w:val="00B862D4"/>
    <w:rsid w:val="00B869AD"/>
    <w:rsid w:val="00B86BAE"/>
    <w:rsid w:val="00B87230"/>
    <w:rsid w:val="00B8775D"/>
    <w:rsid w:val="00B90131"/>
    <w:rsid w:val="00B90B4C"/>
    <w:rsid w:val="00B90B7D"/>
    <w:rsid w:val="00B90CBD"/>
    <w:rsid w:val="00B90F73"/>
    <w:rsid w:val="00B90FE5"/>
    <w:rsid w:val="00B9186A"/>
    <w:rsid w:val="00B91EAA"/>
    <w:rsid w:val="00B929A6"/>
    <w:rsid w:val="00B93C7D"/>
    <w:rsid w:val="00B942F2"/>
    <w:rsid w:val="00B94355"/>
    <w:rsid w:val="00B9483D"/>
    <w:rsid w:val="00B95D8F"/>
    <w:rsid w:val="00B97558"/>
    <w:rsid w:val="00B97A76"/>
    <w:rsid w:val="00B97DA9"/>
    <w:rsid w:val="00B97DD1"/>
    <w:rsid w:val="00BA0893"/>
    <w:rsid w:val="00BA116D"/>
    <w:rsid w:val="00BA1A4B"/>
    <w:rsid w:val="00BA1B16"/>
    <w:rsid w:val="00BA3348"/>
    <w:rsid w:val="00BA3773"/>
    <w:rsid w:val="00BA3A3E"/>
    <w:rsid w:val="00BA3DF9"/>
    <w:rsid w:val="00BA4D4B"/>
    <w:rsid w:val="00BA565C"/>
    <w:rsid w:val="00BA5E89"/>
    <w:rsid w:val="00BA6354"/>
    <w:rsid w:val="00BA6405"/>
    <w:rsid w:val="00BA69B7"/>
    <w:rsid w:val="00BA6D48"/>
    <w:rsid w:val="00BA7987"/>
    <w:rsid w:val="00BB0BA8"/>
    <w:rsid w:val="00BB11EF"/>
    <w:rsid w:val="00BB143A"/>
    <w:rsid w:val="00BB27E4"/>
    <w:rsid w:val="00BB2BCE"/>
    <w:rsid w:val="00BB2F8F"/>
    <w:rsid w:val="00BB46C7"/>
    <w:rsid w:val="00BB51E5"/>
    <w:rsid w:val="00BB5252"/>
    <w:rsid w:val="00BB6EB0"/>
    <w:rsid w:val="00BB70B4"/>
    <w:rsid w:val="00BB72D9"/>
    <w:rsid w:val="00BB7EA1"/>
    <w:rsid w:val="00BC0E96"/>
    <w:rsid w:val="00BC2052"/>
    <w:rsid w:val="00BC27D2"/>
    <w:rsid w:val="00BC3849"/>
    <w:rsid w:val="00BC476F"/>
    <w:rsid w:val="00BC48EB"/>
    <w:rsid w:val="00BC4AFD"/>
    <w:rsid w:val="00BC4C24"/>
    <w:rsid w:val="00BC5635"/>
    <w:rsid w:val="00BC607D"/>
    <w:rsid w:val="00BC664F"/>
    <w:rsid w:val="00BC68DF"/>
    <w:rsid w:val="00BC6941"/>
    <w:rsid w:val="00BC6EF5"/>
    <w:rsid w:val="00BC70D3"/>
    <w:rsid w:val="00BC796C"/>
    <w:rsid w:val="00BD0061"/>
    <w:rsid w:val="00BD124A"/>
    <w:rsid w:val="00BD13D3"/>
    <w:rsid w:val="00BD1913"/>
    <w:rsid w:val="00BD1915"/>
    <w:rsid w:val="00BD1D13"/>
    <w:rsid w:val="00BD2A1D"/>
    <w:rsid w:val="00BD2D9A"/>
    <w:rsid w:val="00BD3288"/>
    <w:rsid w:val="00BD34C1"/>
    <w:rsid w:val="00BD3B49"/>
    <w:rsid w:val="00BD41D1"/>
    <w:rsid w:val="00BD578B"/>
    <w:rsid w:val="00BD5A46"/>
    <w:rsid w:val="00BD65BB"/>
    <w:rsid w:val="00BD701F"/>
    <w:rsid w:val="00BD7726"/>
    <w:rsid w:val="00BD775F"/>
    <w:rsid w:val="00BE09F6"/>
    <w:rsid w:val="00BE0C7F"/>
    <w:rsid w:val="00BE321B"/>
    <w:rsid w:val="00BE361F"/>
    <w:rsid w:val="00BE4831"/>
    <w:rsid w:val="00BE4D9D"/>
    <w:rsid w:val="00BE4FAA"/>
    <w:rsid w:val="00BE7C95"/>
    <w:rsid w:val="00BE7F33"/>
    <w:rsid w:val="00BF02EB"/>
    <w:rsid w:val="00BF04F8"/>
    <w:rsid w:val="00BF0E66"/>
    <w:rsid w:val="00BF0F6A"/>
    <w:rsid w:val="00BF1305"/>
    <w:rsid w:val="00BF1E94"/>
    <w:rsid w:val="00BF2D89"/>
    <w:rsid w:val="00BF4259"/>
    <w:rsid w:val="00BF4441"/>
    <w:rsid w:val="00BF448B"/>
    <w:rsid w:val="00BF45DA"/>
    <w:rsid w:val="00BF471A"/>
    <w:rsid w:val="00BF484E"/>
    <w:rsid w:val="00BF517F"/>
    <w:rsid w:val="00BF6387"/>
    <w:rsid w:val="00BF6AEB"/>
    <w:rsid w:val="00BF6F85"/>
    <w:rsid w:val="00BF7AD7"/>
    <w:rsid w:val="00C00DF3"/>
    <w:rsid w:val="00C00E57"/>
    <w:rsid w:val="00C012D2"/>
    <w:rsid w:val="00C01E53"/>
    <w:rsid w:val="00C02085"/>
    <w:rsid w:val="00C023B7"/>
    <w:rsid w:val="00C03159"/>
    <w:rsid w:val="00C03679"/>
    <w:rsid w:val="00C03F79"/>
    <w:rsid w:val="00C0434F"/>
    <w:rsid w:val="00C04463"/>
    <w:rsid w:val="00C05846"/>
    <w:rsid w:val="00C05886"/>
    <w:rsid w:val="00C05CCF"/>
    <w:rsid w:val="00C06138"/>
    <w:rsid w:val="00C0628D"/>
    <w:rsid w:val="00C065E9"/>
    <w:rsid w:val="00C07C14"/>
    <w:rsid w:val="00C11C8B"/>
    <w:rsid w:val="00C13A32"/>
    <w:rsid w:val="00C14FDE"/>
    <w:rsid w:val="00C158C8"/>
    <w:rsid w:val="00C1643A"/>
    <w:rsid w:val="00C1684F"/>
    <w:rsid w:val="00C16DC1"/>
    <w:rsid w:val="00C1791F"/>
    <w:rsid w:val="00C17BA9"/>
    <w:rsid w:val="00C203A2"/>
    <w:rsid w:val="00C20A15"/>
    <w:rsid w:val="00C20AEE"/>
    <w:rsid w:val="00C215B8"/>
    <w:rsid w:val="00C21A08"/>
    <w:rsid w:val="00C22784"/>
    <w:rsid w:val="00C22795"/>
    <w:rsid w:val="00C23D1B"/>
    <w:rsid w:val="00C2407A"/>
    <w:rsid w:val="00C24659"/>
    <w:rsid w:val="00C24824"/>
    <w:rsid w:val="00C24C18"/>
    <w:rsid w:val="00C24DB2"/>
    <w:rsid w:val="00C251AB"/>
    <w:rsid w:val="00C252B8"/>
    <w:rsid w:val="00C25913"/>
    <w:rsid w:val="00C267E7"/>
    <w:rsid w:val="00C27802"/>
    <w:rsid w:val="00C30867"/>
    <w:rsid w:val="00C30A28"/>
    <w:rsid w:val="00C30BBF"/>
    <w:rsid w:val="00C3153A"/>
    <w:rsid w:val="00C31AF8"/>
    <w:rsid w:val="00C31DDE"/>
    <w:rsid w:val="00C32D45"/>
    <w:rsid w:val="00C339D0"/>
    <w:rsid w:val="00C34430"/>
    <w:rsid w:val="00C344DB"/>
    <w:rsid w:val="00C34E1A"/>
    <w:rsid w:val="00C35390"/>
    <w:rsid w:val="00C35D44"/>
    <w:rsid w:val="00C36066"/>
    <w:rsid w:val="00C37953"/>
    <w:rsid w:val="00C40938"/>
    <w:rsid w:val="00C41A67"/>
    <w:rsid w:val="00C424A4"/>
    <w:rsid w:val="00C42504"/>
    <w:rsid w:val="00C42C8E"/>
    <w:rsid w:val="00C43076"/>
    <w:rsid w:val="00C4312F"/>
    <w:rsid w:val="00C44456"/>
    <w:rsid w:val="00C454A3"/>
    <w:rsid w:val="00C466C0"/>
    <w:rsid w:val="00C4673D"/>
    <w:rsid w:val="00C47241"/>
    <w:rsid w:val="00C474E9"/>
    <w:rsid w:val="00C519B8"/>
    <w:rsid w:val="00C52D52"/>
    <w:rsid w:val="00C52ED0"/>
    <w:rsid w:val="00C52FE3"/>
    <w:rsid w:val="00C530BB"/>
    <w:rsid w:val="00C531FC"/>
    <w:rsid w:val="00C53644"/>
    <w:rsid w:val="00C5389B"/>
    <w:rsid w:val="00C549D5"/>
    <w:rsid w:val="00C54BAB"/>
    <w:rsid w:val="00C550A6"/>
    <w:rsid w:val="00C55C3A"/>
    <w:rsid w:val="00C55C9E"/>
    <w:rsid w:val="00C561F8"/>
    <w:rsid w:val="00C569BF"/>
    <w:rsid w:val="00C57098"/>
    <w:rsid w:val="00C57689"/>
    <w:rsid w:val="00C60038"/>
    <w:rsid w:val="00C615F5"/>
    <w:rsid w:val="00C61E03"/>
    <w:rsid w:val="00C62D5D"/>
    <w:rsid w:val="00C63589"/>
    <w:rsid w:val="00C6369E"/>
    <w:rsid w:val="00C6373A"/>
    <w:rsid w:val="00C63FAD"/>
    <w:rsid w:val="00C644B9"/>
    <w:rsid w:val="00C6476B"/>
    <w:rsid w:val="00C64DD1"/>
    <w:rsid w:val="00C6605A"/>
    <w:rsid w:val="00C670A7"/>
    <w:rsid w:val="00C67E79"/>
    <w:rsid w:val="00C70211"/>
    <w:rsid w:val="00C709AD"/>
    <w:rsid w:val="00C709F4"/>
    <w:rsid w:val="00C71229"/>
    <w:rsid w:val="00C7230C"/>
    <w:rsid w:val="00C7342C"/>
    <w:rsid w:val="00C745AA"/>
    <w:rsid w:val="00C747A2"/>
    <w:rsid w:val="00C7529D"/>
    <w:rsid w:val="00C753EE"/>
    <w:rsid w:val="00C75BB8"/>
    <w:rsid w:val="00C75E56"/>
    <w:rsid w:val="00C7665A"/>
    <w:rsid w:val="00C77649"/>
    <w:rsid w:val="00C779E9"/>
    <w:rsid w:val="00C80720"/>
    <w:rsid w:val="00C811AA"/>
    <w:rsid w:val="00C81878"/>
    <w:rsid w:val="00C826C9"/>
    <w:rsid w:val="00C8286D"/>
    <w:rsid w:val="00C83864"/>
    <w:rsid w:val="00C85C0D"/>
    <w:rsid w:val="00C900DF"/>
    <w:rsid w:val="00C90C33"/>
    <w:rsid w:val="00C91D32"/>
    <w:rsid w:val="00C9239F"/>
    <w:rsid w:val="00C92BED"/>
    <w:rsid w:val="00C92D5D"/>
    <w:rsid w:val="00C935F5"/>
    <w:rsid w:val="00C93C4D"/>
    <w:rsid w:val="00C93ECE"/>
    <w:rsid w:val="00C94395"/>
    <w:rsid w:val="00C946E1"/>
    <w:rsid w:val="00C9758A"/>
    <w:rsid w:val="00C977C7"/>
    <w:rsid w:val="00CA0145"/>
    <w:rsid w:val="00CA2D8E"/>
    <w:rsid w:val="00CA2EE1"/>
    <w:rsid w:val="00CA4893"/>
    <w:rsid w:val="00CA49AE"/>
    <w:rsid w:val="00CA4E48"/>
    <w:rsid w:val="00CA4F9D"/>
    <w:rsid w:val="00CA5093"/>
    <w:rsid w:val="00CA5817"/>
    <w:rsid w:val="00CA5BFE"/>
    <w:rsid w:val="00CA5F4A"/>
    <w:rsid w:val="00CA61F5"/>
    <w:rsid w:val="00CA6377"/>
    <w:rsid w:val="00CA6E1F"/>
    <w:rsid w:val="00CA7873"/>
    <w:rsid w:val="00CB13B5"/>
    <w:rsid w:val="00CB14E8"/>
    <w:rsid w:val="00CB15DF"/>
    <w:rsid w:val="00CB1B3E"/>
    <w:rsid w:val="00CB22FE"/>
    <w:rsid w:val="00CB23DA"/>
    <w:rsid w:val="00CB29F6"/>
    <w:rsid w:val="00CB381D"/>
    <w:rsid w:val="00CB40AF"/>
    <w:rsid w:val="00CB4176"/>
    <w:rsid w:val="00CB4367"/>
    <w:rsid w:val="00CB464F"/>
    <w:rsid w:val="00CB511A"/>
    <w:rsid w:val="00CB5A1F"/>
    <w:rsid w:val="00CB5A96"/>
    <w:rsid w:val="00CB5DB8"/>
    <w:rsid w:val="00CB77B2"/>
    <w:rsid w:val="00CB7A05"/>
    <w:rsid w:val="00CB7BE6"/>
    <w:rsid w:val="00CC064E"/>
    <w:rsid w:val="00CC06D0"/>
    <w:rsid w:val="00CC0872"/>
    <w:rsid w:val="00CC122A"/>
    <w:rsid w:val="00CC12A0"/>
    <w:rsid w:val="00CC1672"/>
    <w:rsid w:val="00CC2041"/>
    <w:rsid w:val="00CC30FA"/>
    <w:rsid w:val="00CC34BB"/>
    <w:rsid w:val="00CC3A21"/>
    <w:rsid w:val="00CC4E0F"/>
    <w:rsid w:val="00CC6E60"/>
    <w:rsid w:val="00CC6F19"/>
    <w:rsid w:val="00CC6FF2"/>
    <w:rsid w:val="00CD0174"/>
    <w:rsid w:val="00CD0D34"/>
    <w:rsid w:val="00CD1585"/>
    <w:rsid w:val="00CD159C"/>
    <w:rsid w:val="00CD1F23"/>
    <w:rsid w:val="00CD291F"/>
    <w:rsid w:val="00CD2BA6"/>
    <w:rsid w:val="00CD3451"/>
    <w:rsid w:val="00CD352B"/>
    <w:rsid w:val="00CD3814"/>
    <w:rsid w:val="00CD43DE"/>
    <w:rsid w:val="00CD440E"/>
    <w:rsid w:val="00CD45D0"/>
    <w:rsid w:val="00CD481F"/>
    <w:rsid w:val="00CD487A"/>
    <w:rsid w:val="00CD4B8B"/>
    <w:rsid w:val="00CD4BB1"/>
    <w:rsid w:val="00CD5022"/>
    <w:rsid w:val="00CD52D4"/>
    <w:rsid w:val="00CD5604"/>
    <w:rsid w:val="00CD5700"/>
    <w:rsid w:val="00CD6F1C"/>
    <w:rsid w:val="00CD72DC"/>
    <w:rsid w:val="00CD7DF1"/>
    <w:rsid w:val="00CE1BD1"/>
    <w:rsid w:val="00CE254F"/>
    <w:rsid w:val="00CE2803"/>
    <w:rsid w:val="00CE2DB6"/>
    <w:rsid w:val="00CE3455"/>
    <w:rsid w:val="00CE3C95"/>
    <w:rsid w:val="00CE4D96"/>
    <w:rsid w:val="00CE51C3"/>
    <w:rsid w:val="00CE5205"/>
    <w:rsid w:val="00CE586A"/>
    <w:rsid w:val="00CE5D98"/>
    <w:rsid w:val="00CE76F7"/>
    <w:rsid w:val="00CE7A16"/>
    <w:rsid w:val="00CE7E06"/>
    <w:rsid w:val="00CF0230"/>
    <w:rsid w:val="00CF107B"/>
    <w:rsid w:val="00CF1258"/>
    <w:rsid w:val="00CF17E9"/>
    <w:rsid w:val="00CF2302"/>
    <w:rsid w:val="00CF2444"/>
    <w:rsid w:val="00CF2F9F"/>
    <w:rsid w:val="00CF50AC"/>
    <w:rsid w:val="00CF67AC"/>
    <w:rsid w:val="00CF685E"/>
    <w:rsid w:val="00CF7A1E"/>
    <w:rsid w:val="00CF7F06"/>
    <w:rsid w:val="00D005DB"/>
    <w:rsid w:val="00D0061A"/>
    <w:rsid w:val="00D010CB"/>
    <w:rsid w:val="00D010E5"/>
    <w:rsid w:val="00D0161B"/>
    <w:rsid w:val="00D018A0"/>
    <w:rsid w:val="00D0326C"/>
    <w:rsid w:val="00D03373"/>
    <w:rsid w:val="00D038EE"/>
    <w:rsid w:val="00D04614"/>
    <w:rsid w:val="00D0490E"/>
    <w:rsid w:val="00D04B4B"/>
    <w:rsid w:val="00D053E0"/>
    <w:rsid w:val="00D056C0"/>
    <w:rsid w:val="00D06C55"/>
    <w:rsid w:val="00D06E3D"/>
    <w:rsid w:val="00D10183"/>
    <w:rsid w:val="00D10763"/>
    <w:rsid w:val="00D10AEA"/>
    <w:rsid w:val="00D11053"/>
    <w:rsid w:val="00D1163B"/>
    <w:rsid w:val="00D11D59"/>
    <w:rsid w:val="00D1289E"/>
    <w:rsid w:val="00D12C5E"/>
    <w:rsid w:val="00D1420F"/>
    <w:rsid w:val="00D144DC"/>
    <w:rsid w:val="00D14CD4"/>
    <w:rsid w:val="00D14DE1"/>
    <w:rsid w:val="00D15ADE"/>
    <w:rsid w:val="00D16575"/>
    <w:rsid w:val="00D167D7"/>
    <w:rsid w:val="00D168E6"/>
    <w:rsid w:val="00D1AB4B"/>
    <w:rsid w:val="00D221B4"/>
    <w:rsid w:val="00D226C3"/>
    <w:rsid w:val="00D22A14"/>
    <w:rsid w:val="00D2325C"/>
    <w:rsid w:val="00D23582"/>
    <w:rsid w:val="00D245F9"/>
    <w:rsid w:val="00D25257"/>
    <w:rsid w:val="00D257C4"/>
    <w:rsid w:val="00D26480"/>
    <w:rsid w:val="00D268A5"/>
    <w:rsid w:val="00D26916"/>
    <w:rsid w:val="00D26B73"/>
    <w:rsid w:val="00D27ED0"/>
    <w:rsid w:val="00D30409"/>
    <w:rsid w:val="00D308A2"/>
    <w:rsid w:val="00D30BD1"/>
    <w:rsid w:val="00D30EAC"/>
    <w:rsid w:val="00D31243"/>
    <w:rsid w:val="00D31716"/>
    <w:rsid w:val="00D31908"/>
    <w:rsid w:val="00D31C44"/>
    <w:rsid w:val="00D32518"/>
    <w:rsid w:val="00D32DE0"/>
    <w:rsid w:val="00D336EE"/>
    <w:rsid w:val="00D33869"/>
    <w:rsid w:val="00D33A46"/>
    <w:rsid w:val="00D346F6"/>
    <w:rsid w:val="00D34A81"/>
    <w:rsid w:val="00D350EA"/>
    <w:rsid w:val="00D35B46"/>
    <w:rsid w:val="00D35C50"/>
    <w:rsid w:val="00D360A0"/>
    <w:rsid w:val="00D369E2"/>
    <w:rsid w:val="00D36E4E"/>
    <w:rsid w:val="00D37916"/>
    <w:rsid w:val="00D40C72"/>
    <w:rsid w:val="00D424B7"/>
    <w:rsid w:val="00D43523"/>
    <w:rsid w:val="00D4392E"/>
    <w:rsid w:val="00D43D4B"/>
    <w:rsid w:val="00D43FD9"/>
    <w:rsid w:val="00D44C49"/>
    <w:rsid w:val="00D4577C"/>
    <w:rsid w:val="00D45A16"/>
    <w:rsid w:val="00D45C7D"/>
    <w:rsid w:val="00D46CF2"/>
    <w:rsid w:val="00D47508"/>
    <w:rsid w:val="00D4756F"/>
    <w:rsid w:val="00D50094"/>
    <w:rsid w:val="00D50749"/>
    <w:rsid w:val="00D511A6"/>
    <w:rsid w:val="00D5161E"/>
    <w:rsid w:val="00D51D94"/>
    <w:rsid w:val="00D51E1D"/>
    <w:rsid w:val="00D51F59"/>
    <w:rsid w:val="00D52351"/>
    <w:rsid w:val="00D53F2E"/>
    <w:rsid w:val="00D556B8"/>
    <w:rsid w:val="00D5572A"/>
    <w:rsid w:val="00D55B1E"/>
    <w:rsid w:val="00D56297"/>
    <w:rsid w:val="00D56A33"/>
    <w:rsid w:val="00D56AC2"/>
    <w:rsid w:val="00D577FE"/>
    <w:rsid w:val="00D6049C"/>
    <w:rsid w:val="00D606EA"/>
    <w:rsid w:val="00D61BCF"/>
    <w:rsid w:val="00D61D88"/>
    <w:rsid w:val="00D6252E"/>
    <w:rsid w:val="00D63136"/>
    <w:rsid w:val="00D63303"/>
    <w:rsid w:val="00D63EF8"/>
    <w:rsid w:val="00D6429D"/>
    <w:rsid w:val="00D64B76"/>
    <w:rsid w:val="00D64D89"/>
    <w:rsid w:val="00D64FF7"/>
    <w:rsid w:val="00D658D9"/>
    <w:rsid w:val="00D65E08"/>
    <w:rsid w:val="00D65ECC"/>
    <w:rsid w:val="00D66394"/>
    <w:rsid w:val="00D667FE"/>
    <w:rsid w:val="00D66EC4"/>
    <w:rsid w:val="00D66FF5"/>
    <w:rsid w:val="00D67047"/>
    <w:rsid w:val="00D671A6"/>
    <w:rsid w:val="00D67468"/>
    <w:rsid w:val="00D6A6EB"/>
    <w:rsid w:val="00D70331"/>
    <w:rsid w:val="00D70D8C"/>
    <w:rsid w:val="00D70E0A"/>
    <w:rsid w:val="00D70F69"/>
    <w:rsid w:val="00D7146F"/>
    <w:rsid w:val="00D71752"/>
    <w:rsid w:val="00D71869"/>
    <w:rsid w:val="00D71F74"/>
    <w:rsid w:val="00D724F1"/>
    <w:rsid w:val="00D739A8"/>
    <w:rsid w:val="00D74527"/>
    <w:rsid w:val="00D75C9F"/>
    <w:rsid w:val="00D75DBD"/>
    <w:rsid w:val="00D76173"/>
    <w:rsid w:val="00D76777"/>
    <w:rsid w:val="00D76C66"/>
    <w:rsid w:val="00D77DB6"/>
    <w:rsid w:val="00D802CD"/>
    <w:rsid w:val="00D80591"/>
    <w:rsid w:val="00D805BF"/>
    <w:rsid w:val="00D8070B"/>
    <w:rsid w:val="00D80DC6"/>
    <w:rsid w:val="00D8106E"/>
    <w:rsid w:val="00D81336"/>
    <w:rsid w:val="00D83042"/>
    <w:rsid w:val="00D832F4"/>
    <w:rsid w:val="00D834F1"/>
    <w:rsid w:val="00D837E1"/>
    <w:rsid w:val="00D83CE3"/>
    <w:rsid w:val="00D844C9"/>
    <w:rsid w:val="00D84734"/>
    <w:rsid w:val="00D84F86"/>
    <w:rsid w:val="00D850F0"/>
    <w:rsid w:val="00D85576"/>
    <w:rsid w:val="00D85F5A"/>
    <w:rsid w:val="00D861F4"/>
    <w:rsid w:val="00D868B9"/>
    <w:rsid w:val="00D8EAFF"/>
    <w:rsid w:val="00D90265"/>
    <w:rsid w:val="00D902E1"/>
    <w:rsid w:val="00D90B3D"/>
    <w:rsid w:val="00D91011"/>
    <w:rsid w:val="00D91A85"/>
    <w:rsid w:val="00D91C1C"/>
    <w:rsid w:val="00D91E3D"/>
    <w:rsid w:val="00D93299"/>
    <w:rsid w:val="00D93308"/>
    <w:rsid w:val="00D93374"/>
    <w:rsid w:val="00D9358A"/>
    <w:rsid w:val="00D93EF0"/>
    <w:rsid w:val="00D94C58"/>
    <w:rsid w:val="00D94D52"/>
    <w:rsid w:val="00D96634"/>
    <w:rsid w:val="00D96966"/>
    <w:rsid w:val="00D96DE8"/>
    <w:rsid w:val="00DA0ADD"/>
    <w:rsid w:val="00DA0C84"/>
    <w:rsid w:val="00DA0CEF"/>
    <w:rsid w:val="00DA0F57"/>
    <w:rsid w:val="00DA18B6"/>
    <w:rsid w:val="00DA1B97"/>
    <w:rsid w:val="00DA1DEF"/>
    <w:rsid w:val="00DA2148"/>
    <w:rsid w:val="00DA230B"/>
    <w:rsid w:val="00DA267A"/>
    <w:rsid w:val="00DA2D6D"/>
    <w:rsid w:val="00DA2DF0"/>
    <w:rsid w:val="00DA2E13"/>
    <w:rsid w:val="00DA32BB"/>
    <w:rsid w:val="00DA4E6B"/>
    <w:rsid w:val="00DA515A"/>
    <w:rsid w:val="00DA53B0"/>
    <w:rsid w:val="00DA55EF"/>
    <w:rsid w:val="00DA590F"/>
    <w:rsid w:val="00DA5CF0"/>
    <w:rsid w:val="00DA5FC4"/>
    <w:rsid w:val="00DA6487"/>
    <w:rsid w:val="00DA7BC3"/>
    <w:rsid w:val="00DB00A7"/>
    <w:rsid w:val="00DB0416"/>
    <w:rsid w:val="00DB0685"/>
    <w:rsid w:val="00DB087B"/>
    <w:rsid w:val="00DB24C5"/>
    <w:rsid w:val="00DB2CAF"/>
    <w:rsid w:val="00DB2D6F"/>
    <w:rsid w:val="00DB33D9"/>
    <w:rsid w:val="00DB36B2"/>
    <w:rsid w:val="00DB3D54"/>
    <w:rsid w:val="00DB4002"/>
    <w:rsid w:val="00DB527C"/>
    <w:rsid w:val="00DB6418"/>
    <w:rsid w:val="00DC0126"/>
    <w:rsid w:val="00DC039E"/>
    <w:rsid w:val="00DC2205"/>
    <w:rsid w:val="00DC489A"/>
    <w:rsid w:val="00DC5DC7"/>
    <w:rsid w:val="00DC72D8"/>
    <w:rsid w:val="00DD02FB"/>
    <w:rsid w:val="00DD05DE"/>
    <w:rsid w:val="00DD07BC"/>
    <w:rsid w:val="00DD0C11"/>
    <w:rsid w:val="00DD0E3B"/>
    <w:rsid w:val="00DD229F"/>
    <w:rsid w:val="00DD2303"/>
    <w:rsid w:val="00DD3178"/>
    <w:rsid w:val="00DD3298"/>
    <w:rsid w:val="00DD3E3C"/>
    <w:rsid w:val="00DD4B7A"/>
    <w:rsid w:val="00DD590D"/>
    <w:rsid w:val="00DD5F08"/>
    <w:rsid w:val="00DD6699"/>
    <w:rsid w:val="00DD6704"/>
    <w:rsid w:val="00DD6B6B"/>
    <w:rsid w:val="00DD6F5F"/>
    <w:rsid w:val="00DD798C"/>
    <w:rsid w:val="00DD7D62"/>
    <w:rsid w:val="00DE05D1"/>
    <w:rsid w:val="00DE124C"/>
    <w:rsid w:val="00DE1481"/>
    <w:rsid w:val="00DE162E"/>
    <w:rsid w:val="00DE1664"/>
    <w:rsid w:val="00DE16D3"/>
    <w:rsid w:val="00DE2100"/>
    <w:rsid w:val="00DE2AAF"/>
    <w:rsid w:val="00DE2F67"/>
    <w:rsid w:val="00DE3251"/>
    <w:rsid w:val="00DE3EFE"/>
    <w:rsid w:val="00DE48FE"/>
    <w:rsid w:val="00DE4BB8"/>
    <w:rsid w:val="00DE4DE0"/>
    <w:rsid w:val="00DE529B"/>
    <w:rsid w:val="00DE5405"/>
    <w:rsid w:val="00DE5521"/>
    <w:rsid w:val="00DE5936"/>
    <w:rsid w:val="00DE5FEF"/>
    <w:rsid w:val="00DE6981"/>
    <w:rsid w:val="00DE72B8"/>
    <w:rsid w:val="00DE740B"/>
    <w:rsid w:val="00DE7415"/>
    <w:rsid w:val="00DE7981"/>
    <w:rsid w:val="00DE79CD"/>
    <w:rsid w:val="00DE7EE7"/>
    <w:rsid w:val="00DF036E"/>
    <w:rsid w:val="00DF1551"/>
    <w:rsid w:val="00DF1DDF"/>
    <w:rsid w:val="00DF293D"/>
    <w:rsid w:val="00DF2DA4"/>
    <w:rsid w:val="00DF2F35"/>
    <w:rsid w:val="00DF3012"/>
    <w:rsid w:val="00DF34D0"/>
    <w:rsid w:val="00DF38E4"/>
    <w:rsid w:val="00DF518A"/>
    <w:rsid w:val="00DF57D8"/>
    <w:rsid w:val="00DF59FE"/>
    <w:rsid w:val="00DF5B8F"/>
    <w:rsid w:val="00DF5F13"/>
    <w:rsid w:val="00DF6C36"/>
    <w:rsid w:val="00DF7AD2"/>
    <w:rsid w:val="00E00007"/>
    <w:rsid w:val="00E00474"/>
    <w:rsid w:val="00E00991"/>
    <w:rsid w:val="00E00D7D"/>
    <w:rsid w:val="00E0119C"/>
    <w:rsid w:val="00E01FE7"/>
    <w:rsid w:val="00E022B5"/>
    <w:rsid w:val="00E025BB"/>
    <w:rsid w:val="00E02769"/>
    <w:rsid w:val="00E0314D"/>
    <w:rsid w:val="00E03690"/>
    <w:rsid w:val="00E03813"/>
    <w:rsid w:val="00E0457C"/>
    <w:rsid w:val="00E04EF3"/>
    <w:rsid w:val="00E0645B"/>
    <w:rsid w:val="00E06D2C"/>
    <w:rsid w:val="00E06D69"/>
    <w:rsid w:val="00E10DB9"/>
    <w:rsid w:val="00E113AE"/>
    <w:rsid w:val="00E11810"/>
    <w:rsid w:val="00E1352F"/>
    <w:rsid w:val="00E1407A"/>
    <w:rsid w:val="00E14247"/>
    <w:rsid w:val="00E1469D"/>
    <w:rsid w:val="00E148EC"/>
    <w:rsid w:val="00E14D14"/>
    <w:rsid w:val="00E14D52"/>
    <w:rsid w:val="00E15152"/>
    <w:rsid w:val="00E152D1"/>
    <w:rsid w:val="00E15370"/>
    <w:rsid w:val="00E16146"/>
    <w:rsid w:val="00E16C79"/>
    <w:rsid w:val="00E170D8"/>
    <w:rsid w:val="00E1711B"/>
    <w:rsid w:val="00E171A1"/>
    <w:rsid w:val="00E2008A"/>
    <w:rsid w:val="00E211D8"/>
    <w:rsid w:val="00E219F2"/>
    <w:rsid w:val="00E21B93"/>
    <w:rsid w:val="00E22595"/>
    <w:rsid w:val="00E232AD"/>
    <w:rsid w:val="00E232EA"/>
    <w:rsid w:val="00E23370"/>
    <w:rsid w:val="00E236AF"/>
    <w:rsid w:val="00E23C1F"/>
    <w:rsid w:val="00E23CCD"/>
    <w:rsid w:val="00E23EE4"/>
    <w:rsid w:val="00E24AB8"/>
    <w:rsid w:val="00E25460"/>
    <w:rsid w:val="00E25E83"/>
    <w:rsid w:val="00E26AB1"/>
    <w:rsid w:val="00E26B0D"/>
    <w:rsid w:val="00E27350"/>
    <w:rsid w:val="00E27E7C"/>
    <w:rsid w:val="00E30135"/>
    <w:rsid w:val="00E305A2"/>
    <w:rsid w:val="00E30CE0"/>
    <w:rsid w:val="00E30E97"/>
    <w:rsid w:val="00E31168"/>
    <w:rsid w:val="00E320B1"/>
    <w:rsid w:val="00E322C8"/>
    <w:rsid w:val="00E323AA"/>
    <w:rsid w:val="00E324C0"/>
    <w:rsid w:val="00E337FC"/>
    <w:rsid w:val="00E340A9"/>
    <w:rsid w:val="00E342A3"/>
    <w:rsid w:val="00E34C7F"/>
    <w:rsid w:val="00E353DF"/>
    <w:rsid w:val="00E356DD"/>
    <w:rsid w:val="00E357AA"/>
    <w:rsid w:val="00E3593B"/>
    <w:rsid w:val="00E36063"/>
    <w:rsid w:val="00E3616C"/>
    <w:rsid w:val="00E37058"/>
    <w:rsid w:val="00E372A5"/>
    <w:rsid w:val="00E3744A"/>
    <w:rsid w:val="00E4007C"/>
    <w:rsid w:val="00E40180"/>
    <w:rsid w:val="00E40559"/>
    <w:rsid w:val="00E408B3"/>
    <w:rsid w:val="00E4125B"/>
    <w:rsid w:val="00E412C7"/>
    <w:rsid w:val="00E4149B"/>
    <w:rsid w:val="00E41975"/>
    <w:rsid w:val="00E41CAE"/>
    <w:rsid w:val="00E42A52"/>
    <w:rsid w:val="00E4329E"/>
    <w:rsid w:val="00E44204"/>
    <w:rsid w:val="00E443C1"/>
    <w:rsid w:val="00E445D6"/>
    <w:rsid w:val="00E44D86"/>
    <w:rsid w:val="00E45256"/>
    <w:rsid w:val="00E4536C"/>
    <w:rsid w:val="00E45F70"/>
    <w:rsid w:val="00E466D2"/>
    <w:rsid w:val="00E474EB"/>
    <w:rsid w:val="00E47C63"/>
    <w:rsid w:val="00E47F81"/>
    <w:rsid w:val="00E50C50"/>
    <w:rsid w:val="00E512BE"/>
    <w:rsid w:val="00E51340"/>
    <w:rsid w:val="00E51FF2"/>
    <w:rsid w:val="00E520AA"/>
    <w:rsid w:val="00E52BB1"/>
    <w:rsid w:val="00E535D4"/>
    <w:rsid w:val="00E53603"/>
    <w:rsid w:val="00E53B69"/>
    <w:rsid w:val="00E55086"/>
    <w:rsid w:val="00E5522F"/>
    <w:rsid w:val="00E55A69"/>
    <w:rsid w:val="00E56083"/>
    <w:rsid w:val="00E56D63"/>
    <w:rsid w:val="00E57285"/>
    <w:rsid w:val="00E57FDC"/>
    <w:rsid w:val="00E603E1"/>
    <w:rsid w:val="00E60591"/>
    <w:rsid w:val="00E605A8"/>
    <w:rsid w:val="00E60F95"/>
    <w:rsid w:val="00E60FAE"/>
    <w:rsid w:val="00E61001"/>
    <w:rsid w:val="00E611AB"/>
    <w:rsid w:val="00E615C8"/>
    <w:rsid w:val="00E615EF"/>
    <w:rsid w:val="00E6167D"/>
    <w:rsid w:val="00E62643"/>
    <w:rsid w:val="00E627D8"/>
    <w:rsid w:val="00E62C97"/>
    <w:rsid w:val="00E63066"/>
    <w:rsid w:val="00E6315C"/>
    <w:rsid w:val="00E63289"/>
    <w:rsid w:val="00E6328E"/>
    <w:rsid w:val="00E636E4"/>
    <w:rsid w:val="00E63D3A"/>
    <w:rsid w:val="00E63E37"/>
    <w:rsid w:val="00E6487E"/>
    <w:rsid w:val="00E648AA"/>
    <w:rsid w:val="00E65461"/>
    <w:rsid w:val="00E6627E"/>
    <w:rsid w:val="00E666B6"/>
    <w:rsid w:val="00E66881"/>
    <w:rsid w:val="00E67589"/>
    <w:rsid w:val="00E67EB7"/>
    <w:rsid w:val="00E706BE"/>
    <w:rsid w:val="00E70F49"/>
    <w:rsid w:val="00E711C8"/>
    <w:rsid w:val="00E71A4E"/>
    <w:rsid w:val="00E71F35"/>
    <w:rsid w:val="00E723F1"/>
    <w:rsid w:val="00E7243F"/>
    <w:rsid w:val="00E73ABC"/>
    <w:rsid w:val="00E73D5B"/>
    <w:rsid w:val="00E744AA"/>
    <w:rsid w:val="00E74A7F"/>
    <w:rsid w:val="00E74D74"/>
    <w:rsid w:val="00E74DB9"/>
    <w:rsid w:val="00E754E0"/>
    <w:rsid w:val="00E75B13"/>
    <w:rsid w:val="00E771E5"/>
    <w:rsid w:val="00E7753C"/>
    <w:rsid w:val="00E7798E"/>
    <w:rsid w:val="00E77993"/>
    <w:rsid w:val="00E77E3A"/>
    <w:rsid w:val="00E7D835"/>
    <w:rsid w:val="00E80099"/>
    <w:rsid w:val="00E81AAE"/>
    <w:rsid w:val="00E82F97"/>
    <w:rsid w:val="00E830DC"/>
    <w:rsid w:val="00E83E59"/>
    <w:rsid w:val="00E84643"/>
    <w:rsid w:val="00E8499E"/>
    <w:rsid w:val="00E84FF0"/>
    <w:rsid w:val="00E85A4C"/>
    <w:rsid w:val="00E87275"/>
    <w:rsid w:val="00E878ED"/>
    <w:rsid w:val="00E87D63"/>
    <w:rsid w:val="00E87E23"/>
    <w:rsid w:val="00E90C6D"/>
    <w:rsid w:val="00E915CA"/>
    <w:rsid w:val="00E9197F"/>
    <w:rsid w:val="00E91E18"/>
    <w:rsid w:val="00E922E4"/>
    <w:rsid w:val="00E9292D"/>
    <w:rsid w:val="00E93466"/>
    <w:rsid w:val="00E94277"/>
    <w:rsid w:val="00E948E0"/>
    <w:rsid w:val="00E94C6C"/>
    <w:rsid w:val="00E96B93"/>
    <w:rsid w:val="00E975EF"/>
    <w:rsid w:val="00E97F70"/>
    <w:rsid w:val="00EA057B"/>
    <w:rsid w:val="00EA12F5"/>
    <w:rsid w:val="00EA1854"/>
    <w:rsid w:val="00EA2A3F"/>
    <w:rsid w:val="00EA2B22"/>
    <w:rsid w:val="00EA2D13"/>
    <w:rsid w:val="00EA36AB"/>
    <w:rsid w:val="00EA3A07"/>
    <w:rsid w:val="00EA3DA1"/>
    <w:rsid w:val="00EA4707"/>
    <w:rsid w:val="00EA50EA"/>
    <w:rsid w:val="00EA5662"/>
    <w:rsid w:val="00EA623A"/>
    <w:rsid w:val="00EA6847"/>
    <w:rsid w:val="00EA6EF9"/>
    <w:rsid w:val="00EA719F"/>
    <w:rsid w:val="00EA733E"/>
    <w:rsid w:val="00EA793E"/>
    <w:rsid w:val="00EA7C00"/>
    <w:rsid w:val="00EB03CF"/>
    <w:rsid w:val="00EB21CB"/>
    <w:rsid w:val="00EB2D34"/>
    <w:rsid w:val="00EB2F9B"/>
    <w:rsid w:val="00EB379E"/>
    <w:rsid w:val="00EB37B1"/>
    <w:rsid w:val="00EB5783"/>
    <w:rsid w:val="00EB592C"/>
    <w:rsid w:val="00EB5CE8"/>
    <w:rsid w:val="00EB5D9D"/>
    <w:rsid w:val="00EB74A8"/>
    <w:rsid w:val="00EC0858"/>
    <w:rsid w:val="00EC0BF8"/>
    <w:rsid w:val="00EC165D"/>
    <w:rsid w:val="00EC1968"/>
    <w:rsid w:val="00EC2DDB"/>
    <w:rsid w:val="00EC44D8"/>
    <w:rsid w:val="00EC4D29"/>
    <w:rsid w:val="00EC58D6"/>
    <w:rsid w:val="00EC5F61"/>
    <w:rsid w:val="00EC66DC"/>
    <w:rsid w:val="00EC68C3"/>
    <w:rsid w:val="00EC6E0E"/>
    <w:rsid w:val="00EC7B5F"/>
    <w:rsid w:val="00ECC8B1"/>
    <w:rsid w:val="00ED010E"/>
    <w:rsid w:val="00ED07B7"/>
    <w:rsid w:val="00ED129B"/>
    <w:rsid w:val="00ED1659"/>
    <w:rsid w:val="00ED17F9"/>
    <w:rsid w:val="00ED18AD"/>
    <w:rsid w:val="00ED20A3"/>
    <w:rsid w:val="00ED21C3"/>
    <w:rsid w:val="00ED23B9"/>
    <w:rsid w:val="00ED2BA1"/>
    <w:rsid w:val="00ED2F31"/>
    <w:rsid w:val="00ED3D87"/>
    <w:rsid w:val="00ED41E7"/>
    <w:rsid w:val="00ED58E1"/>
    <w:rsid w:val="00ED5A98"/>
    <w:rsid w:val="00ED6788"/>
    <w:rsid w:val="00ED687C"/>
    <w:rsid w:val="00ED725C"/>
    <w:rsid w:val="00ED776A"/>
    <w:rsid w:val="00ED7E66"/>
    <w:rsid w:val="00EE0262"/>
    <w:rsid w:val="00EE0BA0"/>
    <w:rsid w:val="00EE0E92"/>
    <w:rsid w:val="00EE176C"/>
    <w:rsid w:val="00EE1C25"/>
    <w:rsid w:val="00EE204B"/>
    <w:rsid w:val="00EE2292"/>
    <w:rsid w:val="00EE2B17"/>
    <w:rsid w:val="00EE2E95"/>
    <w:rsid w:val="00EE3136"/>
    <w:rsid w:val="00EE4C41"/>
    <w:rsid w:val="00EE5D04"/>
    <w:rsid w:val="00EE65D3"/>
    <w:rsid w:val="00EE6BA5"/>
    <w:rsid w:val="00EE7A23"/>
    <w:rsid w:val="00EF033F"/>
    <w:rsid w:val="00EF0B25"/>
    <w:rsid w:val="00EF134A"/>
    <w:rsid w:val="00EF15B1"/>
    <w:rsid w:val="00EF17E9"/>
    <w:rsid w:val="00EF21AF"/>
    <w:rsid w:val="00EF23E7"/>
    <w:rsid w:val="00EF40A3"/>
    <w:rsid w:val="00EF4424"/>
    <w:rsid w:val="00EF479B"/>
    <w:rsid w:val="00EF4A8C"/>
    <w:rsid w:val="00EF51AC"/>
    <w:rsid w:val="00EF51C6"/>
    <w:rsid w:val="00EF5355"/>
    <w:rsid w:val="00EF5735"/>
    <w:rsid w:val="00EF6224"/>
    <w:rsid w:val="00EF6FD1"/>
    <w:rsid w:val="00EF77C5"/>
    <w:rsid w:val="00EF7C2F"/>
    <w:rsid w:val="00F00DA2"/>
    <w:rsid w:val="00F0108E"/>
    <w:rsid w:val="00F01C48"/>
    <w:rsid w:val="00F021F6"/>
    <w:rsid w:val="00F028B6"/>
    <w:rsid w:val="00F02C8A"/>
    <w:rsid w:val="00F02EC1"/>
    <w:rsid w:val="00F03393"/>
    <w:rsid w:val="00F03AC2"/>
    <w:rsid w:val="00F04381"/>
    <w:rsid w:val="00F04B35"/>
    <w:rsid w:val="00F04C35"/>
    <w:rsid w:val="00F04FB6"/>
    <w:rsid w:val="00F058BC"/>
    <w:rsid w:val="00F067CD"/>
    <w:rsid w:val="00F077E9"/>
    <w:rsid w:val="00F07D81"/>
    <w:rsid w:val="00F0BA52"/>
    <w:rsid w:val="00F10027"/>
    <w:rsid w:val="00F10593"/>
    <w:rsid w:val="00F106DF"/>
    <w:rsid w:val="00F10E67"/>
    <w:rsid w:val="00F115A3"/>
    <w:rsid w:val="00F11C8C"/>
    <w:rsid w:val="00F12550"/>
    <w:rsid w:val="00F12B75"/>
    <w:rsid w:val="00F12D7A"/>
    <w:rsid w:val="00F13092"/>
    <w:rsid w:val="00F131B7"/>
    <w:rsid w:val="00F136E1"/>
    <w:rsid w:val="00F13806"/>
    <w:rsid w:val="00F139AF"/>
    <w:rsid w:val="00F13AFD"/>
    <w:rsid w:val="00F148B3"/>
    <w:rsid w:val="00F14E6C"/>
    <w:rsid w:val="00F151AE"/>
    <w:rsid w:val="00F15852"/>
    <w:rsid w:val="00F15A88"/>
    <w:rsid w:val="00F160C8"/>
    <w:rsid w:val="00F20036"/>
    <w:rsid w:val="00F201EE"/>
    <w:rsid w:val="00F20759"/>
    <w:rsid w:val="00F2174B"/>
    <w:rsid w:val="00F21928"/>
    <w:rsid w:val="00F232F8"/>
    <w:rsid w:val="00F2560B"/>
    <w:rsid w:val="00F257E8"/>
    <w:rsid w:val="00F2597B"/>
    <w:rsid w:val="00F26139"/>
    <w:rsid w:val="00F26278"/>
    <w:rsid w:val="00F26EA4"/>
    <w:rsid w:val="00F273F1"/>
    <w:rsid w:val="00F275DE"/>
    <w:rsid w:val="00F27BFA"/>
    <w:rsid w:val="00F30361"/>
    <w:rsid w:val="00F3039E"/>
    <w:rsid w:val="00F31736"/>
    <w:rsid w:val="00F31852"/>
    <w:rsid w:val="00F31D10"/>
    <w:rsid w:val="00F3223B"/>
    <w:rsid w:val="00F33013"/>
    <w:rsid w:val="00F3392D"/>
    <w:rsid w:val="00F34972"/>
    <w:rsid w:val="00F357E2"/>
    <w:rsid w:val="00F36106"/>
    <w:rsid w:val="00F363DE"/>
    <w:rsid w:val="00F3652B"/>
    <w:rsid w:val="00F3658E"/>
    <w:rsid w:val="00F36E0E"/>
    <w:rsid w:val="00F37492"/>
    <w:rsid w:val="00F400CF"/>
    <w:rsid w:val="00F41B0D"/>
    <w:rsid w:val="00F41F41"/>
    <w:rsid w:val="00F422C4"/>
    <w:rsid w:val="00F429F8"/>
    <w:rsid w:val="00F43247"/>
    <w:rsid w:val="00F43BF2"/>
    <w:rsid w:val="00F441DB"/>
    <w:rsid w:val="00F44678"/>
    <w:rsid w:val="00F449BA"/>
    <w:rsid w:val="00F44E92"/>
    <w:rsid w:val="00F44FA1"/>
    <w:rsid w:val="00F44FF6"/>
    <w:rsid w:val="00F4500A"/>
    <w:rsid w:val="00F45310"/>
    <w:rsid w:val="00F45662"/>
    <w:rsid w:val="00F46CA2"/>
    <w:rsid w:val="00F47022"/>
    <w:rsid w:val="00F4714E"/>
    <w:rsid w:val="00F472C2"/>
    <w:rsid w:val="00F47D08"/>
    <w:rsid w:val="00F500D1"/>
    <w:rsid w:val="00F5015D"/>
    <w:rsid w:val="00F50659"/>
    <w:rsid w:val="00F51062"/>
    <w:rsid w:val="00F5159B"/>
    <w:rsid w:val="00F51C74"/>
    <w:rsid w:val="00F51CC2"/>
    <w:rsid w:val="00F51DDA"/>
    <w:rsid w:val="00F520A5"/>
    <w:rsid w:val="00F526C4"/>
    <w:rsid w:val="00F52BAC"/>
    <w:rsid w:val="00F52BB7"/>
    <w:rsid w:val="00F5353E"/>
    <w:rsid w:val="00F5369F"/>
    <w:rsid w:val="00F53744"/>
    <w:rsid w:val="00F5385D"/>
    <w:rsid w:val="00F53A32"/>
    <w:rsid w:val="00F544C0"/>
    <w:rsid w:val="00F545F9"/>
    <w:rsid w:val="00F54BEA"/>
    <w:rsid w:val="00F54C39"/>
    <w:rsid w:val="00F54E87"/>
    <w:rsid w:val="00F55691"/>
    <w:rsid w:val="00F5595E"/>
    <w:rsid w:val="00F55FB8"/>
    <w:rsid w:val="00F567D2"/>
    <w:rsid w:val="00F57E22"/>
    <w:rsid w:val="00F57F20"/>
    <w:rsid w:val="00F60154"/>
    <w:rsid w:val="00F602CB"/>
    <w:rsid w:val="00F60368"/>
    <w:rsid w:val="00F60477"/>
    <w:rsid w:val="00F6065B"/>
    <w:rsid w:val="00F61256"/>
    <w:rsid w:val="00F61315"/>
    <w:rsid w:val="00F6169C"/>
    <w:rsid w:val="00F61999"/>
    <w:rsid w:val="00F63757"/>
    <w:rsid w:val="00F64099"/>
    <w:rsid w:val="00F64228"/>
    <w:rsid w:val="00F64665"/>
    <w:rsid w:val="00F6552B"/>
    <w:rsid w:val="00F65CB9"/>
    <w:rsid w:val="00F65E10"/>
    <w:rsid w:val="00F660DA"/>
    <w:rsid w:val="00F6633E"/>
    <w:rsid w:val="00F66BDF"/>
    <w:rsid w:val="00F66C86"/>
    <w:rsid w:val="00F66FD6"/>
    <w:rsid w:val="00F6716D"/>
    <w:rsid w:val="00F7009C"/>
    <w:rsid w:val="00F701C0"/>
    <w:rsid w:val="00F70FEA"/>
    <w:rsid w:val="00F721A7"/>
    <w:rsid w:val="00F7261C"/>
    <w:rsid w:val="00F727D6"/>
    <w:rsid w:val="00F72DAE"/>
    <w:rsid w:val="00F72F38"/>
    <w:rsid w:val="00F73742"/>
    <w:rsid w:val="00F73A82"/>
    <w:rsid w:val="00F73CD7"/>
    <w:rsid w:val="00F74503"/>
    <w:rsid w:val="00F74D01"/>
    <w:rsid w:val="00F74DB8"/>
    <w:rsid w:val="00F7598C"/>
    <w:rsid w:val="00F75E00"/>
    <w:rsid w:val="00F76900"/>
    <w:rsid w:val="00F76BF1"/>
    <w:rsid w:val="00F76EE9"/>
    <w:rsid w:val="00F77142"/>
    <w:rsid w:val="00F77303"/>
    <w:rsid w:val="00F774BA"/>
    <w:rsid w:val="00F80A78"/>
    <w:rsid w:val="00F80FC3"/>
    <w:rsid w:val="00F81561"/>
    <w:rsid w:val="00F81B49"/>
    <w:rsid w:val="00F81BD5"/>
    <w:rsid w:val="00F81FFA"/>
    <w:rsid w:val="00F84291"/>
    <w:rsid w:val="00F8435C"/>
    <w:rsid w:val="00F8495F"/>
    <w:rsid w:val="00F84AF1"/>
    <w:rsid w:val="00F8555A"/>
    <w:rsid w:val="00F85AF6"/>
    <w:rsid w:val="00F85EEA"/>
    <w:rsid w:val="00F87769"/>
    <w:rsid w:val="00F8780A"/>
    <w:rsid w:val="00F8790B"/>
    <w:rsid w:val="00F87945"/>
    <w:rsid w:val="00F8880B"/>
    <w:rsid w:val="00F90549"/>
    <w:rsid w:val="00F910B2"/>
    <w:rsid w:val="00F91637"/>
    <w:rsid w:val="00F91684"/>
    <w:rsid w:val="00F9192B"/>
    <w:rsid w:val="00F91D72"/>
    <w:rsid w:val="00F93149"/>
    <w:rsid w:val="00F93197"/>
    <w:rsid w:val="00F93324"/>
    <w:rsid w:val="00F9357F"/>
    <w:rsid w:val="00F93D11"/>
    <w:rsid w:val="00F93FF7"/>
    <w:rsid w:val="00F94446"/>
    <w:rsid w:val="00F946B9"/>
    <w:rsid w:val="00F9542A"/>
    <w:rsid w:val="00F95702"/>
    <w:rsid w:val="00F9577A"/>
    <w:rsid w:val="00F96412"/>
    <w:rsid w:val="00F964D2"/>
    <w:rsid w:val="00F96623"/>
    <w:rsid w:val="00F96B64"/>
    <w:rsid w:val="00F971DC"/>
    <w:rsid w:val="00F9E1B9"/>
    <w:rsid w:val="00FA03DD"/>
    <w:rsid w:val="00FA0655"/>
    <w:rsid w:val="00FA0958"/>
    <w:rsid w:val="00FA2A1F"/>
    <w:rsid w:val="00FA2B07"/>
    <w:rsid w:val="00FA2B3A"/>
    <w:rsid w:val="00FA356F"/>
    <w:rsid w:val="00FA4CE2"/>
    <w:rsid w:val="00FA4E14"/>
    <w:rsid w:val="00FA4EB2"/>
    <w:rsid w:val="00FA5BDF"/>
    <w:rsid w:val="00FA6169"/>
    <w:rsid w:val="00FA64AE"/>
    <w:rsid w:val="00FA72A7"/>
    <w:rsid w:val="00FA7D8D"/>
    <w:rsid w:val="00FB011C"/>
    <w:rsid w:val="00FB0590"/>
    <w:rsid w:val="00FB0B65"/>
    <w:rsid w:val="00FB1B22"/>
    <w:rsid w:val="00FB1CC2"/>
    <w:rsid w:val="00FB3241"/>
    <w:rsid w:val="00FB332D"/>
    <w:rsid w:val="00FB3508"/>
    <w:rsid w:val="00FB3B35"/>
    <w:rsid w:val="00FB3D6D"/>
    <w:rsid w:val="00FB4179"/>
    <w:rsid w:val="00FB453C"/>
    <w:rsid w:val="00FB4C08"/>
    <w:rsid w:val="00FB5B6F"/>
    <w:rsid w:val="00FB5F74"/>
    <w:rsid w:val="00FB609E"/>
    <w:rsid w:val="00FB612F"/>
    <w:rsid w:val="00FB64FF"/>
    <w:rsid w:val="00FB6955"/>
    <w:rsid w:val="00FB6AC2"/>
    <w:rsid w:val="00FB7462"/>
    <w:rsid w:val="00FC027E"/>
    <w:rsid w:val="00FC118E"/>
    <w:rsid w:val="00FC2D7A"/>
    <w:rsid w:val="00FC3124"/>
    <w:rsid w:val="00FC35A2"/>
    <w:rsid w:val="00FC3B34"/>
    <w:rsid w:val="00FC3C36"/>
    <w:rsid w:val="00FC49F0"/>
    <w:rsid w:val="00FC4EC2"/>
    <w:rsid w:val="00FC500F"/>
    <w:rsid w:val="00FC510F"/>
    <w:rsid w:val="00FC612C"/>
    <w:rsid w:val="00FC654A"/>
    <w:rsid w:val="00FC6B1C"/>
    <w:rsid w:val="00FC6D1D"/>
    <w:rsid w:val="00FC6FC9"/>
    <w:rsid w:val="00FC7845"/>
    <w:rsid w:val="00FC7FB8"/>
    <w:rsid w:val="00FD01ED"/>
    <w:rsid w:val="00FD1214"/>
    <w:rsid w:val="00FD1C0C"/>
    <w:rsid w:val="00FD29F5"/>
    <w:rsid w:val="00FD33B3"/>
    <w:rsid w:val="00FD42DE"/>
    <w:rsid w:val="00FD4E6D"/>
    <w:rsid w:val="00FD52D3"/>
    <w:rsid w:val="00FD6C06"/>
    <w:rsid w:val="00FD6FD4"/>
    <w:rsid w:val="00FD79B4"/>
    <w:rsid w:val="00FD7A0F"/>
    <w:rsid w:val="00FE0B92"/>
    <w:rsid w:val="00FE1631"/>
    <w:rsid w:val="00FE1775"/>
    <w:rsid w:val="00FE1812"/>
    <w:rsid w:val="00FE195D"/>
    <w:rsid w:val="00FE2324"/>
    <w:rsid w:val="00FE2B23"/>
    <w:rsid w:val="00FE2B80"/>
    <w:rsid w:val="00FE2E0C"/>
    <w:rsid w:val="00FE2E6A"/>
    <w:rsid w:val="00FE3535"/>
    <w:rsid w:val="00FE4E77"/>
    <w:rsid w:val="00FE5A33"/>
    <w:rsid w:val="00FE6C8A"/>
    <w:rsid w:val="00FE6D42"/>
    <w:rsid w:val="00FE6DF4"/>
    <w:rsid w:val="00FE76CA"/>
    <w:rsid w:val="00FE775F"/>
    <w:rsid w:val="00FE7964"/>
    <w:rsid w:val="00FF01CB"/>
    <w:rsid w:val="00FF0805"/>
    <w:rsid w:val="00FF1842"/>
    <w:rsid w:val="00FF1E90"/>
    <w:rsid w:val="00FF217F"/>
    <w:rsid w:val="00FF2E01"/>
    <w:rsid w:val="00FF335F"/>
    <w:rsid w:val="00FF4699"/>
    <w:rsid w:val="00FF4913"/>
    <w:rsid w:val="00FF4D73"/>
    <w:rsid w:val="00FF5087"/>
    <w:rsid w:val="00FF5248"/>
    <w:rsid w:val="00FF5918"/>
    <w:rsid w:val="00FF5CAD"/>
    <w:rsid w:val="00FF61AE"/>
    <w:rsid w:val="00FF67D9"/>
    <w:rsid w:val="00FF7B21"/>
    <w:rsid w:val="0105DA3D"/>
    <w:rsid w:val="010C9B0A"/>
    <w:rsid w:val="010D8145"/>
    <w:rsid w:val="0127E639"/>
    <w:rsid w:val="01297337"/>
    <w:rsid w:val="01314262"/>
    <w:rsid w:val="013853B8"/>
    <w:rsid w:val="013AC54C"/>
    <w:rsid w:val="01410993"/>
    <w:rsid w:val="014CEC0B"/>
    <w:rsid w:val="01518AE1"/>
    <w:rsid w:val="016CC169"/>
    <w:rsid w:val="01714A90"/>
    <w:rsid w:val="017C9320"/>
    <w:rsid w:val="018A8443"/>
    <w:rsid w:val="018CC81B"/>
    <w:rsid w:val="01986B42"/>
    <w:rsid w:val="019C2F54"/>
    <w:rsid w:val="019C2F5F"/>
    <w:rsid w:val="01A27EE6"/>
    <w:rsid w:val="01AD3C86"/>
    <w:rsid w:val="01B23E28"/>
    <w:rsid w:val="01B53534"/>
    <w:rsid w:val="01CA4E15"/>
    <w:rsid w:val="01CF1DFC"/>
    <w:rsid w:val="01D27C42"/>
    <w:rsid w:val="01EE31B1"/>
    <w:rsid w:val="01EE6983"/>
    <w:rsid w:val="01FF308C"/>
    <w:rsid w:val="02017C46"/>
    <w:rsid w:val="020D0955"/>
    <w:rsid w:val="020EF916"/>
    <w:rsid w:val="020F1209"/>
    <w:rsid w:val="0213E974"/>
    <w:rsid w:val="021D1EA8"/>
    <w:rsid w:val="021DE123"/>
    <w:rsid w:val="021F6EBC"/>
    <w:rsid w:val="0222958E"/>
    <w:rsid w:val="0227D95B"/>
    <w:rsid w:val="022C5278"/>
    <w:rsid w:val="023A6777"/>
    <w:rsid w:val="023C6EC6"/>
    <w:rsid w:val="024DB1B2"/>
    <w:rsid w:val="025183D8"/>
    <w:rsid w:val="025C8AB6"/>
    <w:rsid w:val="025E391B"/>
    <w:rsid w:val="02688049"/>
    <w:rsid w:val="026B1380"/>
    <w:rsid w:val="027659B0"/>
    <w:rsid w:val="027B300F"/>
    <w:rsid w:val="02895FDC"/>
    <w:rsid w:val="028A8D73"/>
    <w:rsid w:val="028B3328"/>
    <w:rsid w:val="028B898C"/>
    <w:rsid w:val="0290CF46"/>
    <w:rsid w:val="0293EEC6"/>
    <w:rsid w:val="029783FF"/>
    <w:rsid w:val="0297E31F"/>
    <w:rsid w:val="02B9C505"/>
    <w:rsid w:val="02BBC15F"/>
    <w:rsid w:val="02BE8039"/>
    <w:rsid w:val="02C2AB37"/>
    <w:rsid w:val="02C7BBC4"/>
    <w:rsid w:val="02C88D3B"/>
    <w:rsid w:val="02D75FD3"/>
    <w:rsid w:val="02D911AF"/>
    <w:rsid w:val="02E210D8"/>
    <w:rsid w:val="0311A7CC"/>
    <w:rsid w:val="03227145"/>
    <w:rsid w:val="032976EE"/>
    <w:rsid w:val="0356B5E0"/>
    <w:rsid w:val="0361BD3A"/>
    <w:rsid w:val="03654A5B"/>
    <w:rsid w:val="03672549"/>
    <w:rsid w:val="0367ACBD"/>
    <w:rsid w:val="036D8D8E"/>
    <w:rsid w:val="0371A743"/>
    <w:rsid w:val="039A183E"/>
    <w:rsid w:val="03AC5637"/>
    <w:rsid w:val="03B4E8FF"/>
    <w:rsid w:val="03D4C12D"/>
    <w:rsid w:val="03D7544D"/>
    <w:rsid w:val="03DFDF7E"/>
    <w:rsid w:val="03EC4CA5"/>
    <w:rsid w:val="03FEF763"/>
    <w:rsid w:val="040ACB2C"/>
    <w:rsid w:val="0418614F"/>
    <w:rsid w:val="041E1A93"/>
    <w:rsid w:val="0420CC2F"/>
    <w:rsid w:val="043612C2"/>
    <w:rsid w:val="043CD21F"/>
    <w:rsid w:val="04439862"/>
    <w:rsid w:val="044885EA"/>
    <w:rsid w:val="044AA2B8"/>
    <w:rsid w:val="044E3D82"/>
    <w:rsid w:val="0456B555"/>
    <w:rsid w:val="04585761"/>
    <w:rsid w:val="04676824"/>
    <w:rsid w:val="046993AB"/>
    <w:rsid w:val="046C49AE"/>
    <w:rsid w:val="046F1D4E"/>
    <w:rsid w:val="046F1DCD"/>
    <w:rsid w:val="04770202"/>
    <w:rsid w:val="0482F960"/>
    <w:rsid w:val="049690B5"/>
    <w:rsid w:val="0498206F"/>
    <w:rsid w:val="0498F00E"/>
    <w:rsid w:val="0499A102"/>
    <w:rsid w:val="049E5C3A"/>
    <w:rsid w:val="049EA8A8"/>
    <w:rsid w:val="04AA2A89"/>
    <w:rsid w:val="04AC1638"/>
    <w:rsid w:val="04C13057"/>
    <w:rsid w:val="04CC4D5E"/>
    <w:rsid w:val="04D1CCB5"/>
    <w:rsid w:val="04DB1994"/>
    <w:rsid w:val="04DEE8CF"/>
    <w:rsid w:val="04E3CE76"/>
    <w:rsid w:val="04F7770A"/>
    <w:rsid w:val="04F77EC3"/>
    <w:rsid w:val="050E0A9A"/>
    <w:rsid w:val="050F5B13"/>
    <w:rsid w:val="05148DF5"/>
    <w:rsid w:val="0527B3CE"/>
    <w:rsid w:val="055BB744"/>
    <w:rsid w:val="056195D6"/>
    <w:rsid w:val="05751581"/>
    <w:rsid w:val="0596F275"/>
    <w:rsid w:val="05C3CA9A"/>
    <w:rsid w:val="05CA1405"/>
    <w:rsid w:val="05D1293C"/>
    <w:rsid w:val="05D7165C"/>
    <w:rsid w:val="05ECD410"/>
    <w:rsid w:val="05EEABB8"/>
    <w:rsid w:val="0601CA36"/>
    <w:rsid w:val="0605F634"/>
    <w:rsid w:val="060A0CBF"/>
    <w:rsid w:val="060E366F"/>
    <w:rsid w:val="061CBE0A"/>
    <w:rsid w:val="06222BBA"/>
    <w:rsid w:val="06242F2F"/>
    <w:rsid w:val="062FC801"/>
    <w:rsid w:val="063103E7"/>
    <w:rsid w:val="0631B174"/>
    <w:rsid w:val="0631FE92"/>
    <w:rsid w:val="0633C2CD"/>
    <w:rsid w:val="06348D15"/>
    <w:rsid w:val="0646427E"/>
    <w:rsid w:val="064C9A35"/>
    <w:rsid w:val="064FC933"/>
    <w:rsid w:val="065119C9"/>
    <w:rsid w:val="0653F1D4"/>
    <w:rsid w:val="065DF566"/>
    <w:rsid w:val="0672720C"/>
    <w:rsid w:val="0677A046"/>
    <w:rsid w:val="067858B9"/>
    <w:rsid w:val="067E029C"/>
    <w:rsid w:val="068BFE5B"/>
    <w:rsid w:val="06900DE0"/>
    <w:rsid w:val="06917D71"/>
    <w:rsid w:val="069A3F33"/>
    <w:rsid w:val="069D1825"/>
    <w:rsid w:val="06A17706"/>
    <w:rsid w:val="06A1BD65"/>
    <w:rsid w:val="06B565E0"/>
    <w:rsid w:val="06B5E0E4"/>
    <w:rsid w:val="06B70263"/>
    <w:rsid w:val="06BDBEBD"/>
    <w:rsid w:val="06D16F8E"/>
    <w:rsid w:val="06D24A95"/>
    <w:rsid w:val="06D5896D"/>
    <w:rsid w:val="06D6E39F"/>
    <w:rsid w:val="06DDD0D6"/>
    <w:rsid w:val="06E68140"/>
    <w:rsid w:val="06EA5BDC"/>
    <w:rsid w:val="06F1A5FB"/>
    <w:rsid w:val="06F24D7D"/>
    <w:rsid w:val="070340CE"/>
    <w:rsid w:val="070451BA"/>
    <w:rsid w:val="07073749"/>
    <w:rsid w:val="070E32EF"/>
    <w:rsid w:val="07133F70"/>
    <w:rsid w:val="0714CED6"/>
    <w:rsid w:val="07173259"/>
    <w:rsid w:val="07193336"/>
    <w:rsid w:val="071BA1FD"/>
    <w:rsid w:val="071DF5FF"/>
    <w:rsid w:val="0720EF34"/>
    <w:rsid w:val="072963FA"/>
    <w:rsid w:val="073B1517"/>
    <w:rsid w:val="073DD3DB"/>
    <w:rsid w:val="07597A7F"/>
    <w:rsid w:val="07658B1C"/>
    <w:rsid w:val="0765E466"/>
    <w:rsid w:val="076DF37D"/>
    <w:rsid w:val="0773D924"/>
    <w:rsid w:val="077A2C8A"/>
    <w:rsid w:val="077E83B5"/>
    <w:rsid w:val="078AD672"/>
    <w:rsid w:val="078E5617"/>
    <w:rsid w:val="07A10124"/>
    <w:rsid w:val="07AD7103"/>
    <w:rsid w:val="07AF2110"/>
    <w:rsid w:val="07B055F5"/>
    <w:rsid w:val="07B2D406"/>
    <w:rsid w:val="07C05383"/>
    <w:rsid w:val="07C4CE09"/>
    <w:rsid w:val="07D141C4"/>
    <w:rsid w:val="07D72C32"/>
    <w:rsid w:val="07EFB057"/>
    <w:rsid w:val="07F201FD"/>
    <w:rsid w:val="07F30CB6"/>
    <w:rsid w:val="07FDF595"/>
    <w:rsid w:val="08004565"/>
    <w:rsid w:val="0802B9A5"/>
    <w:rsid w:val="08031C8D"/>
    <w:rsid w:val="0828D246"/>
    <w:rsid w:val="0838DAAC"/>
    <w:rsid w:val="0842856B"/>
    <w:rsid w:val="084680F7"/>
    <w:rsid w:val="085D3EC1"/>
    <w:rsid w:val="086B6AE1"/>
    <w:rsid w:val="086D976A"/>
    <w:rsid w:val="086EAB6E"/>
    <w:rsid w:val="087E3A9A"/>
    <w:rsid w:val="08862061"/>
    <w:rsid w:val="088E689F"/>
    <w:rsid w:val="0896CF9C"/>
    <w:rsid w:val="08B05928"/>
    <w:rsid w:val="08B1EBD6"/>
    <w:rsid w:val="08B6D61B"/>
    <w:rsid w:val="08BC245E"/>
    <w:rsid w:val="08BC32FC"/>
    <w:rsid w:val="08C520BE"/>
    <w:rsid w:val="08D433B3"/>
    <w:rsid w:val="08D9FB15"/>
    <w:rsid w:val="08DCEA87"/>
    <w:rsid w:val="08F0507A"/>
    <w:rsid w:val="08F5A38B"/>
    <w:rsid w:val="08F6585A"/>
    <w:rsid w:val="08FDA9B5"/>
    <w:rsid w:val="090C52D3"/>
    <w:rsid w:val="092027BD"/>
    <w:rsid w:val="0925C0AF"/>
    <w:rsid w:val="093D0456"/>
    <w:rsid w:val="093ECB7D"/>
    <w:rsid w:val="094761EF"/>
    <w:rsid w:val="09477CA1"/>
    <w:rsid w:val="09495197"/>
    <w:rsid w:val="094F02B5"/>
    <w:rsid w:val="0956A19D"/>
    <w:rsid w:val="0962262F"/>
    <w:rsid w:val="0973EEF4"/>
    <w:rsid w:val="097DBADD"/>
    <w:rsid w:val="0981DA0A"/>
    <w:rsid w:val="0986C8F5"/>
    <w:rsid w:val="09A97EFA"/>
    <w:rsid w:val="09CDE350"/>
    <w:rsid w:val="09D21085"/>
    <w:rsid w:val="09DAFCC8"/>
    <w:rsid w:val="09E50237"/>
    <w:rsid w:val="09E6FD76"/>
    <w:rsid w:val="09FE1720"/>
    <w:rsid w:val="0A19CA49"/>
    <w:rsid w:val="0A1C0BE2"/>
    <w:rsid w:val="0A20ED38"/>
    <w:rsid w:val="0A248DE1"/>
    <w:rsid w:val="0A334035"/>
    <w:rsid w:val="0A39D3A1"/>
    <w:rsid w:val="0A3D5038"/>
    <w:rsid w:val="0A44C030"/>
    <w:rsid w:val="0A514D86"/>
    <w:rsid w:val="0A59FB85"/>
    <w:rsid w:val="0A5BE339"/>
    <w:rsid w:val="0A659E52"/>
    <w:rsid w:val="0A65EB7F"/>
    <w:rsid w:val="0A721BDC"/>
    <w:rsid w:val="0A7EEFA9"/>
    <w:rsid w:val="0A7F4380"/>
    <w:rsid w:val="0A808611"/>
    <w:rsid w:val="0A822EEE"/>
    <w:rsid w:val="0A9794CB"/>
    <w:rsid w:val="0AA1DA7B"/>
    <w:rsid w:val="0AA706DB"/>
    <w:rsid w:val="0AA81C26"/>
    <w:rsid w:val="0AAA7197"/>
    <w:rsid w:val="0AACD237"/>
    <w:rsid w:val="0ACAEAC8"/>
    <w:rsid w:val="0AD898C7"/>
    <w:rsid w:val="0AD8D4B7"/>
    <w:rsid w:val="0ADC3903"/>
    <w:rsid w:val="0ADD1A66"/>
    <w:rsid w:val="0AEED4EB"/>
    <w:rsid w:val="0AF20B43"/>
    <w:rsid w:val="0AF244A0"/>
    <w:rsid w:val="0AF97635"/>
    <w:rsid w:val="0AFCFC6A"/>
    <w:rsid w:val="0AFF2C13"/>
    <w:rsid w:val="0B13DF24"/>
    <w:rsid w:val="0B151D25"/>
    <w:rsid w:val="0B153A1F"/>
    <w:rsid w:val="0B22985D"/>
    <w:rsid w:val="0B274239"/>
    <w:rsid w:val="0B2EAA50"/>
    <w:rsid w:val="0B2EB005"/>
    <w:rsid w:val="0B2F086A"/>
    <w:rsid w:val="0B316689"/>
    <w:rsid w:val="0B324FCB"/>
    <w:rsid w:val="0B403B0E"/>
    <w:rsid w:val="0B4C4F92"/>
    <w:rsid w:val="0B4DE549"/>
    <w:rsid w:val="0B4FEC2B"/>
    <w:rsid w:val="0B5173BF"/>
    <w:rsid w:val="0B596145"/>
    <w:rsid w:val="0B6B376E"/>
    <w:rsid w:val="0B6EE558"/>
    <w:rsid w:val="0B719F1D"/>
    <w:rsid w:val="0B7956B7"/>
    <w:rsid w:val="0B7D81ED"/>
    <w:rsid w:val="0B8BEAC2"/>
    <w:rsid w:val="0B94D8DD"/>
    <w:rsid w:val="0BA61DB6"/>
    <w:rsid w:val="0BA8406A"/>
    <w:rsid w:val="0BAD08BA"/>
    <w:rsid w:val="0BD1F816"/>
    <w:rsid w:val="0BE24946"/>
    <w:rsid w:val="0BE99806"/>
    <w:rsid w:val="0BEAC854"/>
    <w:rsid w:val="0BED8A86"/>
    <w:rsid w:val="0BF64FC6"/>
    <w:rsid w:val="0C19819F"/>
    <w:rsid w:val="0C1CB47F"/>
    <w:rsid w:val="0C1D6F8D"/>
    <w:rsid w:val="0C2326FD"/>
    <w:rsid w:val="0C265316"/>
    <w:rsid w:val="0C2B9D81"/>
    <w:rsid w:val="0C31DBBC"/>
    <w:rsid w:val="0C3B63F2"/>
    <w:rsid w:val="0C414DA7"/>
    <w:rsid w:val="0C493C8D"/>
    <w:rsid w:val="0C583B5E"/>
    <w:rsid w:val="0C5A8F7C"/>
    <w:rsid w:val="0C64F34E"/>
    <w:rsid w:val="0C686019"/>
    <w:rsid w:val="0C7C027E"/>
    <w:rsid w:val="0C827F3D"/>
    <w:rsid w:val="0C8BCC5A"/>
    <w:rsid w:val="0C984526"/>
    <w:rsid w:val="0C99C9B8"/>
    <w:rsid w:val="0C9CDA51"/>
    <w:rsid w:val="0CA6D4F1"/>
    <w:rsid w:val="0CAB4F52"/>
    <w:rsid w:val="0CB3001F"/>
    <w:rsid w:val="0CB43269"/>
    <w:rsid w:val="0CC06D97"/>
    <w:rsid w:val="0CD2B86B"/>
    <w:rsid w:val="0CD685B0"/>
    <w:rsid w:val="0CD74740"/>
    <w:rsid w:val="0CE3C902"/>
    <w:rsid w:val="0CE3D702"/>
    <w:rsid w:val="0CF257A5"/>
    <w:rsid w:val="0D0112CF"/>
    <w:rsid w:val="0D066C7D"/>
    <w:rsid w:val="0D11A819"/>
    <w:rsid w:val="0D384260"/>
    <w:rsid w:val="0D38CD62"/>
    <w:rsid w:val="0D3D9F35"/>
    <w:rsid w:val="0D3E6CA8"/>
    <w:rsid w:val="0D5920BF"/>
    <w:rsid w:val="0D695897"/>
    <w:rsid w:val="0D6A4509"/>
    <w:rsid w:val="0D8295A0"/>
    <w:rsid w:val="0D8BA97F"/>
    <w:rsid w:val="0D8DB32B"/>
    <w:rsid w:val="0D90AD93"/>
    <w:rsid w:val="0D95BFAA"/>
    <w:rsid w:val="0D97DFB4"/>
    <w:rsid w:val="0D97F24B"/>
    <w:rsid w:val="0D9A7734"/>
    <w:rsid w:val="0DA9E8AD"/>
    <w:rsid w:val="0DABA515"/>
    <w:rsid w:val="0DB36449"/>
    <w:rsid w:val="0DB93FEE"/>
    <w:rsid w:val="0DBDEB8F"/>
    <w:rsid w:val="0DC3346D"/>
    <w:rsid w:val="0DDC5D0D"/>
    <w:rsid w:val="0DEF0E36"/>
    <w:rsid w:val="0DF12E51"/>
    <w:rsid w:val="0E01A6B1"/>
    <w:rsid w:val="0E08617A"/>
    <w:rsid w:val="0E1DD3E5"/>
    <w:rsid w:val="0E25F8B7"/>
    <w:rsid w:val="0E276BEF"/>
    <w:rsid w:val="0E292B0F"/>
    <w:rsid w:val="0E375B7F"/>
    <w:rsid w:val="0E45FEE4"/>
    <w:rsid w:val="0E477DBE"/>
    <w:rsid w:val="0E513FE3"/>
    <w:rsid w:val="0E5437F8"/>
    <w:rsid w:val="0E56E075"/>
    <w:rsid w:val="0E5753C1"/>
    <w:rsid w:val="0E5E9036"/>
    <w:rsid w:val="0E620277"/>
    <w:rsid w:val="0E693AE2"/>
    <w:rsid w:val="0E780978"/>
    <w:rsid w:val="0E786234"/>
    <w:rsid w:val="0E85FF5E"/>
    <w:rsid w:val="0E97A427"/>
    <w:rsid w:val="0E99DE2B"/>
    <w:rsid w:val="0E9ED4C8"/>
    <w:rsid w:val="0EA61897"/>
    <w:rsid w:val="0EA9D7F0"/>
    <w:rsid w:val="0EAD449F"/>
    <w:rsid w:val="0EAE9D23"/>
    <w:rsid w:val="0EB57918"/>
    <w:rsid w:val="0EBF8A2B"/>
    <w:rsid w:val="0EC5A2C4"/>
    <w:rsid w:val="0EC744E0"/>
    <w:rsid w:val="0ED2EBDF"/>
    <w:rsid w:val="0EE2F0B3"/>
    <w:rsid w:val="0EEE8814"/>
    <w:rsid w:val="0EF0545B"/>
    <w:rsid w:val="0F01A546"/>
    <w:rsid w:val="0F02DEFE"/>
    <w:rsid w:val="0F0D3D1D"/>
    <w:rsid w:val="0F20E6B8"/>
    <w:rsid w:val="0F26C2DF"/>
    <w:rsid w:val="0F4205B4"/>
    <w:rsid w:val="0F60EB4E"/>
    <w:rsid w:val="0F733E7D"/>
    <w:rsid w:val="0F753307"/>
    <w:rsid w:val="0F83212A"/>
    <w:rsid w:val="0F86BE21"/>
    <w:rsid w:val="0F90F419"/>
    <w:rsid w:val="0FA864D6"/>
    <w:rsid w:val="0FB4660E"/>
    <w:rsid w:val="0FCB18D2"/>
    <w:rsid w:val="0FCBB996"/>
    <w:rsid w:val="0FD5E95D"/>
    <w:rsid w:val="0FF27117"/>
    <w:rsid w:val="0FFB63DA"/>
    <w:rsid w:val="0FFF61E1"/>
    <w:rsid w:val="100304AE"/>
    <w:rsid w:val="100511EE"/>
    <w:rsid w:val="1015B89C"/>
    <w:rsid w:val="102BFAC4"/>
    <w:rsid w:val="1034C31F"/>
    <w:rsid w:val="1039681C"/>
    <w:rsid w:val="104ED6E9"/>
    <w:rsid w:val="105765B0"/>
    <w:rsid w:val="105A71D6"/>
    <w:rsid w:val="105E03C9"/>
    <w:rsid w:val="1062216A"/>
    <w:rsid w:val="10656C88"/>
    <w:rsid w:val="106846E4"/>
    <w:rsid w:val="1072E974"/>
    <w:rsid w:val="108C24BC"/>
    <w:rsid w:val="108FBA7C"/>
    <w:rsid w:val="109B429E"/>
    <w:rsid w:val="10A29000"/>
    <w:rsid w:val="10A478CF"/>
    <w:rsid w:val="10ADB6D4"/>
    <w:rsid w:val="10C2CB5B"/>
    <w:rsid w:val="10CD6AF6"/>
    <w:rsid w:val="10D3B88B"/>
    <w:rsid w:val="10D4DFD6"/>
    <w:rsid w:val="10D50664"/>
    <w:rsid w:val="10D791F7"/>
    <w:rsid w:val="10E95D7E"/>
    <w:rsid w:val="10F29DB9"/>
    <w:rsid w:val="10F89A9F"/>
    <w:rsid w:val="10F941DB"/>
    <w:rsid w:val="11132015"/>
    <w:rsid w:val="112ACDAC"/>
    <w:rsid w:val="1132C70D"/>
    <w:rsid w:val="11491C2D"/>
    <w:rsid w:val="1149D823"/>
    <w:rsid w:val="114C4420"/>
    <w:rsid w:val="11509A35"/>
    <w:rsid w:val="1154B23D"/>
    <w:rsid w:val="1168B954"/>
    <w:rsid w:val="116BB26D"/>
    <w:rsid w:val="11784B2F"/>
    <w:rsid w:val="1181E865"/>
    <w:rsid w:val="1189A8E4"/>
    <w:rsid w:val="118D78F5"/>
    <w:rsid w:val="118FB911"/>
    <w:rsid w:val="11A490D9"/>
    <w:rsid w:val="11A8A660"/>
    <w:rsid w:val="11A8F214"/>
    <w:rsid w:val="11A9CF1B"/>
    <w:rsid w:val="11B02649"/>
    <w:rsid w:val="11B1BD6D"/>
    <w:rsid w:val="11B32198"/>
    <w:rsid w:val="11BDBDB3"/>
    <w:rsid w:val="11D18711"/>
    <w:rsid w:val="11D2D5BA"/>
    <w:rsid w:val="11D50217"/>
    <w:rsid w:val="11D514C0"/>
    <w:rsid w:val="11D57438"/>
    <w:rsid w:val="11DDB6FB"/>
    <w:rsid w:val="11F4B730"/>
    <w:rsid w:val="1201E1E8"/>
    <w:rsid w:val="12056DF7"/>
    <w:rsid w:val="121F1C4A"/>
    <w:rsid w:val="1223DFC1"/>
    <w:rsid w:val="1228A759"/>
    <w:rsid w:val="122A93CD"/>
    <w:rsid w:val="12399BD6"/>
    <w:rsid w:val="123D7079"/>
    <w:rsid w:val="1244540F"/>
    <w:rsid w:val="1244B18B"/>
    <w:rsid w:val="1247311C"/>
    <w:rsid w:val="1251AA9A"/>
    <w:rsid w:val="1258A154"/>
    <w:rsid w:val="125DFE3F"/>
    <w:rsid w:val="126FA41F"/>
    <w:rsid w:val="12782237"/>
    <w:rsid w:val="127CB428"/>
    <w:rsid w:val="127EF230"/>
    <w:rsid w:val="127F9456"/>
    <w:rsid w:val="128352EB"/>
    <w:rsid w:val="128D3420"/>
    <w:rsid w:val="129D7BE0"/>
    <w:rsid w:val="12A95444"/>
    <w:rsid w:val="12B5D5EA"/>
    <w:rsid w:val="12C7FBB8"/>
    <w:rsid w:val="12D47D41"/>
    <w:rsid w:val="12D99358"/>
    <w:rsid w:val="12E5ED65"/>
    <w:rsid w:val="12F522AC"/>
    <w:rsid w:val="13016879"/>
    <w:rsid w:val="1304FD86"/>
    <w:rsid w:val="130638AD"/>
    <w:rsid w:val="13141B90"/>
    <w:rsid w:val="131E9FBC"/>
    <w:rsid w:val="131F2B88"/>
    <w:rsid w:val="1324D3AE"/>
    <w:rsid w:val="132FDC26"/>
    <w:rsid w:val="133174D5"/>
    <w:rsid w:val="133319D8"/>
    <w:rsid w:val="13448E25"/>
    <w:rsid w:val="1348EE08"/>
    <w:rsid w:val="135C85A4"/>
    <w:rsid w:val="135CAC32"/>
    <w:rsid w:val="135F1D83"/>
    <w:rsid w:val="13680DCD"/>
    <w:rsid w:val="1391BC5D"/>
    <w:rsid w:val="13A2CB38"/>
    <w:rsid w:val="13A49443"/>
    <w:rsid w:val="13A562DC"/>
    <w:rsid w:val="13B59A2B"/>
    <w:rsid w:val="13B9B06D"/>
    <w:rsid w:val="13BE16D5"/>
    <w:rsid w:val="13BF961A"/>
    <w:rsid w:val="13C1C3F8"/>
    <w:rsid w:val="13C2A66A"/>
    <w:rsid w:val="13C4F46E"/>
    <w:rsid w:val="13C7540D"/>
    <w:rsid w:val="13C7E391"/>
    <w:rsid w:val="13D48427"/>
    <w:rsid w:val="13EE3B32"/>
    <w:rsid w:val="13F86674"/>
    <w:rsid w:val="13FF8A7F"/>
    <w:rsid w:val="140708D9"/>
    <w:rsid w:val="140DC399"/>
    <w:rsid w:val="14223CC4"/>
    <w:rsid w:val="14269966"/>
    <w:rsid w:val="142D1F3B"/>
    <w:rsid w:val="143C6A5B"/>
    <w:rsid w:val="143D69F0"/>
    <w:rsid w:val="144396ED"/>
    <w:rsid w:val="144684B1"/>
    <w:rsid w:val="14544E72"/>
    <w:rsid w:val="14607C6D"/>
    <w:rsid w:val="1461CF32"/>
    <w:rsid w:val="14669E35"/>
    <w:rsid w:val="14752BC1"/>
    <w:rsid w:val="1481BDC6"/>
    <w:rsid w:val="148B198E"/>
    <w:rsid w:val="148D6606"/>
    <w:rsid w:val="1497CE4C"/>
    <w:rsid w:val="149B81FB"/>
    <w:rsid w:val="14A0A9E7"/>
    <w:rsid w:val="14A301E9"/>
    <w:rsid w:val="14A73364"/>
    <w:rsid w:val="14A9880C"/>
    <w:rsid w:val="14B96DC1"/>
    <w:rsid w:val="14BF5409"/>
    <w:rsid w:val="14C2864C"/>
    <w:rsid w:val="14C71569"/>
    <w:rsid w:val="14C71EC5"/>
    <w:rsid w:val="14C93759"/>
    <w:rsid w:val="14D532A0"/>
    <w:rsid w:val="14E2DE38"/>
    <w:rsid w:val="14E3EAFD"/>
    <w:rsid w:val="14E4EA71"/>
    <w:rsid w:val="14E643B8"/>
    <w:rsid w:val="14EEBE69"/>
    <w:rsid w:val="14F65B3F"/>
    <w:rsid w:val="14F8715C"/>
    <w:rsid w:val="15191974"/>
    <w:rsid w:val="1520F006"/>
    <w:rsid w:val="152A08AA"/>
    <w:rsid w:val="15303F99"/>
    <w:rsid w:val="1536A52C"/>
    <w:rsid w:val="15397BBC"/>
    <w:rsid w:val="15497593"/>
    <w:rsid w:val="154A43B8"/>
    <w:rsid w:val="1550D002"/>
    <w:rsid w:val="1557AEB0"/>
    <w:rsid w:val="1560A065"/>
    <w:rsid w:val="156968B5"/>
    <w:rsid w:val="156D7B56"/>
    <w:rsid w:val="157F8054"/>
    <w:rsid w:val="15844B0B"/>
    <w:rsid w:val="15AAD875"/>
    <w:rsid w:val="15BC9EEE"/>
    <w:rsid w:val="15C17CE4"/>
    <w:rsid w:val="15C7C3EC"/>
    <w:rsid w:val="15CA789B"/>
    <w:rsid w:val="15D4CE0C"/>
    <w:rsid w:val="15D51CA2"/>
    <w:rsid w:val="15EB6A06"/>
    <w:rsid w:val="15F01ED3"/>
    <w:rsid w:val="16006536"/>
    <w:rsid w:val="1605640B"/>
    <w:rsid w:val="16103A3D"/>
    <w:rsid w:val="1615FD0B"/>
    <w:rsid w:val="16165871"/>
    <w:rsid w:val="16174CEB"/>
    <w:rsid w:val="162DFF54"/>
    <w:rsid w:val="1633D4E2"/>
    <w:rsid w:val="163D86FF"/>
    <w:rsid w:val="1640E02B"/>
    <w:rsid w:val="164C5D1E"/>
    <w:rsid w:val="1652817C"/>
    <w:rsid w:val="16557FEE"/>
    <w:rsid w:val="165BD589"/>
    <w:rsid w:val="165C1D2F"/>
    <w:rsid w:val="166F0D11"/>
    <w:rsid w:val="167229B8"/>
    <w:rsid w:val="1682F005"/>
    <w:rsid w:val="16A6B61C"/>
    <w:rsid w:val="16AB1FD7"/>
    <w:rsid w:val="16B40B9D"/>
    <w:rsid w:val="16BF2C94"/>
    <w:rsid w:val="16C22D9C"/>
    <w:rsid w:val="16C401C6"/>
    <w:rsid w:val="16C79FBE"/>
    <w:rsid w:val="16CFDBD2"/>
    <w:rsid w:val="16D6A0A3"/>
    <w:rsid w:val="16DDDE2C"/>
    <w:rsid w:val="16E5E33C"/>
    <w:rsid w:val="16FD3D51"/>
    <w:rsid w:val="17029048"/>
    <w:rsid w:val="17262FC3"/>
    <w:rsid w:val="17309016"/>
    <w:rsid w:val="173229CC"/>
    <w:rsid w:val="17377687"/>
    <w:rsid w:val="173F28CE"/>
    <w:rsid w:val="174FB519"/>
    <w:rsid w:val="17586F4F"/>
    <w:rsid w:val="175D323D"/>
    <w:rsid w:val="17682023"/>
    <w:rsid w:val="1772ADE1"/>
    <w:rsid w:val="177631CC"/>
    <w:rsid w:val="178FD5C7"/>
    <w:rsid w:val="1793F2C8"/>
    <w:rsid w:val="17A81CF2"/>
    <w:rsid w:val="17A83613"/>
    <w:rsid w:val="17B0EFA1"/>
    <w:rsid w:val="17BB1B08"/>
    <w:rsid w:val="17C379E4"/>
    <w:rsid w:val="17CD345F"/>
    <w:rsid w:val="180A37D9"/>
    <w:rsid w:val="18113941"/>
    <w:rsid w:val="1817A8D3"/>
    <w:rsid w:val="1817EAF5"/>
    <w:rsid w:val="182AC095"/>
    <w:rsid w:val="183076C5"/>
    <w:rsid w:val="1852219F"/>
    <w:rsid w:val="185D7542"/>
    <w:rsid w:val="185F7F59"/>
    <w:rsid w:val="185FCF16"/>
    <w:rsid w:val="18609817"/>
    <w:rsid w:val="18687FD4"/>
    <w:rsid w:val="186A9C15"/>
    <w:rsid w:val="1886ABAA"/>
    <w:rsid w:val="18B4D83D"/>
    <w:rsid w:val="18D69C78"/>
    <w:rsid w:val="19018877"/>
    <w:rsid w:val="1902D8D9"/>
    <w:rsid w:val="190DD548"/>
    <w:rsid w:val="190F3D18"/>
    <w:rsid w:val="191EF0DA"/>
    <w:rsid w:val="192BB223"/>
    <w:rsid w:val="1943F3B6"/>
    <w:rsid w:val="19766D8D"/>
    <w:rsid w:val="19879FAF"/>
    <w:rsid w:val="198FBEC8"/>
    <w:rsid w:val="19998828"/>
    <w:rsid w:val="199FDA95"/>
    <w:rsid w:val="19A2D393"/>
    <w:rsid w:val="19A5CFCF"/>
    <w:rsid w:val="19AD0CB6"/>
    <w:rsid w:val="19AFC8E3"/>
    <w:rsid w:val="19B42691"/>
    <w:rsid w:val="19B893A1"/>
    <w:rsid w:val="19B98D0A"/>
    <w:rsid w:val="19C682E7"/>
    <w:rsid w:val="19C6DE5B"/>
    <w:rsid w:val="19C8B2FE"/>
    <w:rsid w:val="19EA8D57"/>
    <w:rsid w:val="19F07D9B"/>
    <w:rsid w:val="19F7CBF8"/>
    <w:rsid w:val="19FCDB3E"/>
    <w:rsid w:val="1A0CECDF"/>
    <w:rsid w:val="1A0F36BF"/>
    <w:rsid w:val="1A12DBED"/>
    <w:rsid w:val="1A288D1F"/>
    <w:rsid w:val="1A30CF2B"/>
    <w:rsid w:val="1A380D21"/>
    <w:rsid w:val="1A444033"/>
    <w:rsid w:val="1A4C3E0B"/>
    <w:rsid w:val="1A4F4498"/>
    <w:rsid w:val="1A5171EC"/>
    <w:rsid w:val="1A579003"/>
    <w:rsid w:val="1A5C8EF3"/>
    <w:rsid w:val="1A5EB64C"/>
    <w:rsid w:val="1A678B6F"/>
    <w:rsid w:val="1A6A86E9"/>
    <w:rsid w:val="1A74E70D"/>
    <w:rsid w:val="1A798F34"/>
    <w:rsid w:val="1A7A328E"/>
    <w:rsid w:val="1A7FA6B1"/>
    <w:rsid w:val="1A808C01"/>
    <w:rsid w:val="1A89F818"/>
    <w:rsid w:val="1A908111"/>
    <w:rsid w:val="1A9638E8"/>
    <w:rsid w:val="1AA04E9F"/>
    <w:rsid w:val="1AA45344"/>
    <w:rsid w:val="1ABF8A1B"/>
    <w:rsid w:val="1AD908C1"/>
    <w:rsid w:val="1ADD1E09"/>
    <w:rsid w:val="1AF0155C"/>
    <w:rsid w:val="1AF7DBE8"/>
    <w:rsid w:val="1AFE64B0"/>
    <w:rsid w:val="1AFF493A"/>
    <w:rsid w:val="1B00C433"/>
    <w:rsid w:val="1B0206E3"/>
    <w:rsid w:val="1B170A04"/>
    <w:rsid w:val="1B1F27C9"/>
    <w:rsid w:val="1B20E29E"/>
    <w:rsid w:val="1B257145"/>
    <w:rsid w:val="1B29CD7D"/>
    <w:rsid w:val="1B3755E2"/>
    <w:rsid w:val="1B378573"/>
    <w:rsid w:val="1B3A7871"/>
    <w:rsid w:val="1B6F6679"/>
    <w:rsid w:val="1B88716D"/>
    <w:rsid w:val="1B89E870"/>
    <w:rsid w:val="1B8DFC6A"/>
    <w:rsid w:val="1B9D118E"/>
    <w:rsid w:val="1BA36CEE"/>
    <w:rsid w:val="1BACCA96"/>
    <w:rsid w:val="1BC26FDA"/>
    <w:rsid w:val="1BC5B636"/>
    <w:rsid w:val="1BC5F3F4"/>
    <w:rsid w:val="1BCD61AD"/>
    <w:rsid w:val="1BD0DD92"/>
    <w:rsid w:val="1BE25D72"/>
    <w:rsid w:val="1BE497B9"/>
    <w:rsid w:val="1BEB4A0C"/>
    <w:rsid w:val="1BEEE1E1"/>
    <w:rsid w:val="1BF8DB72"/>
    <w:rsid w:val="1BFB7644"/>
    <w:rsid w:val="1BFC734C"/>
    <w:rsid w:val="1BFF839A"/>
    <w:rsid w:val="1C0657A6"/>
    <w:rsid w:val="1C16A17C"/>
    <w:rsid w:val="1C1A2A5C"/>
    <w:rsid w:val="1C245D1E"/>
    <w:rsid w:val="1C24B6D0"/>
    <w:rsid w:val="1C2BE072"/>
    <w:rsid w:val="1C34ADB4"/>
    <w:rsid w:val="1C43F8FF"/>
    <w:rsid w:val="1C4D179F"/>
    <w:rsid w:val="1C56919C"/>
    <w:rsid w:val="1C63274C"/>
    <w:rsid w:val="1C6DB68F"/>
    <w:rsid w:val="1C8B9A83"/>
    <w:rsid w:val="1CA92E1A"/>
    <w:rsid w:val="1CB24C1A"/>
    <w:rsid w:val="1CBAC559"/>
    <w:rsid w:val="1CDABB6A"/>
    <w:rsid w:val="1CE3326A"/>
    <w:rsid w:val="1CFFB40E"/>
    <w:rsid w:val="1D020E2C"/>
    <w:rsid w:val="1D070E04"/>
    <w:rsid w:val="1D12810D"/>
    <w:rsid w:val="1D1B2248"/>
    <w:rsid w:val="1D1E7808"/>
    <w:rsid w:val="1D2F8306"/>
    <w:rsid w:val="1D4033FB"/>
    <w:rsid w:val="1D4865B0"/>
    <w:rsid w:val="1D4EA72A"/>
    <w:rsid w:val="1D58BD7F"/>
    <w:rsid w:val="1D698A82"/>
    <w:rsid w:val="1D6BB3CF"/>
    <w:rsid w:val="1D74E03A"/>
    <w:rsid w:val="1D77DB6E"/>
    <w:rsid w:val="1D78A691"/>
    <w:rsid w:val="1D83E3AC"/>
    <w:rsid w:val="1D8DA900"/>
    <w:rsid w:val="1D92C83F"/>
    <w:rsid w:val="1D96F75C"/>
    <w:rsid w:val="1D9A610F"/>
    <w:rsid w:val="1DACE3B3"/>
    <w:rsid w:val="1DB7A3C7"/>
    <w:rsid w:val="1DC1898B"/>
    <w:rsid w:val="1DC2FB09"/>
    <w:rsid w:val="1DC42C88"/>
    <w:rsid w:val="1DC7B0D3"/>
    <w:rsid w:val="1DD147FF"/>
    <w:rsid w:val="1DDC7AEC"/>
    <w:rsid w:val="1DE61CC4"/>
    <w:rsid w:val="1DF14207"/>
    <w:rsid w:val="1DF3373A"/>
    <w:rsid w:val="1DF72ADD"/>
    <w:rsid w:val="1DF96037"/>
    <w:rsid w:val="1E067CE0"/>
    <w:rsid w:val="1E094D99"/>
    <w:rsid w:val="1E1A57BA"/>
    <w:rsid w:val="1E1AF3BE"/>
    <w:rsid w:val="1E1BDF59"/>
    <w:rsid w:val="1E3E707F"/>
    <w:rsid w:val="1E416FD3"/>
    <w:rsid w:val="1E4586B3"/>
    <w:rsid w:val="1E462B08"/>
    <w:rsid w:val="1E5ABA02"/>
    <w:rsid w:val="1E658577"/>
    <w:rsid w:val="1E68D142"/>
    <w:rsid w:val="1E6D22C1"/>
    <w:rsid w:val="1E6DD87E"/>
    <w:rsid w:val="1E6E60F9"/>
    <w:rsid w:val="1E74277C"/>
    <w:rsid w:val="1E7BDE05"/>
    <w:rsid w:val="1E7EA8D4"/>
    <w:rsid w:val="1E804197"/>
    <w:rsid w:val="1E862134"/>
    <w:rsid w:val="1E911DC5"/>
    <w:rsid w:val="1E951294"/>
    <w:rsid w:val="1E9A1B4C"/>
    <w:rsid w:val="1E9E0BFF"/>
    <w:rsid w:val="1EA2AEDA"/>
    <w:rsid w:val="1EA45A42"/>
    <w:rsid w:val="1EA9F49C"/>
    <w:rsid w:val="1EAF8FCF"/>
    <w:rsid w:val="1EB48235"/>
    <w:rsid w:val="1EB6889E"/>
    <w:rsid w:val="1EBA9DBC"/>
    <w:rsid w:val="1EBF09FB"/>
    <w:rsid w:val="1EC21D4D"/>
    <w:rsid w:val="1EC3551A"/>
    <w:rsid w:val="1ED05667"/>
    <w:rsid w:val="1EDC7C28"/>
    <w:rsid w:val="1EE9B052"/>
    <w:rsid w:val="1EEA778B"/>
    <w:rsid w:val="1EF83504"/>
    <w:rsid w:val="1F000D3C"/>
    <w:rsid w:val="1F079C03"/>
    <w:rsid w:val="1F1F9D19"/>
    <w:rsid w:val="1F29297D"/>
    <w:rsid w:val="1F2DFE8A"/>
    <w:rsid w:val="1F2F02FC"/>
    <w:rsid w:val="1F3A0B55"/>
    <w:rsid w:val="1F457AAE"/>
    <w:rsid w:val="1F50F871"/>
    <w:rsid w:val="1F59F942"/>
    <w:rsid w:val="1F641218"/>
    <w:rsid w:val="1F66A55F"/>
    <w:rsid w:val="1F6BB73A"/>
    <w:rsid w:val="1F7814FB"/>
    <w:rsid w:val="1F861A5F"/>
    <w:rsid w:val="1F866C2B"/>
    <w:rsid w:val="1F8D069F"/>
    <w:rsid w:val="1F8D731A"/>
    <w:rsid w:val="1F8D8459"/>
    <w:rsid w:val="1F8F1F69"/>
    <w:rsid w:val="1F932A3F"/>
    <w:rsid w:val="1F9A2BB1"/>
    <w:rsid w:val="1FA755F2"/>
    <w:rsid w:val="1FBAA560"/>
    <w:rsid w:val="1FC63387"/>
    <w:rsid w:val="1FCC473D"/>
    <w:rsid w:val="1FD8FDA8"/>
    <w:rsid w:val="1FED4909"/>
    <w:rsid w:val="1FF0B008"/>
    <w:rsid w:val="200A4057"/>
    <w:rsid w:val="200AFF58"/>
    <w:rsid w:val="200E8DD0"/>
    <w:rsid w:val="200FF7DD"/>
    <w:rsid w:val="2010E7EF"/>
    <w:rsid w:val="20209BAF"/>
    <w:rsid w:val="20226A6B"/>
    <w:rsid w:val="2029CDD5"/>
    <w:rsid w:val="2038671E"/>
    <w:rsid w:val="204A217F"/>
    <w:rsid w:val="2051B89E"/>
    <w:rsid w:val="2052F176"/>
    <w:rsid w:val="20557823"/>
    <w:rsid w:val="205EAEE1"/>
    <w:rsid w:val="20633484"/>
    <w:rsid w:val="2063B9A1"/>
    <w:rsid w:val="2080B8A2"/>
    <w:rsid w:val="208647EC"/>
    <w:rsid w:val="20A2428A"/>
    <w:rsid w:val="20AEE243"/>
    <w:rsid w:val="20AFFF25"/>
    <w:rsid w:val="20B9CC60"/>
    <w:rsid w:val="20C9DB88"/>
    <w:rsid w:val="20D06B99"/>
    <w:rsid w:val="20DFC41B"/>
    <w:rsid w:val="20E47E92"/>
    <w:rsid w:val="20E641F6"/>
    <w:rsid w:val="20EC7BC6"/>
    <w:rsid w:val="20F4444C"/>
    <w:rsid w:val="20F5960C"/>
    <w:rsid w:val="2102760D"/>
    <w:rsid w:val="2147BE8C"/>
    <w:rsid w:val="215326A0"/>
    <w:rsid w:val="2156C1FA"/>
    <w:rsid w:val="2163C1FB"/>
    <w:rsid w:val="21763ADA"/>
    <w:rsid w:val="21767833"/>
    <w:rsid w:val="21829BDD"/>
    <w:rsid w:val="218C74A6"/>
    <w:rsid w:val="219173E3"/>
    <w:rsid w:val="219B99E6"/>
    <w:rsid w:val="21A54F5B"/>
    <w:rsid w:val="21AAE016"/>
    <w:rsid w:val="21B03B36"/>
    <w:rsid w:val="21B40C07"/>
    <w:rsid w:val="21C1D605"/>
    <w:rsid w:val="21CBA7E8"/>
    <w:rsid w:val="21CE0DD5"/>
    <w:rsid w:val="21E0D92F"/>
    <w:rsid w:val="21E64AB1"/>
    <w:rsid w:val="21F50866"/>
    <w:rsid w:val="21FE9DFD"/>
    <w:rsid w:val="21FF8A02"/>
    <w:rsid w:val="22151AB5"/>
    <w:rsid w:val="2215F706"/>
    <w:rsid w:val="221DEE4F"/>
    <w:rsid w:val="2220076A"/>
    <w:rsid w:val="2222184D"/>
    <w:rsid w:val="222BFEEF"/>
    <w:rsid w:val="2233E9D5"/>
    <w:rsid w:val="2243B9F6"/>
    <w:rsid w:val="224D1829"/>
    <w:rsid w:val="2251C07D"/>
    <w:rsid w:val="2254C0BC"/>
    <w:rsid w:val="225535EB"/>
    <w:rsid w:val="2259145F"/>
    <w:rsid w:val="2274FE86"/>
    <w:rsid w:val="2275992A"/>
    <w:rsid w:val="227916A9"/>
    <w:rsid w:val="2282D2DE"/>
    <w:rsid w:val="2285C068"/>
    <w:rsid w:val="2286E2A5"/>
    <w:rsid w:val="228BF9E5"/>
    <w:rsid w:val="2294A234"/>
    <w:rsid w:val="22A4398C"/>
    <w:rsid w:val="22A83856"/>
    <w:rsid w:val="22AE6D7C"/>
    <w:rsid w:val="22B9A1BF"/>
    <w:rsid w:val="22BDBB21"/>
    <w:rsid w:val="22BEE537"/>
    <w:rsid w:val="22C3ACAC"/>
    <w:rsid w:val="22C69538"/>
    <w:rsid w:val="22C7AE9C"/>
    <w:rsid w:val="22CB433C"/>
    <w:rsid w:val="22CCAE9C"/>
    <w:rsid w:val="22D269B9"/>
    <w:rsid w:val="22D82A2B"/>
    <w:rsid w:val="22DCBEBC"/>
    <w:rsid w:val="22DF262D"/>
    <w:rsid w:val="22DF6F77"/>
    <w:rsid w:val="22F83547"/>
    <w:rsid w:val="22F9D2AA"/>
    <w:rsid w:val="22FC158F"/>
    <w:rsid w:val="23051EA3"/>
    <w:rsid w:val="23086FD2"/>
    <w:rsid w:val="230C566F"/>
    <w:rsid w:val="2311ED76"/>
    <w:rsid w:val="231D5641"/>
    <w:rsid w:val="2326D259"/>
    <w:rsid w:val="2327A7B3"/>
    <w:rsid w:val="233108FE"/>
    <w:rsid w:val="23390119"/>
    <w:rsid w:val="233C9A8E"/>
    <w:rsid w:val="234AB36E"/>
    <w:rsid w:val="23519AC3"/>
    <w:rsid w:val="23527A26"/>
    <w:rsid w:val="236953F0"/>
    <w:rsid w:val="2369DE36"/>
    <w:rsid w:val="236D4933"/>
    <w:rsid w:val="2373F088"/>
    <w:rsid w:val="237685B0"/>
    <w:rsid w:val="237A96F4"/>
    <w:rsid w:val="2383FA70"/>
    <w:rsid w:val="238D6D72"/>
    <w:rsid w:val="239A6E5E"/>
    <w:rsid w:val="239D1DCE"/>
    <w:rsid w:val="239D7369"/>
    <w:rsid w:val="23AC286D"/>
    <w:rsid w:val="23BB34DB"/>
    <w:rsid w:val="23C9F614"/>
    <w:rsid w:val="23E3775B"/>
    <w:rsid w:val="23EB8A6E"/>
    <w:rsid w:val="23F3AF3B"/>
    <w:rsid w:val="2402E739"/>
    <w:rsid w:val="240B8726"/>
    <w:rsid w:val="240CC97E"/>
    <w:rsid w:val="2413B98C"/>
    <w:rsid w:val="2419C040"/>
    <w:rsid w:val="241D80B8"/>
    <w:rsid w:val="24313670"/>
    <w:rsid w:val="24367AAD"/>
    <w:rsid w:val="243CE04C"/>
    <w:rsid w:val="243EDEB8"/>
    <w:rsid w:val="2443831F"/>
    <w:rsid w:val="2444E11B"/>
    <w:rsid w:val="245C701E"/>
    <w:rsid w:val="24692614"/>
    <w:rsid w:val="24729D6E"/>
    <w:rsid w:val="247C610A"/>
    <w:rsid w:val="2482DA65"/>
    <w:rsid w:val="24851AFA"/>
    <w:rsid w:val="2490A65F"/>
    <w:rsid w:val="249302EB"/>
    <w:rsid w:val="24937032"/>
    <w:rsid w:val="249CD5CB"/>
    <w:rsid w:val="24A41595"/>
    <w:rsid w:val="24C08C77"/>
    <w:rsid w:val="24D5EC73"/>
    <w:rsid w:val="24D6760D"/>
    <w:rsid w:val="24D96FF1"/>
    <w:rsid w:val="24DA54F9"/>
    <w:rsid w:val="24E8837C"/>
    <w:rsid w:val="24EF2837"/>
    <w:rsid w:val="24F06968"/>
    <w:rsid w:val="24F17899"/>
    <w:rsid w:val="24F7B0BD"/>
    <w:rsid w:val="24F96517"/>
    <w:rsid w:val="251E0E72"/>
    <w:rsid w:val="251FBC47"/>
    <w:rsid w:val="2528B3B1"/>
    <w:rsid w:val="252A882B"/>
    <w:rsid w:val="253600C4"/>
    <w:rsid w:val="253C97E3"/>
    <w:rsid w:val="253FE755"/>
    <w:rsid w:val="254676D0"/>
    <w:rsid w:val="254C1D9E"/>
    <w:rsid w:val="254E4E2B"/>
    <w:rsid w:val="25521CC1"/>
    <w:rsid w:val="2561A695"/>
    <w:rsid w:val="2564F5C7"/>
    <w:rsid w:val="256CB0C0"/>
    <w:rsid w:val="2594118F"/>
    <w:rsid w:val="25A58168"/>
    <w:rsid w:val="25ABFC6E"/>
    <w:rsid w:val="25AE364E"/>
    <w:rsid w:val="25BD0BC8"/>
    <w:rsid w:val="25C4FCEE"/>
    <w:rsid w:val="25CBCFB8"/>
    <w:rsid w:val="25CF5888"/>
    <w:rsid w:val="25D24D67"/>
    <w:rsid w:val="25E2723E"/>
    <w:rsid w:val="25E38250"/>
    <w:rsid w:val="25E6B82F"/>
    <w:rsid w:val="25EABD6B"/>
    <w:rsid w:val="25EBF875"/>
    <w:rsid w:val="25FD73E2"/>
    <w:rsid w:val="26091C8B"/>
    <w:rsid w:val="260ECFD8"/>
    <w:rsid w:val="2611CE58"/>
    <w:rsid w:val="26169C3F"/>
    <w:rsid w:val="261FD998"/>
    <w:rsid w:val="26237ED0"/>
    <w:rsid w:val="2629E63E"/>
    <w:rsid w:val="26303155"/>
    <w:rsid w:val="263968C7"/>
    <w:rsid w:val="263D26C8"/>
    <w:rsid w:val="265819A0"/>
    <w:rsid w:val="265F2D1E"/>
    <w:rsid w:val="266CF67C"/>
    <w:rsid w:val="2678AB2A"/>
    <w:rsid w:val="267B105E"/>
    <w:rsid w:val="2692770D"/>
    <w:rsid w:val="269512F9"/>
    <w:rsid w:val="26953578"/>
    <w:rsid w:val="26963668"/>
    <w:rsid w:val="26A652F6"/>
    <w:rsid w:val="26A9F860"/>
    <w:rsid w:val="26AB914A"/>
    <w:rsid w:val="26B774BE"/>
    <w:rsid w:val="26BBA39E"/>
    <w:rsid w:val="26BFFA08"/>
    <w:rsid w:val="26D2FB25"/>
    <w:rsid w:val="26D7DB28"/>
    <w:rsid w:val="26E673CC"/>
    <w:rsid w:val="26E98326"/>
    <w:rsid w:val="26ECFB55"/>
    <w:rsid w:val="26ED62B1"/>
    <w:rsid w:val="26F06490"/>
    <w:rsid w:val="26F81443"/>
    <w:rsid w:val="270B4C3D"/>
    <w:rsid w:val="2723447E"/>
    <w:rsid w:val="2728296C"/>
    <w:rsid w:val="273071EC"/>
    <w:rsid w:val="27366052"/>
    <w:rsid w:val="2737AA7D"/>
    <w:rsid w:val="273B0A98"/>
    <w:rsid w:val="273F5A28"/>
    <w:rsid w:val="274B7F5F"/>
    <w:rsid w:val="274C695F"/>
    <w:rsid w:val="274E8279"/>
    <w:rsid w:val="27575838"/>
    <w:rsid w:val="27597DF9"/>
    <w:rsid w:val="275FE7CE"/>
    <w:rsid w:val="2760D553"/>
    <w:rsid w:val="2767DCF8"/>
    <w:rsid w:val="276F8C09"/>
    <w:rsid w:val="278AF665"/>
    <w:rsid w:val="278E754D"/>
    <w:rsid w:val="2799345C"/>
    <w:rsid w:val="279E0D23"/>
    <w:rsid w:val="27A22FE5"/>
    <w:rsid w:val="27A4E710"/>
    <w:rsid w:val="27AA4635"/>
    <w:rsid w:val="27AEC25A"/>
    <w:rsid w:val="27B87C9A"/>
    <w:rsid w:val="27BE1CF7"/>
    <w:rsid w:val="27C3C20D"/>
    <w:rsid w:val="27DBB171"/>
    <w:rsid w:val="27DEFCAC"/>
    <w:rsid w:val="27E850CC"/>
    <w:rsid w:val="27F0AF0B"/>
    <w:rsid w:val="27F95ADC"/>
    <w:rsid w:val="27FC2A59"/>
    <w:rsid w:val="28033D64"/>
    <w:rsid w:val="28088F39"/>
    <w:rsid w:val="280C45DC"/>
    <w:rsid w:val="2813BC44"/>
    <w:rsid w:val="28172236"/>
    <w:rsid w:val="2818561C"/>
    <w:rsid w:val="2827157D"/>
    <w:rsid w:val="2828C690"/>
    <w:rsid w:val="283105D9"/>
    <w:rsid w:val="283171D8"/>
    <w:rsid w:val="284761AB"/>
    <w:rsid w:val="284BA216"/>
    <w:rsid w:val="284F5307"/>
    <w:rsid w:val="2851D3B3"/>
    <w:rsid w:val="285D8E18"/>
    <w:rsid w:val="28774640"/>
    <w:rsid w:val="28785CC6"/>
    <w:rsid w:val="28869DCE"/>
    <w:rsid w:val="28AA505A"/>
    <w:rsid w:val="28B5F15B"/>
    <w:rsid w:val="28B73294"/>
    <w:rsid w:val="28B9C4E1"/>
    <w:rsid w:val="28C66D7E"/>
    <w:rsid w:val="28C7AE19"/>
    <w:rsid w:val="28D6E9BD"/>
    <w:rsid w:val="28DA1C2C"/>
    <w:rsid w:val="28E4DAAE"/>
    <w:rsid w:val="28EFB528"/>
    <w:rsid w:val="28F2B32A"/>
    <w:rsid w:val="2916E3E6"/>
    <w:rsid w:val="2918DCA9"/>
    <w:rsid w:val="291B0627"/>
    <w:rsid w:val="291D8603"/>
    <w:rsid w:val="292DAA5C"/>
    <w:rsid w:val="29300AC4"/>
    <w:rsid w:val="293514A4"/>
    <w:rsid w:val="2936A718"/>
    <w:rsid w:val="2939DD84"/>
    <w:rsid w:val="293DBBB1"/>
    <w:rsid w:val="293E821B"/>
    <w:rsid w:val="2944E556"/>
    <w:rsid w:val="2949661C"/>
    <w:rsid w:val="295FE0F3"/>
    <w:rsid w:val="2963DE37"/>
    <w:rsid w:val="296404A9"/>
    <w:rsid w:val="298C7F6C"/>
    <w:rsid w:val="299082FD"/>
    <w:rsid w:val="299DD5DA"/>
    <w:rsid w:val="29A7FB1F"/>
    <w:rsid w:val="29C5A67D"/>
    <w:rsid w:val="29DCA79D"/>
    <w:rsid w:val="29EBF245"/>
    <w:rsid w:val="2A132352"/>
    <w:rsid w:val="2A1C8281"/>
    <w:rsid w:val="2A23A3FC"/>
    <w:rsid w:val="2A240191"/>
    <w:rsid w:val="2A260FA5"/>
    <w:rsid w:val="2A3517B8"/>
    <w:rsid w:val="2A37EFF5"/>
    <w:rsid w:val="2A3B843B"/>
    <w:rsid w:val="2A3FF612"/>
    <w:rsid w:val="2A4C72D6"/>
    <w:rsid w:val="2A502EE9"/>
    <w:rsid w:val="2A65C816"/>
    <w:rsid w:val="2A72F1C7"/>
    <w:rsid w:val="2A80D19D"/>
    <w:rsid w:val="2A88038F"/>
    <w:rsid w:val="2A96F96B"/>
    <w:rsid w:val="2A98D208"/>
    <w:rsid w:val="2AAA99CF"/>
    <w:rsid w:val="2AB38564"/>
    <w:rsid w:val="2ABA1129"/>
    <w:rsid w:val="2ABA720F"/>
    <w:rsid w:val="2AD27A31"/>
    <w:rsid w:val="2AE92A19"/>
    <w:rsid w:val="2B00E4A1"/>
    <w:rsid w:val="2B1D7A5F"/>
    <w:rsid w:val="2B1EBC3A"/>
    <w:rsid w:val="2B203996"/>
    <w:rsid w:val="2B284FCD"/>
    <w:rsid w:val="2B2A8BAE"/>
    <w:rsid w:val="2B44F2D3"/>
    <w:rsid w:val="2B52855E"/>
    <w:rsid w:val="2B558D6F"/>
    <w:rsid w:val="2B5B4A1B"/>
    <w:rsid w:val="2B5B6381"/>
    <w:rsid w:val="2B630FEA"/>
    <w:rsid w:val="2B6EE14B"/>
    <w:rsid w:val="2B79E442"/>
    <w:rsid w:val="2B7C9790"/>
    <w:rsid w:val="2B81DE05"/>
    <w:rsid w:val="2B8C1BFB"/>
    <w:rsid w:val="2B8C9012"/>
    <w:rsid w:val="2B8CBA63"/>
    <w:rsid w:val="2B976BFC"/>
    <w:rsid w:val="2B997914"/>
    <w:rsid w:val="2B9EC9EF"/>
    <w:rsid w:val="2BA1CC75"/>
    <w:rsid w:val="2BAA8127"/>
    <w:rsid w:val="2BAA89D1"/>
    <w:rsid w:val="2BAAF22B"/>
    <w:rsid w:val="2BADE82C"/>
    <w:rsid w:val="2BB06F09"/>
    <w:rsid w:val="2BB69231"/>
    <w:rsid w:val="2BBD1672"/>
    <w:rsid w:val="2BC9E474"/>
    <w:rsid w:val="2BD3B3BB"/>
    <w:rsid w:val="2BDE34A0"/>
    <w:rsid w:val="2BE4ABF5"/>
    <w:rsid w:val="2BECF414"/>
    <w:rsid w:val="2BF92D36"/>
    <w:rsid w:val="2BFCB67B"/>
    <w:rsid w:val="2BFE89D9"/>
    <w:rsid w:val="2C0BAAA3"/>
    <w:rsid w:val="2C1AAA52"/>
    <w:rsid w:val="2C2516D0"/>
    <w:rsid w:val="2C45854F"/>
    <w:rsid w:val="2C721912"/>
    <w:rsid w:val="2C82F855"/>
    <w:rsid w:val="2C845BA8"/>
    <w:rsid w:val="2C84677C"/>
    <w:rsid w:val="2C8B2CBD"/>
    <w:rsid w:val="2C8C8D9C"/>
    <w:rsid w:val="2C8E56BC"/>
    <w:rsid w:val="2C9FC854"/>
    <w:rsid w:val="2CA1FBEF"/>
    <w:rsid w:val="2CAD33B2"/>
    <w:rsid w:val="2CBA3F6A"/>
    <w:rsid w:val="2CBB4D96"/>
    <w:rsid w:val="2CBC8373"/>
    <w:rsid w:val="2CBCFE91"/>
    <w:rsid w:val="2CC86239"/>
    <w:rsid w:val="2CC96899"/>
    <w:rsid w:val="2CCFE38F"/>
    <w:rsid w:val="2CD3DA23"/>
    <w:rsid w:val="2CD6B5AC"/>
    <w:rsid w:val="2CD81307"/>
    <w:rsid w:val="2CD8DEFC"/>
    <w:rsid w:val="2CDC062A"/>
    <w:rsid w:val="2CDEEE24"/>
    <w:rsid w:val="2CE5B306"/>
    <w:rsid w:val="2CE87013"/>
    <w:rsid w:val="2CE8D10A"/>
    <w:rsid w:val="2CF1CF28"/>
    <w:rsid w:val="2CF80DF5"/>
    <w:rsid w:val="2CFBBF5C"/>
    <w:rsid w:val="2D1207CB"/>
    <w:rsid w:val="2D1FCB6F"/>
    <w:rsid w:val="2D26E441"/>
    <w:rsid w:val="2D313EB9"/>
    <w:rsid w:val="2D351C86"/>
    <w:rsid w:val="2D423CA9"/>
    <w:rsid w:val="2D4AC797"/>
    <w:rsid w:val="2D4F8070"/>
    <w:rsid w:val="2D5FC77D"/>
    <w:rsid w:val="2D813DF9"/>
    <w:rsid w:val="2D831940"/>
    <w:rsid w:val="2D947696"/>
    <w:rsid w:val="2D99091F"/>
    <w:rsid w:val="2D9BDC8F"/>
    <w:rsid w:val="2D9C9C2A"/>
    <w:rsid w:val="2D9FA443"/>
    <w:rsid w:val="2DAD5986"/>
    <w:rsid w:val="2DB8725F"/>
    <w:rsid w:val="2DD5394E"/>
    <w:rsid w:val="2DD7308D"/>
    <w:rsid w:val="2DDE8EC3"/>
    <w:rsid w:val="2DE171B7"/>
    <w:rsid w:val="2DE3ED9D"/>
    <w:rsid w:val="2DEE0F3E"/>
    <w:rsid w:val="2DF220A9"/>
    <w:rsid w:val="2DFDA65B"/>
    <w:rsid w:val="2E06102F"/>
    <w:rsid w:val="2E08BAFB"/>
    <w:rsid w:val="2E10CE95"/>
    <w:rsid w:val="2E15B5A8"/>
    <w:rsid w:val="2E185D07"/>
    <w:rsid w:val="2E375BD7"/>
    <w:rsid w:val="2E4E5CAF"/>
    <w:rsid w:val="2E556642"/>
    <w:rsid w:val="2E55D64D"/>
    <w:rsid w:val="2E5BEAFA"/>
    <w:rsid w:val="2E622C70"/>
    <w:rsid w:val="2E64329A"/>
    <w:rsid w:val="2E67F5FF"/>
    <w:rsid w:val="2E73E368"/>
    <w:rsid w:val="2E7E22A1"/>
    <w:rsid w:val="2E7E4F6B"/>
    <w:rsid w:val="2E83911A"/>
    <w:rsid w:val="2EA79694"/>
    <w:rsid w:val="2EA88BF6"/>
    <w:rsid w:val="2EAD177D"/>
    <w:rsid w:val="2EAFC21D"/>
    <w:rsid w:val="2EB3A708"/>
    <w:rsid w:val="2EC42E29"/>
    <w:rsid w:val="2EECB93A"/>
    <w:rsid w:val="2EEF5DEB"/>
    <w:rsid w:val="2EF96440"/>
    <w:rsid w:val="2EFBDDC0"/>
    <w:rsid w:val="2EFD55B4"/>
    <w:rsid w:val="2F1CF4C3"/>
    <w:rsid w:val="2F1F442E"/>
    <w:rsid w:val="2F2112E9"/>
    <w:rsid w:val="2F258A9B"/>
    <w:rsid w:val="2F2596DF"/>
    <w:rsid w:val="2F32483D"/>
    <w:rsid w:val="2F386C8B"/>
    <w:rsid w:val="2F3A31E2"/>
    <w:rsid w:val="2F447DB9"/>
    <w:rsid w:val="2F5312C3"/>
    <w:rsid w:val="2F549C30"/>
    <w:rsid w:val="2F62E2AA"/>
    <w:rsid w:val="2F756FF2"/>
    <w:rsid w:val="2F890D9B"/>
    <w:rsid w:val="2F899E94"/>
    <w:rsid w:val="2F8D626D"/>
    <w:rsid w:val="2F96BF07"/>
    <w:rsid w:val="2F984F01"/>
    <w:rsid w:val="2FA45628"/>
    <w:rsid w:val="2FAD5FF1"/>
    <w:rsid w:val="2FB618B0"/>
    <w:rsid w:val="2FBB76C1"/>
    <w:rsid w:val="2FBC04D7"/>
    <w:rsid w:val="2FBFAC1C"/>
    <w:rsid w:val="2FD1468A"/>
    <w:rsid w:val="2FD14710"/>
    <w:rsid w:val="2FDB4276"/>
    <w:rsid w:val="2FDEF45E"/>
    <w:rsid w:val="2FF546DD"/>
    <w:rsid w:val="2FF8EAF8"/>
    <w:rsid w:val="30141511"/>
    <w:rsid w:val="30172B90"/>
    <w:rsid w:val="3018671D"/>
    <w:rsid w:val="3024BF1F"/>
    <w:rsid w:val="302AA832"/>
    <w:rsid w:val="302C8F76"/>
    <w:rsid w:val="3035ED09"/>
    <w:rsid w:val="303E6631"/>
    <w:rsid w:val="3052C81D"/>
    <w:rsid w:val="3055F23D"/>
    <w:rsid w:val="3064A15F"/>
    <w:rsid w:val="306DF8D5"/>
    <w:rsid w:val="307944CF"/>
    <w:rsid w:val="307B1E21"/>
    <w:rsid w:val="307CD271"/>
    <w:rsid w:val="308465E7"/>
    <w:rsid w:val="3085E4AD"/>
    <w:rsid w:val="30936F01"/>
    <w:rsid w:val="30A3651C"/>
    <w:rsid w:val="30A918BD"/>
    <w:rsid w:val="30A9A0CE"/>
    <w:rsid w:val="30ACABA2"/>
    <w:rsid w:val="30B1044F"/>
    <w:rsid w:val="30CA0D76"/>
    <w:rsid w:val="30CBEB45"/>
    <w:rsid w:val="30D9CA7E"/>
    <w:rsid w:val="30DF6246"/>
    <w:rsid w:val="30E6F3B0"/>
    <w:rsid w:val="30E8AA1C"/>
    <w:rsid w:val="30EC4302"/>
    <w:rsid w:val="31125FD7"/>
    <w:rsid w:val="31145DEC"/>
    <w:rsid w:val="3126199D"/>
    <w:rsid w:val="312BA1FF"/>
    <w:rsid w:val="312E7314"/>
    <w:rsid w:val="3132FD4D"/>
    <w:rsid w:val="313F5135"/>
    <w:rsid w:val="31442AD1"/>
    <w:rsid w:val="3151E911"/>
    <w:rsid w:val="315AF7C6"/>
    <w:rsid w:val="315CD833"/>
    <w:rsid w:val="316EF454"/>
    <w:rsid w:val="3170F2DD"/>
    <w:rsid w:val="31876200"/>
    <w:rsid w:val="318E2364"/>
    <w:rsid w:val="31A31058"/>
    <w:rsid w:val="31A57430"/>
    <w:rsid w:val="31AE3572"/>
    <w:rsid w:val="31B0A63D"/>
    <w:rsid w:val="31BC27CC"/>
    <w:rsid w:val="31BD0B1F"/>
    <w:rsid w:val="31DB846A"/>
    <w:rsid w:val="31E72F10"/>
    <w:rsid w:val="31F524FF"/>
    <w:rsid w:val="3205B8DA"/>
    <w:rsid w:val="3217B8CB"/>
    <w:rsid w:val="3227A605"/>
    <w:rsid w:val="3228664D"/>
    <w:rsid w:val="323506BA"/>
    <w:rsid w:val="323700A8"/>
    <w:rsid w:val="323D1563"/>
    <w:rsid w:val="3245DA46"/>
    <w:rsid w:val="32633B7F"/>
    <w:rsid w:val="326DE34B"/>
    <w:rsid w:val="327A316A"/>
    <w:rsid w:val="327B3EE5"/>
    <w:rsid w:val="327FC057"/>
    <w:rsid w:val="329229FB"/>
    <w:rsid w:val="32BE0789"/>
    <w:rsid w:val="32C8755B"/>
    <w:rsid w:val="32D5F7A6"/>
    <w:rsid w:val="32E6318B"/>
    <w:rsid w:val="32EDB972"/>
    <w:rsid w:val="32F82471"/>
    <w:rsid w:val="33018CA6"/>
    <w:rsid w:val="330F4967"/>
    <w:rsid w:val="330F8218"/>
    <w:rsid w:val="33122699"/>
    <w:rsid w:val="3318CFDA"/>
    <w:rsid w:val="3323CEDB"/>
    <w:rsid w:val="3327FF64"/>
    <w:rsid w:val="33363E71"/>
    <w:rsid w:val="333E3795"/>
    <w:rsid w:val="33410825"/>
    <w:rsid w:val="334FFD1C"/>
    <w:rsid w:val="335CD7FA"/>
    <w:rsid w:val="335F837E"/>
    <w:rsid w:val="337C1330"/>
    <w:rsid w:val="3383C36E"/>
    <w:rsid w:val="338CFDAD"/>
    <w:rsid w:val="3393CD15"/>
    <w:rsid w:val="33983EDC"/>
    <w:rsid w:val="339B2B18"/>
    <w:rsid w:val="33A2BC5D"/>
    <w:rsid w:val="33B5B7B2"/>
    <w:rsid w:val="33BB9D74"/>
    <w:rsid w:val="33C0456E"/>
    <w:rsid w:val="33C1A416"/>
    <w:rsid w:val="33C7C581"/>
    <w:rsid w:val="33CB4775"/>
    <w:rsid w:val="33CD142F"/>
    <w:rsid w:val="33E8CDB6"/>
    <w:rsid w:val="33F51FD4"/>
    <w:rsid w:val="34016C02"/>
    <w:rsid w:val="3407F783"/>
    <w:rsid w:val="3412270B"/>
    <w:rsid w:val="341283B1"/>
    <w:rsid w:val="3420742E"/>
    <w:rsid w:val="34247245"/>
    <w:rsid w:val="34377868"/>
    <w:rsid w:val="3444AD5C"/>
    <w:rsid w:val="344839D0"/>
    <w:rsid w:val="34492EE7"/>
    <w:rsid w:val="344B5EB9"/>
    <w:rsid w:val="344B6652"/>
    <w:rsid w:val="34555E0D"/>
    <w:rsid w:val="3456F4E7"/>
    <w:rsid w:val="345A754B"/>
    <w:rsid w:val="345AEFCE"/>
    <w:rsid w:val="345DD98E"/>
    <w:rsid w:val="345DFAF5"/>
    <w:rsid w:val="3460C586"/>
    <w:rsid w:val="3474FEAA"/>
    <w:rsid w:val="3484B833"/>
    <w:rsid w:val="3493401D"/>
    <w:rsid w:val="34954BBE"/>
    <w:rsid w:val="34AC7682"/>
    <w:rsid w:val="34B62972"/>
    <w:rsid w:val="34B86492"/>
    <w:rsid w:val="34BEF1DF"/>
    <w:rsid w:val="34BF17A1"/>
    <w:rsid w:val="34C221FF"/>
    <w:rsid w:val="34CE3637"/>
    <w:rsid w:val="34D72236"/>
    <w:rsid w:val="34EAB7CC"/>
    <w:rsid w:val="34F26785"/>
    <w:rsid w:val="3508A9A8"/>
    <w:rsid w:val="350CE04B"/>
    <w:rsid w:val="350DA6B5"/>
    <w:rsid w:val="351772A7"/>
    <w:rsid w:val="35216C97"/>
    <w:rsid w:val="3523942F"/>
    <w:rsid w:val="352821B7"/>
    <w:rsid w:val="353BF3EA"/>
    <w:rsid w:val="3549D80F"/>
    <w:rsid w:val="35507EC2"/>
    <w:rsid w:val="35543194"/>
    <w:rsid w:val="356E7D5F"/>
    <w:rsid w:val="357A7E5C"/>
    <w:rsid w:val="357FDBB6"/>
    <w:rsid w:val="35828C72"/>
    <w:rsid w:val="3584A8A2"/>
    <w:rsid w:val="358AA30B"/>
    <w:rsid w:val="358E85B2"/>
    <w:rsid w:val="359DFDE9"/>
    <w:rsid w:val="35A51E59"/>
    <w:rsid w:val="35A6054D"/>
    <w:rsid w:val="35ABB271"/>
    <w:rsid w:val="35C07B62"/>
    <w:rsid w:val="35C26F9E"/>
    <w:rsid w:val="35D326DE"/>
    <w:rsid w:val="35E1DC8F"/>
    <w:rsid w:val="35E461FB"/>
    <w:rsid w:val="35E50650"/>
    <w:rsid w:val="35F968F4"/>
    <w:rsid w:val="36057AA4"/>
    <w:rsid w:val="360636EA"/>
    <w:rsid w:val="3613E8B8"/>
    <w:rsid w:val="3617FA70"/>
    <w:rsid w:val="361A0DE5"/>
    <w:rsid w:val="3627955F"/>
    <w:rsid w:val="362A1DBC"/>
    <w:rsid w:val="36303AA9"/>
    <w:rsid w:val="3641F6AC"/>
    <w:rsid w:val="3662DA9B"/>
    <w:rsid w:val="366A0698"/>
    <w:rsid w:val="367023EB"/>
    <w:rsid w:val="36794499"/>
    <w:rsid w:val="368D3D73"/>
    <w:rsid w:val="36931ADF"/>
    <w:rsid w:val="36A6FE78"/>
    <w:rsid w:val="36B145BF"/>
    <w:rsid w:val="36B7A5B9"/>
    <w:rsid w:val="36B9C58F"/>
    <w:rsid w:val="36BEDA1D"/>
    <w:rsid w:val="36D5E4D5"/>
    <w:rsid w:val="36E28FEC"/>
    <w:rsid w:val="36E401A0"/>
    <w:rsid w:val="36F6FF9D"/>
    <w:rsid w:val="3707A881"/>
    <w:rsid w:val="37105616"/>
    <w:rsid w:val="37136862"/>
    <w:rsid w:val="371DE4E2"/>
    <w:rsid w:val="37240572"/>
    <w:rsid w:val="3729BDA3"/>
    <w:rsid w:val="3732BD5C"/>
    <w:rsid w:val="37394EFA"/>
    <w:rsid w:val="373E862D"/>
    <w:rsid w:val="3745E6E8"/>
    <w:rsid w:val="374626DB"/>
    <w:rsid w:val="3752D966"/>
    <w:rsid w:val="3753571F"/>
    <w:rsid w:val="3776241B"/>
    <w:rsid w:val="3782612C"/>
    <w:rsid w:val="3791B448"/>
    <w:rsid w:val="3794CD38"/>
    <w:rsid w:val="379BCAF6"/>
    <w:rsid w:val="37A45C0B"/>
    <w:rsid w:val="37A5B519"/>
    <w:rsid w:val="37AF680D"/>
    <w:rsid w:val="37BE8F10"/>
    <w:rsid w:val="37C96495"/>
    <w:rsid w:val="37CA782F"/>
    <w:rsid w:val="37DA881C"/>
    <w:rsid w:val="37E7A488"/>
    <w:rsid w:val="37ED0BB8"/>
    <w:rsid w:val="37F67898"/>
    <w:rsid w:val="37F9C2C1"/>
    <w:rsid w:val="37FF4C62"/>
    <w:rsid w:val="380C01FD"/>
    <w:rsid w:val="3816FE1C"/>
    <w:rsid w:val="38175019"/>
    <w:rsid w:val="3817575D"/>
    <w:rsid w:val="38192B70"/>
    <w:rsid w:val="381E22C5"/>
    <w:rsid w:val="382AF94C"/>
    <w:rsid w:val="3830D1A5"/>
    <w:rsid w:val="384D1620"/>
    <w:rsid w:val="384FACDC"/>
    <w:rsid w:val="3856DDA9"/>
    <w:rsid w:val="386A3B85"/>
    <w:rsid w:val="387394AC"/>
    <w:rsid w:val="387E5301"/>
    <w:rsid w:val="3892CFFE"/>
    <w:rsid w:val="38951539"/>
    <w:rsid w:val="3899DFAC"/>
    <w:rsid w:val="38A05BC3"/>
    <w:rsid w:val="38A335D6"/>
    <w:rsid w:val="38AC0B46"/>
    <w:rsid w:val="38B90EEA"/>
    <w:rsid w:val="38BE8B7E"/>
    <w:rsid w:val="38E19C48"/>
    <w:rsid w:val="38E34358"/>
    <w:rsid w:val="38E6EF25"/>
    <w:rsid w:val="38FABCD6"/>
    <w:rsid w:val="38FCB8E0"/>
    <w:rsid w:val="39069599"/>
    <w:rsid w:val="3906C745"/>
    <w:rsid w:val="39077198"/>
    <w:rsid w:val="3909672A"/>
    <w:rsid w:val="390E0021"/>
    <w:rsid w:val="39238BF0"/>
    <w:rsid w:val="392C550A"/>
    <w:rsid w:val="39310028"/>
    <w:rsid w:val="394BFF04"/>
    <w:rsid w:val="3965AE2F"/>
    <w:rsid w:val="3977D470"/>
    <w:rsid w:val="397F4FCE"/>
    <w:rsid w:val="3999F18D"/>
    <w:rsid w:val="39E0615C"/>
    <w:rsid w:val="39E2AC61"/>
    <w:rsid w:val="39E5B3D0"/>
    <w:rsid w:val="39EC4051"/>
    <w:rsid w:val="39EEC16B"/>
    <w:rsid w:val="39F0D500"/>
    <w:rsid w:val="39F199E8"/>
    <w:rsid w:val="39F8CC23"/>
    <w:rsid w:val="3A04AA25"/>
    <w:rsid w:val="3A136D3B"/>
    <w:rsid w:val="3A1617CD"/>
    <w:rsid w:val="3A1DBB05"/>
    <w:rsid w:val="3A26A841"/>
    <w:rsid w:val="3A29321B"/>
    <w:rsid w:val="3A2D151B"/>
    <w:rsid w:val="3A354AE5"/>
    <w:rsid w:val="3A388C85"/>
    <w:rsid w:val="3A3F336B"/>
    <w:rsid w:val="3A49A114"/>
    <w:rsid w:val="3A507734"/>
    <w:rsid w:val="3A5FCB9D"/>
    <w:rsid w:val="3A664E74"/>
    <w:rsid w:val="3A6BEB91"/>
    <w:rsid w:val="3A6DE4D1"/>
    <w:rsid w:val="3A73C009"/>
    <w:rsid w:val="3A786D5A"/>
    <w:rsid w:val="3A7A66B4"/>
    <w:rsid w:val="3A7DCCC7"/>
    <w:rsid w:val="3A7F636B"/>
    <w:rsid w:val="3A8D2AB4"/>
    <w:rsid w:val="3A98BF9E"/>
    <w:rsid w:val="3AA18C31"/>
    <w:rsid w:val="3AAEC480"/>
    <w:rsid w:val="3AEAB81F"/>
    <w:rsid w:val="3AED6D56"/>
    <w:rsid w:val="3AF17671"/>
    <w:rsid w:val="3AFFECA9"/>
    <w:rsid w:val="3B0D466E"/>
    <w:rsid w:val="3B0EDED5"/>
    <w:rsid w:val="3B0FCD96"/>
    <w:rsid w:val="3B116836"/>
    <w:rsid w:val="3B2DB586"/>
    <w:rsid w:val="3B3A130D"/>
    <w:rsid w:val="3B47EDBD"/>
    <w:rsid w:val="3B4825A5"/>
    <w:rsid w:val="3B518E16"/>
    <w:rsid w:val="3B5DC9DC"/>
    <w:rsid w:val="3B69B0EB"/>
    <w:rsid w:val="3B6A895A"/>
    <w:rsid w:val="3B6D35C2"/>
    <w:rsid w:val="3B6EBB97"/>
    <w:rsid w:val="3B844049"/>
    <w:rsid w:val="3B86A94F"/>
    <w:rsid w:val="3B8A4B62"/>
    <w:rsid w:val="3B93880B"/>
    <w:rsid w:val="3B980555"/>
    <w:rsid w:val="3B9DF478"/>
    <w:rsid w:val="3BA46E42"/>
    <w:rsid w:val="3BAE6B7B"/>
    <w:rsid w:val="3BB5D6AE"/>
    <w:rsid w:val="3BBC3122"/>
    <w:rsid w:val="3BC278A2"/>
    <w:rsid w:val="3BC98CCB"/>
    <w:rsid w:val="3BCF9587"/>
    <w:rsid w:val="3BD3D7A6"/>
    <w:rsid w:val="3BD5F4DD"/>
    <w:rsid w:val="3BD8FA98"/>
    <w:rsid w:val="3BEF1D3A"/>
    <w:rsid w:val="3BF4F859"/>
    <w:rsid w:val="3C14ADA3"/>
    <w:rsid w:val="3C1731FE"/>
    <w:rsid w:val="3C2DBDED"/>
    <w:rsid w:val="3C34E5A0"/>
    <w:rsid w:val="3C37D7C2"/>
    <w:rsid w:val="3C3B127E"/>
    <w:rsid w:val="3C495543"/>
    <w:rsid w:val="3C5DDEC0"/>
    <w:rsid w:val="3C69D5B8"/>
    <w:rsid w:val="3C824BE2"/>
    <w:rsid w:val="3C8889F5"/>
    <w:rsid w:val="3C8AA86A"/>
    <w:rsid w:val="3C8C33AA"/>
    <w:rsid w:val="3C8F4358"/>
    <w:rsid w:val="3C97B118"/>
    <w:rsid w:val="3CAE61F5"/>
    <w:rsid w:val="3CB1CBAE"/>
    <w:rsid w:val="3CB1DB06"/>
    <w:rsid w:val="3CB846C0"/>
    <w:rsid w:val="3CD27A02"/>
    <w:rsid w:val="3CD2FE8C"/>
    <w:rsid w:val="3CDE200D"/>
    <w:rsid w:val="3CE33580"/>
    <w:rsid w:val="3CE74AF5"/>
    <w:rsid w:val="3CFA20F8"/>
    <w:rsid w:val="3CFAD9AE"/>
    <w:rsid w:val="3D0D39D0"/>
    <w:rsid w:val="3D1E834B"/>
    <w:rsid w:val="3D211698"/>
    <w:rsid w:val="3D228658"/>
    <w:rsid w:val="3D235462"/>
    <w:rsid w:val="3D2A4ECC"/>
    <w:rsid w:val="3D2AF4B4"/>
    <w:rsid w:val="3D2D3711"/>
    <w:rsid w:val="3D327C10"/>
    <w:rsid w:val="3D34250D"/>
    <w:rsid w:val="3D3EBBD3"/>
    <w:rsid w:val="3D4DE7F0"/>
    <w:rsid w:val="3D56A280"/>
    <w:rsid w:val="3D5B6791"/>
    <w:rsid w:val="3D66029B"/>
    <w:rsid w:val="3D713BCB"/>
    <w:rsid w:val="3D7BFFCF"/>
    <w:rsid w:val="3D863A04"/>
    <w:rsid w:val="3D869194"/>
    <w:rsid w:val="3D894922"/>
    <w:rsid w:val="3D8ABF48"/>
    <w:rsid w:val="3DA1F11E"/>
    <w:rsid w:val="3DAEA4FA"/>
    <w:rsid w:val="3DBE8E68"/>
    <w:rsid w:val="3DC610E8"/>
    <w:rsid w:val="3DCE6F9B"/>
    <w:rsid w:val="3DD10E09"/>
    <w:rsid w:val="3DD248F6"/>
    <w:rsid w:val="3DD31AB0"/>
    <w:rsid w:val="3DD4E3E6"/>
    <w:rsid w:val="3DD9359E"/>
    <w:rsid w:val="3DF443D2"/>
    <w:rsid w:val="3DFFD63F"/>
    <w:rsid w:val="3E054E42"/>
    <w:rsid w:val="3E10B006"/>
    <w:rsid w:val="3E16FEA6"/>
    <w:rsid w:val="3E1717E9"/>
    <w:rsid w:val="3E17A773"/>
    <w:rsid w:val="3E18808A"/>
    <w:rsid w:val="3E270886"/>
    <w:rsid w:val="3E274600"/>
    <w:rsid w:val="3E32696F"/>
    <w:rsid w:val="3E45D428"/>
    <w:rsid w:val="3E4B6FCB"/>
    <w:rsid w:val="3E5406F3"/>
    <w:rsid w:val="3E65B1D2"/>
    <w:rsid w:val="3E6676C3"/>
    <w:rsid w:val="3E6CC908"/>
    <w:rsid w:val="3E81205E"/>
    <w:rsid w:val="3E8A53F2"/>
    <w:rsid w:val="3E96809D"/>
    <w:rsid w:val="3EA0CCAD"/>
    <w:rsid w:val="3EBA53AC"/>
    <w:rsid w:val="3EC719FB"/>
    <w:rsid w:val="3EC9B6AC"/>
    <w:rsid w:val="3ECF6C6C"/>
    <w:rsid w:val="3ED15D4F"/>
    <w:rsid w:val="3ED688EE"/>
    <w:rsid w:val="3EDC9B33"/>
    <w:rsid w:val="3EDEB49F"/>
    <w:rsid w:val="3EE1CF87"/>
    <w:rsid w:val="3EE3015B"/>
    <w:rsid w:val="3EEE83EA"/>
    <w:rsid w:val="3F15BECA"/>
    <w:rsid w:val="3F2B6D24"/>
    <w:rsid w:val="3F2EB88C"/>
    <w:rsid w:val="3F2FB114"/>
    <w:rsid w:val="3F2FC838"/>
    <w:rsid w:val="3F353E75"/>
    <w:rsid w:val="3F494C47"/>
    <w:rsid w:val="3F4C931A"/>
    <w:rsid w:val="3F4F465D"/>
    <w:rsid w:val="3F4F970C"/>
    <w:rsid w:val="3F57218E"/>
    <w:rsid w:val="3F59EC92"/>
    <w:rsid w:val="3F5A8EC0"/>
    <w:rsid w:val="3F5CAE96"/>
    <w:rsid w:val="3F5D5E54"/>
    <w:rsid w:val="3F5F25B0"/>
    <w:rsid w:val="3F65BACF"/>
    <w:rsid w:val="3F86E7A8"/>
    <w:rsid w:val="3F8EB293"/>
    <w:rsid w:val="3F92915F"/>
    <w:rsid w:val="3F9BA6A0"/>
    <w:rsid w:val="3F9F8325"/>
    <w:rsid w:val="3FAE07FB"/>
    <w:rsid w:val="3FB134B6"/>
    <w:rsid w:val="3FB355EC"/>
    <w:rsid w:val="3FB4B803"/>
    <w:rsid w:val="3FB5A30D"/>
    <w:rsid w:val="3FB99712"/>
    <w:rsid w:val="3FC3A3C1"/>
    <w:rsid w:val="3FCD7AEE"/>
    <w:rsid w:val="3FCE17CF"/>
    <w:rsid w:val="3FCF4315"/>
    <w:rsid w:val="3FD9B2E3"/>
    <w:rsid w:val="3FE1CEC1"/>
    <w:rsid w:val="3FE5EED1"/>
    <w:rsid w:val="3FEB615E"/>
    <w:rsid w:val="3FEC385A"/>
    <w:rsid w:val="3FFE0BD5"/>
    <w:rsid w:val="4003E6F6"/>
    <w:rsid w:val="400BB92F"/>
    <w:rsid w:val="400CDB60"/>
    <w:rsid w:val="401139D1"/>
    <w:rsid w:val="4011F288"/>
    <w:rsid w:val="401AD642"/>
    <w:rsid w:val="40222B9A"/>
    <w:rsid w:val="4026E8FB"/>
    <w:rsid w:val="4039C8C0"/>
    <w:rsid w:val="4039D99A"/>
    <w:rsid w:val="403D5A6B"/>
    <w:rsid w:val="4043565F"/>
    <w:rsid w:val="4044C600"/>
    <w:rsid w:val="4054CA45"/>
    <w:rsid w:val="405885F1"/>
    <w:rsid w:val="405BCBA1"/>
    <w:rsid w:val="4075A539"/>
    <w:rsid w:val="407C8B16"/>
    <w:rsid w:val="407C8B75"/>
    <w:rsid w:val="40893091"/>
    <w:rsid w:val="40959A4E"/>
    <w:rsid w:val="4099B85B"/>
    <w:rsid w:val="409C0747"/>
    <w:rsid w:val="40A06F5E"/>
    <w:rsid w:val="40B014E6"/>
    <w:rsid w:val="40B74AA1"/>
    <w:rsid w:val="40B8FC43"/>
    <w:rsid w:val="40BD89EC"/>
    <w:rsid w:val="40D66832"/>
    <w:rsid w:val="40DBCCEC"/>
    <w:rsid w:val="40E47701"/>
    <w:rsid w:val="40E4EF06"/>
    <w:rsid w:val="40EB760B"/>
    <w:rsid w:val="40F4D586"/>
    <w:rsid w:val="41020EB4"/>
    <w:rsid w:val="41226F91"/>
    <w:rsid w:val="41230962"/>
    <w:rsid w:val="41287A24"/>
    <w:rsid w:val="412D41DC"/>
    <w:rsid w:val="41394BE7"/>
    <w:rsid w:val="413AEEC6"/>
    <w:rsid w:val="413D4B68"/>
    <w:rsid w:val="414BCA63"/>
    <w:rsid w:val="41514E83"/>
    <w:rsid w:val="41539AEF"/>
    <w:rsid w:val="415D709F"/>
    <w:rsid w:val="415E37D9"/>
    <w:rsid w:val="415F5B9D"/>
    <w:rsid w:val="4169AFC6"/>
    <w:rsid w:val="4169E830"/>
    <w:rsid w:val="4185A209"/>
    <w:rsid w:val="4194443B"/>
    <w:rsid w:val="41C193B5"/>
    <w:rsid w:val="41E0D181"/>
    <w:rsid w:val="41E38E80"/>
    <w:rsid w:val="41E6DB5C"/>
    <w:rsid w:val="41EC52E2"/>
    <w:rsid w:val="41F206D9"/>
    <w:rsid w:val="41F5032D"/>
    <w:rsid w:val="4202C98F"/>
    <w:rsid w:val="4216A97E"/>
    <w:rsid w:val="4221707A"/>
    <w:rsid w:val="4232AB6A"/>
    <w:rsid w:val="4261BC94"/>
    <w:rsid w:val="4263238A"/>
    <w:rsid w:val="4266594E"/>
    <w:rsid w:val="42737799"/>
    <w:rsid w:val="4275FAB2"/>
    <w:rsid w:val="427F81AB"/>
    <w:rsid w:val="42805D47"/>
    <w:rsid w:val="428A7966"/>
    <w:rsid w:val="42C0FF6E"/>
    <w:rsid w:val="42C349AA"/>
    <w:rsid w:val="42CEF6F2"/>
    <w:rsid w:val="42D4725C"/>
    <w:rsid w:val="43034C2C"/>
    <w:rsid w:val="43051BB0"/>
    <w:rsid w:val="4308A4CF"/>
    <w:rsid w:val="430D58F6"/>
    <w:rsid w:val="431652F7"/>
    <w:rsid w:val="4321AE71"/>
    <w:rsid w:val="432887A1"/>
    <w:rsid w:val="435B9A73"/>
    <w:rsid w:val="435C193B"/>
    <w:rsid w:val="4369D159"/>
    <w:rsid w:val="437CC129"/>
    <w:rsid w:val="437E5A9F"/>
    <w:rsid w:val="43857F55"/>
    <w:rsid w:val="43860BB4"/>
    <w:rsid w:val="438B59E8"/>
    <w:rsid w:val="438CDC3A"/>
    <w:rsid w:val="43983B77"/>
    <w:rsid w:val="43A6C2D5"/>
    <w:rsid w:val="43AA62A6"/>
    <w:rsid w:val="43ABD82B"/>
    <w:rsid w:val="43AD8F3D"/>
    <w:rsid w:val="43B2E180"/>
    <w:rsid w:val="43C1BF70"/>
    <w:rsid w:val="43C6466E"/>
    <w:rsid w:val="43C6636E"/>
    <w:rsid w:val="43C8DF98"/>
    <w:rsid w:val="43D3BC94"/>
    <w:rsid w:val="43E106C2"/>
    <w:rsid w:val="43E326B3"/>
    <w:rsid w:val="43F549B2"/>
    <w:rsid w:val="4415F97D"/>
    <w:rsid w:val="441FBF88"/>
    <w:rsid w:val="4441B2E8"/>
    <w:rsid w:val="444E21B1"/>
    <w:rsid w:val="445AEFE7"/>
    <w:rsid w:val="4464E79F"/>
    <w:rsid w:val="446E5A17"/>
    <w:rsid w:val="4470F116"/>
    <w:rsid w:val="447684E9"/>
    <w:rsid w:val="4479D824"/>
    <w:rsid w:val="448003D9"/>
    <w:rsid w:val="44A1A624"/>
    <w:rsid w:val="44B51900"/>
    <w:rsid w:val="44B62912"/>
    <w:rsid w:val="44CA89E5"/>
    <w:rsid w:val="44CCB85E"/>
    <w:rsid w:val="44D145AF"/>
    <w:rsid w:val="44E39DD0"/>
    <w:rsid w:val="44EC795D"/>
    <w:rsid w:val="44EF6C0D"/>
    <w:rsid w:val="44F65C52"/>
    <w:rsid w:val="44FC5779"/>
    <w:rsid w:val="4501DF16"/>
    <w:rsid w:val="450F363F"/>
    <w:rsid w:val="45146FE0"/>
    <w:rsid w:val="451E28C9"/>
    <w:rsid w:val="4522CEA4"/>
    <w:rsid w:val="45239A00"/>
    <w:rsid w:val="45274453"/>
    <w:rsid w:val="4535F01F"/>
    <w:rsid w:val="4549F8E7"/>
    <w:rsid w:val="454D3D01"/>
    <w:rsid w:val="455212B5"/>
    <w:rsid w:val="455C58C7"/>
    <w:rsid w:val="455C77F9"/>
    <w:rsid w:val="455F5D5C"/>
    <w:rsid w:val="45625D6A"/>
    <w:rsid w:val="45654977"/>
    <w:rsid w:val="456C52AF"/>
    <w:rsid w:val="456E101C"/>
    <w:rsid w:val="45712CB8"/>
    <w:rsid w:val="4573CB9A"/>
    <w:rsid w:val="457821B9"/>
    <w:rsid w:val="458137AF"/>
    <w:rsid w:val="45849906"/>
    <w:rsid w:val="4588D6E8"/>
    <w:rsid w:val="45927716"/>
    <w:rsid w:val="45972ADA"/>
    <w:rsid w:val="45982871"/>
    <w:rsid w:val="45A89AF3"/>
    <w:rsid w:val="45ADD81A"/>
    <w:rsid w:val="45B83FD8"/>
    <w:rsid w:val="45CA1482"/>
    <w:rsid w:val="45CAAE17"/>
    <w:rsid w:val="45CD7D76"/>
    <w:rsid w:val="45D3DF94"/>
    <w:rsid w:val="45D69494"/>
    <w:rsid w:val="45DB6AAA"/>
    <w:rsid w:val="45ECAC60"/>
    <w:rsid w:val="45F39C0A"/>
    <w:rsid w:val="461AABC7"/>
    <w:rsid w:val="46215EF1"/>
    <w:rsid w:val="4631F199"/>
    <w:rsid w:val="463734D6"/>
    <w:rsid w:val="46389CB8"/>
    <w:rsid w:val="463B2B7E"/>
    <w:rsid w:val="463F3A8C"/>
    <w:rsid w:val="4646A948"/>
    <w:rsid w:val="46483CB7"/>
    <w:rsid w:val="4648781C"/>
    <w:rsid w:val="46528038"/>
    <w:rsid w:val="4666C0AB"/>
    <w:rsid w:val="4679BDBA"/>
    <w:rsid w:val="468629E6"/>
    <w:rsid w:val="46877581"/>
    <w:rsid w:val="46969B55"/>
    <w:rsid w:val="46972D19"/>
    <w:rsid w:val="46984AD2"/>
    <w:rsid w:val="469B2203"/>
    <w:rsid w:val="46A9F428"/>
    <w:rsid w:val="46C099A0"/>
    <w:rsid w:val="46C41C86"/>
    <w:rsid w:val="46CACF19"/>
    <w:rsid w:val="46DC6C22"/>
    <w:rsid w:val="46E54ED7"/>
    <w:rsid w:val="46ED941A"/>
    <w:rsid w:val="46EDA5AA"/>
    <w:rsid w:val="4702DC93"/>
    <w:rsid w:val="4709B9B8"/>
    <w:rsid w:val="470EC9E9"/>
    <w:rsid w:val="471622AA"/>
    <w:rsid w:val="4717786A"/>
    <w:rsid w:val="471CF179"/>
    <w:rsid w:val="47388E8B"/>
    <w:rsid w:val="47486763"/>
    <w:rsid w:val="474A24D6"/>
    <w:rsid w:val="4757604A"/>
    <w:rsid w:val="47590408"/>
    <w:rsid w:val="4768064B"/>
    <w:rsid w:val="47716146"/>
    <w:rsid w:val="4772B13F"/>
    <w:rsid w:val="4776466C"/>
    <w:rsid w:val="47861B2F"/>
    <w:rsid w:val="47953DDF"/>
    <w:rsid w:val="47A2041F"/>
    <w:rsid w:val="47B462CC"/>
    <w:rsid w:val="47BD3189"/>
    <w:rsid w:val="47C50CEE"/>
    <w:rsid w:val="47C55706"/>
    <w:rsid w:val="47DB2095"/>
    <w:rsid w:val="4810FBB2"/>
    <w:rsid w:val="4822AE58"/>
    <w:rsid w:val="48264713"/>
    <w:rsid w:val="482D3EB5"/>
    <w:rsid w:val="482DC24D"/>
    <w:rsid w:val="48501305"/>
    <w:rsid w:val="48516894"/>
    <w:rsid w:val="485CACAB"/>
    <w:rsid w:val="485EB53A"/>
    <w:rsid w:val="486C07E2"/>
    <w:rsid w:val="486D2FA8"/>
    <w:rsid w:val="4876B474"/>
    <w:rsid w:val="487A80D9"/>
    <w:rsid w:val="4885C16E"/>
    <w:rsid w:val="488DA8AF"/>
    <w:rsid w:val="4891C75F"/>
    <w:rsid w:val="48A3BB4D"/>
    <w:rsid w:val="48B45818"/>
    <w:rsid w:val="48BC0275"/>
    <w:rsid w:val="48C3B61B"/>
    <w:rsid w:val="48C4AF9D"/>
    <w:rsid w:val="48C7C1B2"/>
    <w:rsid w:val="48D45EEC"/>
    <w:rsid w:val="48E99CEC"/>
    <w:rsid w:val="48F00E41"/>
    <w:rsid w:val="48F40CFD"/>
    <w:rsid w:val="48FE2963"/>
    <w:rsid w:val="4902296C"/>
    <w:rsid w:val="4903467D"/>
    <w:rsid w:val="49075220"/>
    <w:rsid w:val="490B57E5"/>
    <w:rsid w:val="490BEBB0"/>
    <w:rsid w:val="492145B5"/>
    <w:rsid w:val="4924EE91"/>
    <w:rsid w:val="49280DF2"/>
    <w:rsid w:val="492D44CB"/>
    <w:rsid w:val="4930E156"/>
    <w:rsid w:val="49552875"/>
    <w:rsid w:val="495C2EDD"/>
    <w:rsid w:val="4968868C"/>
    <w:rsid w:val="496949BE"/>
    <w:rsid w:val="49A02981"/>
    <w:rsid w:val="49A63B90"/>
    <w:rsid w:val="49BB4939"/>
    <w:rsid w:val="49C05C62"/>
    <w:rsid w:val="49D1FBE0"/>
    <w:rsid w:val="49DA56A7"/>
    <w:rsid w:val="49DA7682"/>
    <w:rsid w:val="49E9E862"/>
    <w:rsid w:val="49F8236B"/>
    <w:rsid w:val="49FF3C29"/>
    <w:rsid w:val="4A08EB62"/>
    <w:rsid w:val="4A1C94D7"/>
    <w:rsid w:val="4A1F1F51"/>
    <w:rsid w:val="4A30901D"/>
    <w:rsid w:val="4A54655B"/>
    <w:rsid w:val="4A5EEF07"/>
    <w:rsid w:val="4A6301F7"/>
    <w:rsid w:val="4A6710A5"/>
    <w:rsid w:val="4A68BD08"/>
    <w:rsid w:val="4A6DEBD8"/>
    <w:rsid w:val="4A703667"/>
    <w:rsid w:val="4A83071A"/>
    <w:rsid w:val="4A85A316"/>
    <w:rsid w:val="4A87E007"/>
    <w:rsid w:val="4A8F010C"/>
    <w:rsid w:val="4A91A07C"/>
    <w:rsid w:val="4A94785D"/>
    <w:rsid w:val="4A97DBF7"/>
    <w:rsid w:val="4AA3BFAE"/>
    <w:rsid w:val="4AD0340D"/>
    <w:rsid w:val="4ADC9D77"/>
    <w:rsid w:val="4AF8BDC8"/>
    <w:rsid w:val="4B10CA76"/>
    <w:rsid w:val="4B21A3FA"/>
    <w:rsid w:val="4B2A2D2D"/>
    <w:rsid w:val="4B2C700E"/>
    <w:rsid w:val="4B3390F3"/>
    <w:rsid w:val="4B4722AD"/>
    <w:rsid w:val="4B53CA53"/>
    <w:rsid w:val="4B5B09A5"/>
    <w:rsid w:val="4B6750B4"/>
    <w:rsid w:val="4B75CDEE"/>
    <w:rsid w:val="4B935B8B"/>
    <w:rsid w:val="4BB3006B"/>
    <w:rsid w:val="4BBADB93"/>
    <w:rsid w:val="4BC0C56A"/>
    <w:rsid w:val="4BDAF50A"/>
    <w:rsid w:val="4BE662C3"/>
    <w:rsid w:val="4BEA60D2"/>
    <w:rsid w:val="4BF930E6"/>
    <w:rsid w:val="4C0012C5"/>
    <w:rsid w:val="4C09A654"/>
    <w:rsid w:val="4C0C13F2"/>
    <w:rsid w:val="4C116BFF"/>
    <w:rsid w:val="4C12A5BD"/>
    <w:rsid w:val="4C1F8F53"/>
    <w:rsid w:val="4C2EECB0"/>
    <w:rsid w:val="4C302EF8"/>
    <w:rsid w:val="4C52E116"/>
    <w:rsid w:val="4C52F83A"/>
    <w:rsid w:val="4C5421B8"/>
    <w:rsid w:val="4C7BD61C"/>
    <w:rsid w:val="4C8220CB"/>
    <w:rsid w:val="4C8F93FE"/>
    <w:rsid w:val="4C90EEA0"/>
    <w:rsid w:val="4CA07D2C"/>
    <w:rsid w:val="4CC417FF"/>
    <w:rsid w:val="4CCD3F45"/>
    <w:rsid w:val="4CD30276"/>
    <w:rsid w:val="4CD47185"/>
    <w:rsid w:val="4CDFDB9A"/>
    <w:rsid w:val="4CE99003"/>
    <w:rsid w:val="4CEFC5F5"/>
    <w:rsid w:val="4CF6AFB0"/>
    <w:rsid w:val="4CFB6B4A"/>
    <w:rsid w:val="4D014C1C"/>
    <w:rsid w:val="4D0D759E"/>
    <w:rsid w:val="4D112FD3"/>
    <w:rsid w:val="4D472827"/>
    <w:rsid w:val="4D47D619"/>
    <w:rsid w:val="4D4AD468"/>
    <w:rsid w:val="4D4FCF37"/>
    <w:rsid w:val="4D59D344"/>
    <w:rsid w:val="4D61BF77"/>
    <w:rsid w:val="4D67332B"/>
    <w:rsid w:val="4D6CED27"/>
    <w:rsid w:val="4D7EAFD4"/>
    <w:rsid w:val="4D95D209"/>
    <w:rsid w:val="4D9CF36C"/>
    <w:rsid w:val="4DA67A3D"/>
    <w:rsid w:val="4DBA8B8A"/>
    <w:rsid w:val="4DC3E4D2"/>
    <w:rsid w:val="4DCA8A42"/>
    <w:rsid w:val="4DD0B206"/>
    <w:rsid w:val="4DD27480"/>
    <w:rsid w:val="4DD4EAB3"/>
    <w:rsid w:val="4DE42238"/>
    <w:rsid w:val="4DF9465D"/>
    <w:rsid w:val="4E0F3307"/>
    <w:rsid w:val="4E180532"/>
    <w:rsid w:val="4E1BEA7B"/>
    <w:rsid w:val="4E20BC06"/>
    <w:rsid w:val="4E20F8B8"/>
    <w:rsid w:val="4E23B4E7"/>
    <w:rsid w:val="4E3017CB"/>
    <w:rsid w:val="4E309A6E"/>
    <w:rsid w:val="4E32BF75"/>
    <w:rsid w:val="4E3D3A3D"/>
    <w:rsid w:val="4E4469C0"/>
    <w:rsid w:val="4E472232"/>
    <w:rsid w:val="4E4D2BA2"/>
    <w:rsid w:val="4E4EBC64"/>
    <w:rsid w:val="4E5F2D22"/>
    <w:rsid w:val="4E6A5786"/>
    <w:rsid w:val="4E6CBEB5"/>
    <w:rsid w:val="4E793E41"/>
    <w:rsid w:val="4E93D519"/>
    <w:rsid w:val="4E9708DA"/>
    <w:rsid w:val="4EA156DC"/>
    <w:rsid w:val="4EB04F83"/>
    <w:rsid w:val="4EBA2AF7"/>
    <w:rsid w:val="4EC46488"/>
    <w:rsid w:val="4EC4A16B"/>
    <w:rsid w:val="4EC53803"/>
    <w:rsid w:val="4ED1FB16"/>
    <w:rsid w:val="4EE5863C"/>
    <w:rsid w:val="4EF29074"/>
    <w:rsid w:val="4EFAE367"/>
    <w:rsid w:val="4F175577"/>
    <w:rsid w:val="4F222846"/>
    <w:rsid w:val="4F293550"/>
    <w:rsid w:val="4F2AB3D6"/>
    <w:rsid w:val="4F2E4113"/>
    <w:rsid w:val="4F62722F"/>
    <w:rsid w:val="4F66F041"/>
    <w:rsid w:val="4F70B000"/>
    <w:rsid w:val="4F71169C"/>
    <w:rsid w:val="4F735795"/>
    <w:rsid w:val="4F839E66"/>
    <w:rsid w:val="4F84FEBE"/>
    <w:rsid w:val="4F88A455"/>
    <w:rsid w:val="4F8C887F"/>
    <w:rsid w:val="4F92100D"/>
    <w:rsid w:val="4F93E86D"/>
    <w:rsid w:val="4F9E4AE2"/>
    <w:rsid w:val="4FA13168"/>
    <w:rsid w:val="4FB1B370"/>
    <w:rsid w:val="4FB49FDC"/>
    <w:rsid w:val="4FB50265"/>
    <w:rsid w:val="4FB6DD8D"/>
    <w:rsid w:val="4FB7D1FE"/>
    <w:rsid w:val="4FBCF461"/>
    <w:rsid w:val="4FC83D76"/>
    <w:rsid w:val="4FD3B45D"/>
    <w:rsid w:val="4FDC148F"/>
    <w:rsid w:val="4FF57B6F"/>
    <w:rsid w:val="4FFC47CA"/>
    <w:rsid w:val="500CEC8D"/>
    <w:rsid w:val="500D639D"/>
    <w:rsid w:val="500E680F"/>
    <w:rsid w:val="501593A5"/>
    <w:rsid w:val="50262658"/>
    <w:rsid w:val="50269B09"/>
    <w:rsid w:val="502791C7"/>
    <w:rsid w:val="502E101D"/>
    <w:rsid w:val="50333917"/>
    <w:rsid w:val="5045FFA3"/>
    <w:rsid w:val="50461E81"/>
    <w:rsid w:val="5047FA9A"/>
    <w:rsid w:val="5049760A"/>
    <w:rsid w:val="50598C42"/>
    <w:rsid w:val="505B24EA"/>
    <w:rsid w:val="505FA085"/>
    <w:rsid w:val="506FBD51"/>
    <w:rsid w:val="507CA6F6"/>
    <w:rsid w:val="507DDD11"/>
    <w:rsid w:val="508B7011"/>
    <w:rsid w:val="50A57663"/>
    <w:rsid w:val="50A8C601"/>
    <w:rsid w:val="50B2638B"/>
    <w:rsid w:val="50B5296D"/>
    <w:rsid w:val="50BD4717"/>
    <w:rsid w:val="50BF0057"/>
    <w:rsid w:val="50BF89CA"/>
    <w:rsid w:val="50D0F012"/>
    <w:rsid w:val="50D57D7A"/>
    <w:rsid w:val="50D637D3"/>
    <w:rsid w:val="50D76A68"/>
    <w:rsid w:val="50D84249"/>
    <w:rsid w:val="50E1D8EF"/>
    <w:rsid w:val="50ED07B9"/>
    <w:rsid w:val="50F5D5D8"/>
    <w:rsid w:val="510A178D"/>
    <w:rsid w:val="510A5318"/>
    <w:rsid w:val="511CC0D8"/>
    <w:rsid w:val="512C40F2"/>
    <w:rsid w:val="513B5E7E"/>
    <w:rsid w:val="514657A8"/>
    <w:rsid w:val="5148A92E"/>
    <w:rsid w:val="515F6FF5"/>
    <w:rsid w:val="51782172"/>
    <w:rsid w:val="51891B35"/>
    <w:rsid w:val="518C4AB6"/>
    <w:rsid w:val="519350A1"/>
    <w:rsid w:val="519BB192"/>
    <w:rsid w:val="519BDD40"/>
    <w:rsid w:val="519CBE84"/>
    <w:rsid w:val="51A5AC1C"/>
    <w:rsid w:val="51B5AB0D"/>
    <w:rsid w:val="51B8E9FD"/>
    <w:rsid w:val="51B94933"/>
    <w:rsid w:val="51BF4CD4"/>
    <w:rsid w:val="51C16184"/>
    <w:rsid w:val="51D46FAA"/>
    <w:rsid w:val="51E12260"/>
    <w:rsid w:val="51F0B021"/>
    <w:rsid w:val="51F2FD10"/>
    <w:rsid w:val="51F509FF"/>
    <w:rsid w:val="51F8E159"/>
    <w:rsid w:val="51F9AC9B"/>
    <w:rsid w:val="51FDE767"/>
    <w:rsid w:val="520B1CB2"/>
    <w:rsid w:val="520C4B78"/>
    <w:rsid w:val="52175033"/>
    <w:rsid w:val="521E1016"/>
    <w:rsid w:val="5234DA1D"/>
    <w:rsid w:val="5236A319"/>
    <w:rsid w:val="523E6FED"/>
    <w:rsid w:val="5246C8D8"/>
    <w:rsid w:val="526347B1"/>
    <w:rsid w:val="526B7E9B"/>
    <w:rsid w:val="5271792F"/>
    <w:rsid w:val="52748288"/>
    <w:rsid w:val="52872AA2"/>
    <w:rsid w:val="528A5FE6"/>
    <w:rsid w:val="5299E84C"/>
    <w:rsid w:val="529A12F1"/>
    <w:rsid w:val="529D0519"/>
    <w:rsid w:val="52A0F2D2"/>
    <w:rsid w:val="52A6B237"/>
    <w:rsid w:val="52AB74E6"/>
    <w:rsid w:val="52B72B6E"/>
    <w:rsid w:val="52BB6334"/>
    <w:rsid w:val="52C01702"/>
    <w:rsid w:val="52C04517"/>
    <w:rsid w:val="52EE8B13"/>
    <w:rsid w:val="52F55C19"/>
    <w:rsid w:val="52F61BDA"/>
    <w:rsid w:val="52F77E3A"/>
    <w:rsid w:val="52F81AE3"/>
    <w:rsid w:val="52FB5FF8"/>
    <w:rsid w:val="52FFABA7"/>
    <w:rsid w:val="530E86BB"/>
    <w:rsid w:val="531A10F2"/>
    <w:rsid w:val="53246688"/>
    <w:rsid w:val="5332DBBD"/>
    <w:rsid w:val="533B329B"/>
    <w:rsid w:val="533BAEA6"/>
    <w:rsid w:val="53417C7D"/>
    <w:rsid w:val="53455EB1"/>
    <w:rsid w:val="53470BC7"/>
    <w:rsid w:val="5348BEC9"/>
    <w:rsid w:val="534A5F88"/>
    <w:rsid w:val="53701975"/>
    <w:rsid w:val="5370400B"/>
    <w:rsid w:val="5374AD87"/>
    <w:rsid w:val="53781FB7"/>
    <w:rsid w:val="53833E8F"/>
    <w:rsid w:val="538D60A3"/>
    <w:rsid w:val="53941B3B"/>
    <w:rsid w:val="53A261B5"/>
    <w:rsid w:val="53A368C8"/>
    <w:rsid w:val="53B1CECC"/>
    <w:rsid w:val="53CD3428"/>
    <w:rsid w:val="53DFCA32"/>
    <w:rsid w:val="53E2768F"/>
    <w:rsid w:val="53FE78FA"/>
    <w:rsid w:val="5403F625"/>
    <w:rsid w:val="5406D1C9"/>
    <w:rsid w:val="540D0BBE"/>
    <w:rsid w:val="545DFBD4"/>
    <w:rsid w:val="547B71D0"/>
    <w:rsid w:val="547C8143"/>
    <w:rsid w:val="549761DA"/>
    <w:rsid w:val="549FA481"/>
    <w:rsid w:val="54A1C759"/>
    <w:rsid w:val="54A60333"/>
    <w:rsid w:val="54AB5B8E"/>
    <w:rsid w:val="54BA6B1E"/>
    <w:rsid w:val="54BD1F76"/>
    <w:rsid w:val="54C64105"/>
    <w:rsid w:val="54CF6718"/>
    <w:rsid w:val="54D073C6"/>
    <w:rsid w:val="54EC7FF1"/>
    <w:rsid w:val="54EDA1EB"/>
    <w:rsid w:val="54EE80DB"/>
    <w:rsid w:val="54EF7BAB"/>
    <w:rsid w:val="54F2E80F"/>
    <w:rsid w:val="54F925DD"/>
    <w:rsid w:val="54FE8FA9"/>
    <w:rsid w:val="55022349"/>
    <w:rsid w:val="550523C1"/>
    <w:rsid w:val="5506EE03"/>
    <w:rsid w:val="550DEF87"/>
    <w:rsid w:val="551299AC"/>
    <w:rsid w:val="552117A0"/>
    <w:rsid w:val="553A06A0"/>
    <w:rsid w:val="553EFC5F"/>
    <w:rsid w:val="553FE83C"/>
    <w:rsid w:val="554A3130"/>
    <w:rsid w:val="554BB4C2"/>
    <w:rsid w:val="55503A84"/>
    <w:rsid w:val="55541FD2"/>
    <w:rsid w:val="5569CED2"/>
    <w:rsid w:val="5569EAC3"/>
    <w:rsid w:val="556CB0C7"/>
    <w:rsid w:val="557A53B3"/>
    <w:rsid w:val="557E2ADF"/>
    <w:rsid w:val="55928E0E"/>
    <w:rsid w:val="559D9CDF"/>
    <w:rsid w:val="55A1FEEB"/>
    <w:rsid w:val="55B4C635"/>
    <w:rsid w:val="55B55186"/>
    <w:rsid w:val="55BC4933"/>
    <w:rsid w:val="55C12F88"/>
    <w:rsid w:val="55C4914F"/>
    <w:rsid w:val="55CB4C05"/>
    <w:rsid w:val="55D55224"/>
    <w:rsid w:val="55D7141B"/>
    <w:rsid w:val="55DBF9C2"/>
    <w:rsid w:val="55DE9035"/>
    <w:rsid w:val="55E7D65B"/>
    <w:rsid w:val="55E8E51F"/>
    <w:rsid w:val="55EB187E"/>
    <w:rsid w:val="55FD6FA3"/>
    <w:rsid w:val="56009916"/>
    <w:rsid w:val="560BCE45"/>
    <w:rsid w:val="560F19B9"/>
    <w:rsid w:val="5610FC11"/>
    <w:rsid w:val="56223272"/>
    <w:rsid w:val="563A845C"/>
    <w:rsid w:val="5655EF1C"/>
    <w:rsid w:val="566705B7"/>
    <w:rsid w:val="566A3F07"/>
    <w:rsid w:val="5670B9A1"/>
    <w:rsid w:val="568BAFD4"/>
    <w:rsid w:val="5697C8E3"/>
    <w:rsid w:val="56983460"/>
    <w:rsid w:val="569B1AA3"/>
    <w:rsid w:val="56A0114C"/>
    <w:rsid w:val="56C1DD10"/>
    <w:rsid w:val="56C4B9EC"/>
    <w:rsid w:val="56CC069D"/>
    <w:rsid w:val="56D15C03"/>
    <w:rsid w:val="56D2B608"/>
    <w:rsid w:val="56D55637"/>
    <w:rsid w:val="56D650C9"/>
    <w:rsid w:val="56D75172"/>
    <w:rsid w:val="56FC8F32"/>
    <w:rsid w:val="57093EFF"/>
    <w:rsid w:val="5719F352"/>
    <w:rsid w:val="5719FB40"/>
    <w:rsid w:val="572B04D8"/>
    <w:rsid w:val="572C7B8D"/>
    <w:rsid w:val="57322792"/>
    <w:rsid w:val="5739BF3C"/>
    <w:rsid w:val="573B6B73"/>
    <w:rsid w:val="574628E0"/>
    <w:rsid w:val="5751E2E2"/>
    <w:rsid w:val="5753289E"/>
    <w:rsid w:val="5754A194"/>
    <w:rsid w:val="5769DAF7"/>
    <w:rsid w:val="576D0418"/>
    <w:rsid w:val="576D0E15"/>
    <w:rsid w:val="5786E68F"/>
    <w:rsid w:val="5786E8DF"/>
    <w:rsid w:val="579D0E1D"/>
    <w:rsid w:val="57BA26FE"/>
    <w:rsid w:val="57BDE4C0"/>
    <w:rsid w:val="57C36D1C"/>
    <w:rsid w:val="57D5C6A4"/>
    <w:rsid w:val="57D8B560"/>
    <w:rsid w:val="57EEEC2B"/>
    <w:rsid w:val="57FD8573"/>
    <w:rsid w:val="57FDE1C7"/>
    <w:rsid w:val="58057C96"/>
    <w:rsid w:val="580DE4CD"/>
    <w:rsid w:val="58136F39"/>
    <w:rsid w:val="583E499D"/>
    <w:rsid w:val="5841294D"/>
    <w:rsid w:val="5847D0E4"/>
    <w:rsid w:val="58481EAA"/>
    <w:rsid w:val="5849D7B9"/>
    <w:rsid w:val="584EAC0B"/>
    <w:rsid w:val="58574DA6"/>
    <w:rsid w:val="5858592D"/>
    <w:rsid w:val="585BE12D"/>
    <w:rsid w:val="58731F9D"/>
    <w:rsid w:val="58775173"/>
    <w:rsid w:val="5883ADBB"/>
    <w:rsid w:val="588F284F"/>
    <w:rsid w:val="5897F2C3"/>
    <w:rsid w:val="58B4BA20"/>
    <w:rsid w:val="58BDFA94"/>
    <w:rsid w:val="58CD070C"/>
    <w:rsid w:val="58D21EC6"/>
    <w:rsid w:val="58EA6744"/>
    <w:rsid w:val="58EBBCF0"/>
    <w:rsid w:val="590218B9"/>
    <w:rsid w:val="590A243D"/>
    <w:rsid w:val="590CCD27"/>
    <w:rsid w:val="5916636F"/>
    <w:rsid w:val="591C1524"/>
    <w:rsid w:val="592085E1"/>
    <w:rsid w:val="592A6839"/>
    <w:rsid w:val="592C11E1"/>
    <w:rsid w:val="592C4611"/>
    <w:rsid w:val="59310323"/>
    <w:rsid w:val="5952FD24"/>
    <w:rsid w:val="5955F75F"/>
    <w:rsid w:val="59601215"/>
    <w:rsid w:val="596FC4E5"/>
    <w:rsid w:val="5981705E"/>
    <w:rsid w:val="598646AA"/>
    <w:rsid w:val="5988364C"/>
    <w:rsid w:val="598B64AD"/>
    <w:rsid w:val="598C08AD"/>
    <w:rsid w:val="598EFA8E"/>
    <w:rsid w:val="5995C20A"/>
    <w:rsid w:val="59BEB746"/>
    <w:rsid w:val="59C1130E"/>
    <w:rsid w:val="59C1740B"/>
    <w:rsid w:val="59C209C5"/>
    <w:rsid w:val="59D10092"/>
    <w:rsid w:val="59D46EA9"/>
    <w:rsid w:val="59DB4619"/>
    <w:rsid w:val="59DBDBF8"/>
    <w:rsid w:val="59DC1F71"/>
    <w:rsid w:val="59EA6A98"/>
    <w:rsid w:val="59FB7A16"/>
    <w:rsid w:val="5A0845BB"/>
    <w:rsid w:val="5A09FBDE"/>
    <w:rsid w:val="5A0AACE5"/>
    <w:rsid w:val="5A0F6FD7"/>
    <w:rsid w:val="5A28BF2F"/>
    <w:rsid w:val="5A2AF8B0"/>
    <w:rsid w:val="5A334746"/>
    <w:rsid w:val="5A398C6A"/>
    <w:rsid w:val="5A3C6A05"/>
    <w:rsid w:val="5A40F3FE"/>
    <w:rsid w:val="5A47D353"/>
    <w:rsid w:val="5A602164"/>
    <w:rsid w:val="5A64830B"/>
    <w:rsid w:val="5A64D7C1"/>
    <w:rsid w:val="5A73AFD7"/>
    <w:rsid w:val="5A765426"/>
    <w:rsid w:val="5A7EE0D2"/>
    <w:rsid w:val="5A85A25F"/>
    <w:rsid w:val="5A88BA56"/>
    <w:rsid w:val="5A8C8B04"/>
    <w:rsid w:val="5A95C6DD"/>
    <w:rsid w:val="5A9644AD"/>
    <w:rsid w:val="5AA85471"/>
    <w:rsid w:val="5AB362A7"/>
    <w:rsid w:val="5AC4FC30"/>
    <w:rsid w:val="5AE65FDB"/>
    <w:rsid w:val="5AE6E33F"/>
    <w:rsid w:val="5AE9AB9F"/>
    <w:rsid w:val="5AF23624"/>
    <w:rsid w:val="5AFB2981"/>
    <w:rsid w:val="5B04BC4B"/>
    <w:rsid w:val="5B1EF90C"/>
    <w:rsid w:val="5B296B7B"/>
    <w:rsid w:val="5B3FAE09"/>
    <w:rsid w:val="5B43BB12"/>
    <w:rsid w:val="5B4930FE"/>
    <w:rsid w:val="5B4CB88A"/>
    <w:rsid w:val="5B5CE36F"/>
    <w:rsid w:val="5B5D5A65"/>
    <w:rsid w:val="5B691423"/>
    <w:rsid w:val="5B7A160A"/>
    <w:rsid w:val="5B833E73"/>
    <w:rsid w:val="5B8D3AF0"/>
    <w:rsid w:val="5B97C00A"/>
    <w:rsid w:val="5B990EEE"/>
    <w:rsid w:val="5B997543"/>
    <w:rsid w:val="5B9DC407"/>
    <w:rsid w:val="5BA2BB3F"/>
    <w:rsid w:val="5BA5543E"/>
    <w:rsid w:val="5BB80BC7"/>
    <w:rsid w:val="5BBD86B1"/>
    <w:rsid w:val="5BC476C4"/>
    <w:rsid w:val="5BC494D1"/>
    <w:rsid w:val="5BCE5280"/>
    <w:rsid w:val="5BD64E52"/>
    <w:rsid w:val="5BDA7877"/>
    <w:rsid w:val="5BDDDF1A"/>
    <w:rsid w:val="5BE47F83"/>
    <w:rsid w:val="5BED6B9D"/>
    <w:rsid w:val="5BF92472"/>
    <w:rsid w:val="5BFF3881"/>
    <w:rsid w:val="5C0471EE"/>
    <w:rsid w:val="5C0977D4"/>
    <w:rsid w:val="5C13B487"/>
    <w:rsid w:val="5C141BC6"/>
    <w:rsid w:val="5C182BF9"/>
    <w:rsid w:val="5C19871D"/>
    <w:rsid w:val="5C1AFEDE"/>
    <w:rsid w:val="5C278767"/>
    <w:rsid w:val="5C2BF109"/>
    <w:rsid w:val="5C2D0AB4"/>
    <w:rsid w:val="5C36BF5C"/>
    <w:rsid w:val="5C3F2209"/>
    <w:rsid w:val="5C44329C"/>
    <w:rsid w:val="5C58DD4C"/>
    <w:rsid w:val="5C621CC2"/>
    <w:rsid w:val="5C6F5491"/>
    <w:rsid w:val="5C7208A6"/>
    <w:rsid w:val="5C7C050F"/>
    <w:rsid w:val="5C7ECDB9"/>
    <w:rsid w:val="5C85A2BD"/>
    <w:rsid w:val="5C8E63FD"/>
    <w:rsid w:val="5C90DB7E"/>
    <w:rsid w:val="5C917BB6"/>
    <w:rsid w:val="5C9217F4"/>
    <w:rsid w:val="5CABEFFE"/>
    <w:rsid w:val="5CAE4E17"/>
    <w:rsid w:val="5CB4E080"/>
    <w:rsid w:val="5CD7ED0D"/>
    <w:rsid w:val="5CDB9C2D"/>
    <w:rsid w:val="5CE00268"/>
    <w:rsid w:val="5CE1ADEC"/>
    <w:rsid w:val="5CF21649"/>
    <w:rsid w:val="5CFBF387"/>
    <w:rsid w:val="5D0803B9"/>
    <w:rsid w:val="5D1A46D8"/>
    <w:rsid w:val="5D277311"/>
    <w:rsid w:val="5D29435C"/>
    <w:rsid w:val="5D329943"/>
    <w:rsid w:val="5D4AE22A"/>
    <w:rsid w:val="5D67DDA3"/>
    <w:rsid w:val="5D682DD4"/>
    <w:rsid w:val="5D72A4FA"/>
    <w:rsid w:val="5D730063"/>
    <w:rsid w:val="5D749437"/>
    <w:rsid w:val="5D7ACCB1"/>
    <w:rsid w:val="5D88FA5C"/>
    <w:rsid w:val="5D8B72F1"/>
    <w:rsid w:val="5D8EB3A1"/>
    <w:rsid w:val="5D98E7B0"/>
    <w:rsid w:val="5D9BB71B"/>
    <w:rsid w:val="5DBB6B3D"/>
    <w:rsid w:val="5DBBDE69"/>
    <w:rsid w:val="5DC5214E"/>
    <w:rsid w:val="5DD0EF4D"/>
    <w:rsid w:val="5DE1AA29"/>
    <w:rsid w:val="5DE817CC"/>
    <w:rsid w:val="5DECE7B1"/>
    <w:rsid w:val="5DFE9C87"/>
    <w:rsid w:val="5E0171FF"/>
    <w:rsid w:val="5E153370"/>
    <w:rsid w:val="5E17DE0D"/>
    <w:rsid w:val="5E36A7D3"/>
    <w:rsid w:val="5E3BC7BD"/>
    <w:rsid w:val="5E3CCE68"/>
    <w:rsid w:val="5E435439"/>
    <w:rsid w:val="5E44F5AF"/>
    <w:rsid w:val="5E47816D"/>
    <w:rsid w:val="5E4E07C6"/>
    <w:rsid w:val="5E6F2ACF"/>
    <w:rsid w:val="5E77AB1F"/>
    <w:rsid w:val="5E7CA377"/>
    <w:rsid w:val="5E7FA500"/>
    <w:rsid w:val="5E8B8897"/>
    <w:rsid w:val="5E9365E9"/>
    <w:rsid w:val="5E9624BE"/>
    <w:rsid w:val="5E99FBF0"/>
    <w:rsid w:val="5E9BA148"/>
    <w:rsid w:val="5EA04154"/>
    <w:rsid w:val="5EB5511A"/>
    <w:rsid w:val="5EC8038D"/>
    <w:rsid w:val="5ECCC13C"/>
    <w:rsid w:val="5ED2350B"/>
    <w:rsid w:val="5EDCD390"/>
    <w:rsid w:val="5EEE8B21"/>
    <w:rsid w:val="5EFB0D38"/>
    <w:rsid w:val="5EFB3DA3"/>
    <w:rsid w:val="5EFD8C9F"/>
    <w:rsid w:val="5F035D42"/>
    <w:rsid w:val="5F254AD1"/>
    <w:rsid w:val="5F2634A2"/>
    <w:rsid w:val="5F3D9134"/>
    <w:rsid w:val="5F6CBFAE"/>
    <w:rsid w:val="5F747358"/>
    <w:rsid w:val="5F7ECC8E"/>
    <w:rsid w:val="5F884724"/>
    <w:rsid w:val="5F892614"/>
    <w:rsid w:val="5F95FEF5"/>
    <w:rsid w:val="5F9C22E4"/>
    <w:rsid w:val="5FA73F13"/>
    <w:rsid w:val="5FB560C6"/>
    <w:rsid w:val="5FDA1B29"/>
    <w:rsid w:val="5FEEA419"/>
    <w:rsid w:val="5FF2F2DB"/>
    <w:rsid w:val="5FFB4A41"/>
    <w:rsid w:val="5FFF88CE"/>
    <w:rsid w:val="600822B8"/>
    <w:rsid w:val="60139619"/>
    <w:rsid w:val="60173E5A"/>
    <w:rsid w:val="6017A32A"/>
    <w:rsid w:val="6031F51F"/>
    <w:rsid w:val="60340143"/>
    <w:rsid w:val="604A22B8"/>
    <w:rsid w:val="6051CEA2"/>
    <w:rsid w:val="605C0A50"/>
    <w:rsid w:val="60600DDD"/>
    <w:rsid w:val="6062C66C"/>
    <w:rsid w:val="60723A2E"/>
    <w:rsid w:val="6072817F"/>
    <w:rsid w:val="6084A6CD"/>
    <w:rsid w:val="60895DCB"/>
    <w:rsid w:val="608A1490"/>
    <w:rsid w:val="608A8B67"/>
    <w:rsid w:val="608FD4F5"/>
    <w:rsid w:val="60938A09"/>
    <w:rsid w:val="60A9376D"/>
    <w:rsid w:val="60AD7D98"/>
    <w:rsid w:val="60B02145"/>
    <w:rsid w:val="60C78A97"/>
    <w:rsid w:val="60DC4C73"/>
    <w:rsid w:val="60DD9B1A"/>
    <w:rsid w:val="60E2F15B"/>
    <w:rsid w:val="60E8C194"/>
    <w:rsid w:val="60FCCD34"/>
    <w:rsid w:val="6114E332"/>
    <w:rsid w:val="612250F3"/>
    <w:rsid w:val="6123D2BF"/>
    <w:rsid w:val="61241785"/>
    <w:rsid w:val="61272170"/>
    <w:rsid w:val="612DCB25"/>
    <w:rsid w:val="61477883"/>
    <w:rsid w:val="6155EFAD"/>
    <w:rsid w:val="615DF3B5"/>
    <w:rsid w:val="616484C5"/>
    <w:rsid w:val="6165B891"/>
    <w:rsid w:val="6166F7B5"/>
    <w:rsid w:val="616B86B7"/>
    <w:rsid w:val="616F1A4F"/>
    <w:rsid w:val="61771CE0"/>
    <w:rsid w:val="6186109C"/>
    <w:rsid w:val="618ECDC7"/>
    <w:rsid w:val="6191D557"/>
    <w:rsid w:val="61965911"/>
    <w:rsid w:val="61AC68DA"/>
    <w:rsid w:val="61AF9C1B"/>
    <w:rsid w:val="61AFC762"/>
    <w:rsid w:val="61BF6C19"/>
    <w:rsid w:val="61C01AF7"/>
    <w:rsid w:val="61D58ACD"/>
    <w:rsid w:val="61D61878"/>
    <w:rsid w:val="61DD45FC"/>
    <w:rsid w:val="61E00809"/>
    <w:rsid w:val="61ED1F93"/>
    <w:rsid w:val="61EDB7FB"/>
    <w:rsid w:val="61F0640E"/>
    <w:rsid w:val="61F0D3F5"/>
    <w:rsid w:val="61F4464C"/>
    <w:rsid w:val="61F98E36"/>
    <w:rsid w:val="6210836E"/>
    <w:rsid w:val="62126260"/>
    <w:rsid w:val="623B0D8A"/>
    <w:rsid w:val="624505F7"/>
    <w:rsid w:val="6255FFFA"/>
    <w:rsid w:val="625DD564"/>
    <w:rsid w:val="626876F9"/>
    <w:rsid w:val="626E8254"/>
    <w:rsid w:val="62815F42"/>
    <w:rsid w:val="6295C656"/>
    <w:rsid w:val="62AF7358"/>
    <w:rsid w:val="62D656BC"/>
    <w:rsid w:val="62DF300A"/>
    <w:rsid w:val="62E31F6C"/>
    <w:rsid w:val="62F0CC45"/>
    <w:rsid w:val="62F8121A"/>
    <w:rsid w:val="62F90714"/>
    <w:rsid w:val="63021127"/>
    <w:rsid w:val="6302772F"/>
    <w:rsid w:val="6305D00C"/>
    <w:rsid w:val="631096FC"/>
    <w:rsid w:val="63146BCD"/>
    <w:rsid w:val="6325BD7C"/>
    <w:rsid w:val="632B9C9C"/>
    <w:rsid w:val="63345C5D"/>
    <w:rsid w:val="6335EA82"/>
    <w:rsid w:val="63370D02"/>
    <w:rsid w:val="633AA56D"/>
    <w:rsid w:val="6342A092"/>
    <w:rsid w:val="63527A38"/>
    <w:rsid w:val="63585ADD"/>
    <w:rsid w:val="63589FCD"/>
    <w:rsid w:val="6359CA01"/>
    <w:rsid w:val="6368465A"/>
    <w:rsid w:val="637C9133"/>
    <w:rsid w:val="638C8E2A"/>
    <w:rsid w:val="63B502B0"/>
    <w:rsid w:val="63B64335"/>
    <w:rsid w:val="63BC1CE7"/>
    <w:rsid w:val="63BFD146"/>
    <w:rsid w:val="63C091F0"/>
    <w:rsid w:val="63C6CA53"/>
    <w:rsid w:val="63C724F9"/>
    <w:rsid w:val="63DE0213"/>
    <w:rsid w:val="6400E417"/>
    <w:rsid w:val="640C6E14"/>
    <w:rsid w:val="640D9788"/>
    <w:rsid w:val="640DD5EF"/>
    <w:rsid w:val="6415E51A"/>
    <w:rsid w:val="641C6336"/>
    <w:rsid w:val="64268958"/>
    <w:rsid w:val="642A6B1F"/>
    <w:rsid w:val="642C739A"/>
    <w:rsid w:val="642FE920"/>
    <w:rsid w:val="6430B2E7"/>
    <w:rsid w:val="64315B67"/>
    <w:rsid w:val="64365842"/>
    <w:rsid w:val="643B2859"/>
    <w:rsid w:val="64507934"/>
    <w:rsid w:val="64518F11"/>
    <w:rsid w:val="6458D0E0"/>
    <w:rsid w:val="645B926C"/>
    <w:rsid w:val="646467CD"/>
    <w:rsid w:val="646C200C"/>
    <w:rsid w:val="6481E042"/>
    <w:rsid w:val="64896489"/>
    <w:rsid w:val="648BD05B"/>
    <w:rsid w:val="6495803A"/>
    <w:rsid w:val="64CCA401"/>
    <w:rsid w:val="64DD38B7"/>
    <w:rsid w:val="64E6864F"/>
    <w:rsid w:val="64E69790"/>
    <w:rsid w:val="64F2BC1A"/>
    <w:rsid w:val="64F68FAD"/>
    <w:rsid w:val="64F6E36F"/>
    <w:rsid w:val="64FE7F34"/>
    <w:rsid w:val="650AEAF4"/>
    <w:rsid w:val="650B08D3"/>
    <w:rsid w:val="651A940F"/>
    <w:rsid w:val="651F8FBA"/>
    <w:rsid w:val="653CE0CA"/>
    <w:rsid w:val="65558AF7"/>
    <w:rsid w:val="655DFC8A"/>
    <w:rsid w:val="6560ACBF"/>
    <w:rsid w:val="65697A23"/>
    <w:rsid w:val="656CC2E5"/>
    <w:rsid w:val="656F80AB"/>
    <w:rsid w:val="657F3B3F"/>
    <w:rsid w:val="6581ED39"/>
    <w:rsid w:val="65852794"/>
    <w:rsid w:val="658A16AD"/>
    <w:rsid w:val="6597E3E0"/>
    <w:rsid w:val="65AF3CB1"/>
    <w:rsid w:val="65BEF095"/>
    <w:rsid w:val="65C866AF"/>
    <w:rsid w:val="65CD08A4"/>
    <w:rsid w:val="65CE0FF0"/>
    <w:rsid w:val="65D778F8"/>
    <w:rsid w:val="65E96969"/>
    <w:rsid w:val="661019CF"/>
    <w:rsid w:val="661F546D"/>
    <w:rsid w:val="6621D8EC"/>
    <w:rsid w:val="6634B2ED"/>
    <w:rsid w:val="663AE10D"/>
    <w:rsid w:val="6644B841"/>
    <w:rsid w:val="665E1907"/>
    <w:rsid w:val="666620CC"/>
    <w:rsid w:val="66740BA8"/>
    <w:rsid w:val="6677555B"/>
    <w:rsid w:val="6682249E"/>
    <w:rsid w:val="6686C228"/>
    <w:rsid w:val="669A50CF"/>
    <w:rsid w:val="66A17B90"/>
    <w:rsid w:val="66AFDE29"/>
    <w:rsid w:val="66C0F807"/>
    <w:rsid w:val="66C1BA05"/>
    <w:rsid w:val="66C27213"/>
    <w:rsid w:val="66C4C05C"/>
    <w:rsid w:val="66CA7A11"/>
    <w:rsid w:val="66CED730"/>
    <w:rsid w:val="66D659A2"/>
    <w:rsid w:val="66D7955C"/>
    <w:rsid w:val="66D9C742"/>
    <w:rsid w:val="66E4077F"/>
    <w:rsid w:val="66EDC4A0"/>
    <w:rsid w:val="66EE94EF"/>
    <w:rsid w:val="66F7B324"/>
    <w:rsid w:val="66F84FDB"/>
    <w:rsid w:val="66FE35FE"/>
    <w:rsid w:val="6700836F"/>
    <w:rsid w:val="670F37B5"/>
    <w:rsid w:val="67164F5F"/>
    <w:rsid w:val="67173B8B"/>
    <w:rsid w:val="671F62C9"/>
    <w:rsid w:val="672AD2C5"/>
    <w:rsid w:val="67341884"/>
    <w:rsid w:val="673B752B"/>
    <w:rsid w:val="6742D6C7"/>
    <w:rsid w:val="67475FB9"/>
    <w:rsid w:val="675239B3"/>
    <w:rsid w:val="675E5C0C"/>
    <w:rsid w:val="676D921C"/>
    <w:rsid w:val="676EDDC0"/>
    <w:rsid w:val="67722938"/>
    <w:rsid w:val="6772F327"/>
    <w:rsid w:val="67809B28"/>
    <w:rsid w:val="67898F4A"/>
    <w:rsid w:val="678C1F4C"/>
    <w:rsid w:val="679D0CA9"/>
    <w:rsid w:val="67A1DB9B"/>
    <w:rsid w:val="67BB24CE"/>
    <w:rsid w:val="67DBA35D"/>
    <w:rsid w:val="67E000C2"/>
    <w:rsid w:val="67E40D77"/>
    <w:rsid w:val="67E46667"/>
    <w:rsid w:val="67E814DC"/>
    <w:rsid w:val="67ECEDA1"/>
    <w:rsid w:val="67ED7CF6"/>
    <w:rsid w:val="67F65925"/>
    <w:rsid w:val="67F6FBE2"/>
    <w:rsid w:val="67FD1E08"/>
    <w:rsid w:val="6804C624"/>
    <w:rsid w:val="682420B8"/>
    <w:rsid w:val="6835EF5A"/>
    <w:rsid w:val="683F250F"/>
    <w:rsid w:val="68481623"/>
    <w:rsid w:val="6848E34F"/>
    <w:rsid w:val="685592EA"/>
    <w:rsid w:val="685913E4"/>
    <w:rsid w:val="68627DFD"/>
    <w:rsid w:val="6872A95C"/>
    <w:rsid w:val="68778B38"/>
    <w:rsid w:val="6882A1FD"/>
    <w:rsid w:val="6884ED9B"/>
    <w:rsid w:val="688E9C3D"/>
    <w:rsid w:val="68980581"/>
    <w:rsid w:val="68986F86"/>
    <w:rsid w:val="68A069CE"/>
    <w:rsid w:val="68A4D8E7"/>
    <w:rsid w:val="68A4D9A7"/>
    <w:rsid w:val="68D42732"/>
    <w:rsid w:val="68DCAFED"/>
    <w:rsid w:val="68E6CB00"/>
    <w:rsid w:val="68EEFB83"/>
    <w:rsid w:val="68EF292D"/>
    <w:rsid w:val="68F0CAC3"/>
    <w:rsid w:val="68F97B09"/>
    <w:rsid w:val="691038D2"/>
    <w:rsid w:val="6917E65D"/>
    <w:rsid w:val="69193DA4"/>
    <w:rsid w:val="69197144"/>
    <w:rsid w:val="691C6B89"/>
    <w:rsid w:val="6929EC76"/>
    <w:rsid w:val="6934BAC6"/>
    <w:rsid w:val="69427005"/>
    <w:rsid w:val="69459840"/>
    <w:rsid w:val="6949A098"/>
    <w:rsid w:val="6950D2C3"/>
    <w:rsid w:val="6952E1B9"/>
    <w:rsid w:val="69558218"/>
    <w:rsid w:val="69558712"/>
    <w:rsid w:val="6956AD6E"/>
    <w:rsid w:val="6958E13D"/>
    <w:rsid w:val="696744CD"/>
    <w:rsid w:val="6976A60B"/>
    <w:rsid w:val="6977FFDF"/>
    <w:rsid w:val="697BD123"/>
    <w:rsid w:val="6983B2C7"/>
    <w:rsid w:val="69A0E056"/>
    <w:rsid w:val="69A47AFD"/>
    <w:rsid w:val="69AD3F38"/>
    <w:rsid w:val="69BA6F05"/>
    <w:rsid w:val="69BD8B99"/>
    <w:rsid w:val="69C1AF9E"/>
    <w:rsid w:val="69D1F191"/>
    <w:rsid w:val="69D218A2"/>
    <w:rsid w:val="69E62C58"/>
    <w:rsid w:val="69E96F76"/>
    <w:rsid w:val="69EB892D"/>
    <w:rsid w:val="69EF7867"/>
    <w:rsid w:val="69EFFBCA"/>
    <w:rsid w:val="69FA12D5"/>
    <w:rsid w:val="69FA3814"/>
    <w:rsid w:val="6A12F73D"/>
    <w:rsid w:val="6A12FF5A"/>
    <w:rsid w:val="6A2A3196"/>
    <w:rsid w:val="6A33F353"/>
    <w:rsid w:val="6A46B7B3"/>
    <w:rsid w:val="6A47F746"/>
    <w:rsid w:val="6A486141"/>
    <w:rsid w:val="6A4F0BDA"/>
    <w:rsid w:val="6A53ACE7"/>
    <w:rsid w:val="6A5B02A6"/>
    <w:rsid w:val="6A5FDE1C"/>
    <w:rsid w:val="6A65F4D2"/>
    <w:rsid w:val="6A6651BC"/>
    <w:rsid w:val="6A674DD6"/>
    <w:rsid w:val="6A698E71"/>
    <w:rsid w:val="6A761EEC"/>
    <w:rsid w:val="6A84A474"/>
    <w:rsid w:val="6A8A4705"/>
    <w:rsid w:val="6A8CA4F6"/>
    <w:rsid w:val="6A8F26D3"/>
    <w:rsid w:val="6A929E29"/>
    <w:rsid w:val="6A9BA0C7"/>
    <w:rsid w:val="6AA7BEDE"/>
    <w:rsid w:val="6AA9FC71"/>
    <w:rsid w:val="6AB155CD"/>
    <w:rsid w:val="6AC5182D"/>
    <w:rsid w:val="6AC7C13B"/>
    <w:rsid w:val="6ADDFE04"/>
    <w:rsid w:val="6AE7459A"/>
    <w:rsid w:val="6AF1BA30"/>
    <w:rsid w:val="6AF2C590"/>
    <w:rsid w:val="6B0EE1AB"/>
    <w:rsid w:val="6B12832D"/>
    <w:rsid w:val="6B168D62"/>
    <w:rsid w:val="6B1BA7EB"/>
    <w:rsid w:val="6B1CC04E"/>
    <w:rsid w:val="6B223865"/>
    <w:rsid w:val="6B3D1709"/>
    <w:rsid w:val="6B3DD606"/>
    <w:rsid w:val="6B408829"/>
    <w:rsid w:val="6B426124"/>
    <w:rsid w:val="6B42AE7F"/>
    <w:rsid w:val="6B4B9BBB"/>
    <w:rsid w:val="6B502560"/>
    <w:rsid w:val="6B597CCA"/>
    <w:rsid w:val="6B5B82BF"/>
    <w:rsid w:val="6B5D6D6B"/>
    <w:rsid w:val="6B61510A"/>
    <w:rsid w:val="6B6420C5"/>
    <w:rsid w:val="6B72CBFB"/>
    <w:rsid w:val="6B84A85F"/>
    <w:rsid w:val="6B85F683"/>
    <w:rsid w:val="6B86CE8C"/>
    <w:rsid w:val="6B9758A9"/>
    <w:rsid w:val="6B9D95A8"/>
    <w:rsid w:val="6B9E73CF"/>
    <w:rsid w:val="6BAB0D56"/>
    <w:rsid w:val="6BB0C8F6"/>
    <w:rsid w:val="6BBABC07"/>
    <w:rsid w:val="6BBEA1D7"/>
    <w:rsid w:val="6BC4EFAD"/>
    <w:rsid w:val="6BC7E55C"/>
    <w:rsid w:val="6BCB696B"/>
    <w:rsid w:val="6BCBA3D5"/>
    <w:rsid w:val="6BD077B9"/>
    <w:rsid w:val="6BD0FA99"/>
    <w:rsid w:val="6BDB50C9"/>
    <w:rsid w:val="6BE356BD"/>
    <w:rsid w:val="6BF9DCCA"/>
    <w:rsid w:val="6C04D515"/>
    <w:rsid w:val="6C070E70"/>
    <w:rsid w:val="6C0A1B38"/>
    <w:rsid w:val="6C0E4CBE"/>
    <w:rsid w:val="6C3062E9"/>
    <w:rsid w:val="6C4EDD14"/>
    <w:rsid w:val="6C589ED9"/>
    <w:rsid w:val="6C5B0BAD"/>
    <w:rsid w:val="6C5F7D7A"/>
    <w:rsid w:val="6C633217"/>
    <w:rsid w:val="6C663BFF"/>
    <w:rsid w:val="6C6B642B"/>
    <w:rsid w:val="6C6F136C"/>
    <w:rsid w:val="6C7734BF"/>
    <w:rsid w:val="6C7750BB"/>
    <w:rsid w:val="6C8001A8"/>
    <w:rsid w:val="6C8BC193"/>
    <w:rsid w:val="6C8FE1F3"/>
    <w:rsid w:val="6C917C91"/>
    <w:rsid w:val="6C965CE9"/>
    <w:rsid w:val="6C9B95A7"/>
    <w:rsid w:val="6CA644FE"/>
    <w:rsid w:val="6CBA3832"/>
    <w:rsid w:val="6CC90ADD"/>
    <w:rsid w:val="6CCD5651"/>
    <w:rsid w:val="6CCE5D81"/>
    <w:rsid w:val="6CD83EB3"/>
    <w:rsid w:val="6CDAF296"/>
    <w:rsid w:val="6CDC3678"/>
    <w:rsid w:val="6CE2154D"/>
    <w:rsid w:val="6CE8B88F"/>
    <w:rsid w:val="6D114ACB"/>
    <w:rsid w:val="6D14C781"/>
    <w:rsid w:val="6D1C4917"/>
    <w:rsid w:val="6D43F8BD"/>
    <w:rsid w:val="6D4A0178"/>
    <w:rsid w:val="6D50E1FE"/>
    <w:rsid w:val="6D5B6EF6"/>
    <w:rsid w:val="6D5BA0CC"/>
    <w:rsid w:val="6D60709F"/>
    <w:rsid w:val="6D677436"/>
    <w:rsid w:val="6D6F885B"/>
    <w:rsid w:val="6D70FBF5"/>
    <w:rsid w:val="6D7945D3"/>
    <w:rsid w:val="6D7B54EE"/>
    <w:rsid w:val="6D7C5960"/>
    <w:rsid w:val="6D82B6FE"/>
    <w:rsid w:val="6D96BB97"/>
    <w:rsid w:val="6D98DC6C"/>
    <w:rsid w:val="6DA58EE5"/>
    <w:rsid w:val="6DACC352"/>
    <w:rsid w:val="6DCA7C10"/>
    <w:rsid w:val="6DD94C01"/>
    <w:rsid w:val="6DDF824A"/>
    <w:rsid w:val="6DF0EF38"/>
    <w:rsid w:val="6DFFB52A"/>
    <w:rsid w:val="6DFFCF2D"/>
    <w:rsid w:val="6E029A8D"/>
    <w:rsid w:val="6E2EB37E"/>
    <w:rsid w:val="6E327F76"/>
    <w:rsid w:val="6E32A537"/>
    <w:rsid w:val="6E3B096E"/>
    <w:rsid w:val="6E40CDD4"/>
    <w:rsid w:val="6E54B923"/>
    <w:rsid w:val="6E57E79A"/>
    <w:rsid w:val="6E584898"/>
    <w:rsid w:val="6E5D3DCD"/>
    <w:rsid w:val="6E7D20FB"/>
    <w:rsid w:val="6E82D992"/>
    <w:rsid w:val="6E89A878"/>
    <w:rsid w:val="6E8D0875"/>
    <w:rsid w:val="6E8DF040"/>
    <w:rsid w:val="6E932381"/>
    <w:rsid w:val="6E97F9CA"/>
    <w:rsid w:val="6EAB3458"/>
    <w:rsid w:val="6ED12212"/>
    <w:rsid w:val="6ED3E551"/>
    <w:rsid w:val="6ED4FA3B"/>
    <w:rsid w:val="6EDB6DA2"/>
    <w:rsid w:val="6EE699D9"/>
    <w:rsid w:val="6EF4C9BC"/>
    <w:rsid w:val="6EF70C86"/>
    <w:rsid w:val="6EFAD76E"/>
    <w:rsid w:val="6EFD21D6"/>
    <w:rsid w:val="6F07055B"/>
    <w:rsid w:val="6F094BA7"/>
    <w:rsid w:val="6F1B2CD4"/>
    <w:rsid w:val="6F24B2BF"/>
    <w:rsid w:val="6F27D762"/>
    <w:rsid w:val="6F3E3CB3"/>
    <w:rsid w:val="6F4D47EE"/>
    <w:rsid w:val="6F524D52"/>
    <w:rsid w:val="6F569E07"/>
    <w:rsid w:val="6F614E95"/>
    <w:rsid w:val="6F627B3B"/>
    <w:rsid w:val="6F660AFB"/>
    <w:rsid w:val="6F684C53"/>
    <w:rsid w:val="6F6F11EA"/>
    <w:rsid w:val="6F745EAF"/>
    <w:rsid w:val="6F8102B7"/>
    <w:rsid w:val="6F97D716"/>
    <w:rsid w:val="6FC01180"/>
    <w:rsid w:val="6FC1ED26"/>
    <w:rsid w:val="6FC7F0CE"/>
    <w:rsid w:val="6FD09FCC"/>
    <w:rsid w:val="6FD4AAFF"/>
    <w:rsid w:val="6FE19D3A"/>
    <w:rsid w:val="6FE91164"/>
    <w:rsid w:val="6FE9FE85"/>
    <w:rsid w:val="6FEA0E9D"/>
    <w:rsid w:val="6FF08984"/>
    <w:rsid w:val="6FF1C941"/>
    <w:rsid w:val="6FF3EAF4"/>
    <w:rsid w:val="6FF57397"/>
    <w:rsid w:val="6FFB46DE"/>
    <w:rsid w:val="6FFF1BAF"/>
    <w:rsid w:val="7008CEA2"/>
    <w:rsid w:val="700D8242"/>
    <w:rsid w:val="700E29F7"/>
    <w:rsid w:val="70159A2E"/>
    <w:rsid w:val="70181899"/>
    <w:rsid w:val="70312BCD"/>
    <w:rsid w:val="703A15E6"/>
    <w:rsid w:val="7056EFED"/>
    <w:rsid w:val="7063CB42"/>
    <w:rsid w:val="706E341A"/>
    <w:rsid w:val="706E6BBB"/>
    <w:rsid w:val="707DFB0E"/>
    <w:rsid w:val="7081A23A"/>
    <w:rsid w:val="708E00C0"/>
    <w:rsid w:val="70927840"/>
    <w:rsid w:val="70970F5E"/>
    <w:rsid w:val="70A44617"/>
    <w:rsid w:val="70AEF7A5"/>
    <w:rsid w:val="70B84B84"/>
    <w:rsid w:val="70BE2998"/>
    <w:rsid w:val="70C91D22"/>
    <w:rsid w:val="70CE3295"/>
    <w:rsid w:val="70E3DEBE"/>
    <w:rsid w:val="70EA6710"/>
    <w:rsid w:val="70F0A129"/>
    <w:rsid w:val="70F1B9EE"/>
    <w:rsid w:val="70F30B49"/>
    <w:rsid w:val="7111AFD6"/>
    <w:rsid w:val="7117E031"/>
    <w:rsid w:val="712147DB"/>
    <w:rsid w:val="7124C566"/>
    <w:rsid w:val="7128EFA3"/>
    <w:rsid w:val="7134EB0E"/>
    <w:rsid w:val="713B2579"/>
    <w:rsid w:val="713BDBDC"/>
    <w:rsid w:val="713D2B8C"/>
    <w:rsid w:val="714BDC75"/>
    <w:rsid w:val="7151DF88"/>
    <w:rsid w:val="716B7CFA"/>
    <w:rsid w:val="716DB81C"/>
    <w:rsid w:val="7175B8A5"/>
    <w:rsid w:val="7185CEE6"/>
    <w:rsid w:val="7187341D"/>
    <w:rsid w:val="718757AF"/>
    <w:rsid w:val="7187B848"/>
    <w:rsid w:val="71889E69"/>
    <w:rsid w:val="718A7A87"/>
    <w:rsid w:val="7192A515"/>
    <w:rsid w:val="719E299C"/>
    <w:rsid w:val="71A1B4E2"/>
    <w:rsid w:val="71AA9393"/>
    <w:rsid w:val="71B19BE6"/>
    <w:rsid w:val="71B3DFC1"/>
    <w:rsid w:val="71B8C3A0"/>
    <w:rsid w:val="71C2AF0F"/>
    <w:rsid w:val="71C3DC14"/>
    <w:rsid w:val="71CE39AD"/>
    <w:rsid w:val="71CF99A5"/>
    <w:rsid w:val="71DC4591"/>
    <w:rsid w:val="71E605E4"/>
    <w:rsid w:val="71EE4081"/>
    <w:rsid w:val="71F7425D"/>
    <w:rsid w:val="71F998BD"/>
    <w:rsid w:val="71FC7530"/>
    <w:rsid w:val="7203A3CC"/>
    <w:rsid w:val="7216BB35"/>
    <w:rsid w:val="7226EFD9"/>
    <w:rsid w:val="72274541"/>
    <w:rsid w:val="7238D303"/>
    <w:rsid w:val="723D14DC"/>
    <w:rsid w:val="724A6A52"/>
    <w:rsid w:val="724E365D"/>
    <w:rsid w:val="7251C998"/>
    <w:rsid w:val="725B5604"/>
    <w:rsid w:val="725E99B8"/>
    <w:rsid w:val="726A02F6"/>
    <w:rsid w:val="7289CCB8"/>
    <w:rsid w:val="728D8A4F"/>
    <w:rsid w:val="728E3EC9"/>
    <w:rsid w:val="7293D3D8"/>
    <w:rsid w:val="7299C2CA"/>
    <w:rsid w:val="729F484F"/>
    <w:rsid w:val="72A0E2B9"/>
    <w:rsid w:val="72A8D03F"/>
    <w:rsid w:val="72A916AD"/>
    <w:rsid w:val="72A9C3AD"/>
    <w:rsid w:val="72B5E0F2"/>
    <w:rsid w:val="72B73485"/>
    <w:rsid w:val="72BA89BC"/>
    <w:rsid w:val="72BAC33C"/>
    <w:rsid w:val="72C7E05D"/>
    <w:rsid w:val="72DCA7F7"/>
    <w:rsid w:val="72E33F5A"/>
    <w:rsid w:val="72E37F08"/>
    <w:rsid w:val="72F80378"/>
    <w:rsid w:val="72F90CEC"/>
    <w:rsid w:val="730BDBC7"/>
    <w:rsid w:val="730CF6ED"/>
    <w:rsid w:val="73197A7B"/>
    <w:rsid w:val="7319E3DB"/>
    <w:rsid w:val="7333F645"/>
    <w:rsid w:val="73353B55"/>
    <w:rsid w:val="7339C082"/>
    <w:rsid w:val="7342C09B"/>
    <w:rsid w:val="734A71B2"/>
    <w:rsid w:val="73523BEB"/>
    <w:rsid w:val="73559B3A"/>
    <w:rsid w:val="7364CA10"/>
    <w:rsid w:val="736B27C5"/>
    <w:rsid w:val="736C62A6"/>
    <w:rsid w:val="7379D035"/>
    <w:rsid w:val="7384BFAE"/>
    <w:rsid w:val="7391EC40"/>
    <w:rsid w:val="7395449C"/>
    <w:rsid w:val="73B4BDCC"/>
    <w:rsid w:val="73BA3AFE"/>
    <w:rsid w:val="73D2B74D"/>
    <w:rsid w:val="73D4E45E"/>
    <w:rsid w:val="73E93C0D"/>
    <w:rsid w:val="73EF8215"/>
    <w:rsid w:val="73EFEC46"/>
    <w:rsid w:val="73F3F6DF"/>
    <w:rsid w:val="73F823E2"/>
    <w:rsid w:val="7418775D"/>
    <w:rsid w:val="74295AB0"/>
    <w:rsid w:val="742FA439"/>
    <w:rsid w:val="74311274"/>
    <w:rsid w:val="743A1EA9"/>
    <w:rsid w:val="7456DFFE"/>
    <w:rsid w:val="746E8845"/>
    <w:rsid w:val="7472DC37"/>
    <w:rsid w:val="74837D37"/>
    <w:rsid w:val="749173DE"/>
    <w:rsid w:val="74A14432"/>
    <w:rsid w:val="74A6DCAB"/>
    <w:rsid w:val="74AC8B38"/>
    <w:rsid w:val="74B03E27"/>
    <w:rsid w:val="74B38654"/>
    <w:rsid w:val="74D0EB63"/>
    <w:rsid w:val="74D1F2EC"/>
    <w:rsid w:val="74D30047"/>
    <w:rsid w:val="74D5BCF6"/>
    <w:rsid w:val="74DE60BD"/>
    <w:rsid w:val="74E824F0"/>
    <w:rsid w:val="74EEA751"/>
    <w:rsid w:val="74FDA789"/>
    <w:rsid w:val="7506CF17"/>
    <w:rsid w:val="7508E471"/>
    <w:rsid w:val="750B5F3A"/>
    <w:rsid w:val="752DE8D6"/>
    <w:rsid w:val="752F4882"/>
    <w:rsid w:val="75483BF6"/>
    <w:rsid w:val="7551FCEB"/>
    <w:rsid w:val="755E40CD"/>
    <w:rsid w:val="755E617F"/>
    <w:rsid w:val="756953A6"/>
    <w:rsid w:val="756AE528"/>
    <w:rsid w:val="756C3BDC"/>
    <w:rsid w:val="7570B4BF"/>
    <w:rsid w:val="75789C00"/>
    <w:rsid w:val="757ECE8C"/>
    <w:rsid w:val="75868929"/>
    <w:rsid w:val="7586A961"/>
    <w:rsid w:val="758BBCA7"/>
    <w:rsid w:val="758F2B8D"/>
    <w:rsid w:val="75990A3C"/>
    <w:rsid w:val="75A60229"/>
    <w:rsid w:val="75A68120"/>
    <w:rsid w:val="75B8DA2B"/>
    <w:rsid w:val="75BB4B71"/>
    <w:rsid w:val="75C27360"/>
    <w:rsid w:val="75C4017C"/>
    <w:rsid w:val="75C91786"/>
    <w:rsid w:val="75D8837B"/>
    <w:rsid w:val="75E13EC8"/>
    <w:rsid w:val="75E22204"/>
    <w:rsid w:val="75EFE684"/>
    <w:rsid w:val="75F1ABD8"/>
    <w:rsid w:val="75F6F62F"/>
    <w:rsid w:val="75F7BE97"/>
    <w:rsid w:val="760F4CFF"/>
    <w:rsid w:val="7630ADAE"/>
    <w:rsid w:val="7647F21B"/>
    <w:rsid w:val="7648FF73"/>
    <w:rsid w:val="764ECFC6"/>
    <w:rsid w:val="764FA749"/>
    <w:rsid w:val="76606D22"/>
    <w:rsid w:val="76636EAB"/>
    <w:rsid w:val="76676DFD"/>
    <w:rsid w:val="766FBE5D"/>
    <w:rsid w:val="76782B10"/>
    <w:rsid w:val="7685DF8F"/>
    <w:rsid w:val="7694E373"/>
    <w:rsid w:val="769566AB"/>
    <w:rsid w:val="769869A8"/>
    <w:rsid w:val="76AB96D6"/>
    <w:rsid w:val="76C4CCA5"/>
    <w:rsid w:val="76CCAADA"/>
    <w:rsid w:val="76D087F3"/>
    <w:rsid w:val="76D96BB3"/>
    <w:rsid w:val="76E0E438"/>
    <w:rsid w:val="76EEB589"/>
    <w:rsid w:val="76F3CCFE"/>
    <w:rsid w:val="76FD2E90"/>
    <w:rsid w:val="77004AD4"/>
    <w:rsid w:val="770E656D"/>
    <w:rsid w:val="771F4A2F"/>
    <w:rsid w:val="77231042"/>
    <w:rsid w:val="772AF950"/>
    <w:rsid w:val="7740EBB4"/>
    <w:rsid w:val="7745DEB1"/>
    <w:rsid w:val="7748878F"/>
    <w:rsid w:val="774E3897"/>
    <w:rsid w:val="776A4141"/>
    <w:rsid w:val="777D6128"/>
    <w:rsid w:val="778F1391"/>
    <w:rsid w:val="7790301C"/>
    <w:rsid w:val="7790FDE0"/>
    <w:rsid w:val="77AA342C"/>
    <w:rsid w:val="77B264AE"/>
    <w:rsid w:val="77C5B76C"/>
    <w:rsid w:val="77C786A2"/>
    <w:rsid w:val="77CD11C1"/>
    <w:rsid w:val="77DBE80D"/>
    <w:rsid w:val="77E2730C"/>
    <w:rsid w:val="77E52116"/>
    <w:rsid w:val="77E6E557"/>
    <w:rsid w:val="77E9D93A"/>
    <w:rsid w:val="77F9BC0B"/>
    <w:rsid w:val="780AA109"/>
    <w:rsid w:val="7811AA28"/>
    <w:rsid w:val="7820DD6A"/>
    <w:rsid w:val="78232145"/>
    <w:rsid w:val="782533F0"/>
    <w:rsid w:val="783AE112"/>
    <w:rsid w:val="783DAABA"/>
    <w:rsid w:val="783E28CA"/>
    <w:rsid w:val="784B4230"/>
    <w:rsid w:val="784CD5BB"/>
    <w:rsid w:val="784E4AB6"/>
    <w:rsid w:val="7850A5B0"/>
    <w:rsid w:val="7853759B"/>
    <w:rsid w:val="7858087F"/>
    <w:rsid w:val="78592CC9"/>
    <w:rsid w:val="7861697E"/>
    <w:rsid w:val="7874496F"/>
    <w:rsid w:val="787951A6"/>
    <w:rsid w:val="787C4603"/>
    <w:rsid w:val="78826EAF"/>
    <w:rsid w:val="78850017"/>
    <w:rsid w:val="788DA9A6"/>
    <w:rsid w:val="78B3AE9C"/>
    <w:rsid w:val="78BC2319"/>
    <w:rsid w:val="78C74A21"/>
    <w:rsid w:val="78E67303"/>
    <w:rsid w:val="78E9D627"/>
    <w:rsid w:val="78F2EC33"/>
    <w:rsid w:val="78FC4841"/>
    <w:rsid w:val="79009A69"/>
    <w:rsid w:val="790571D6"/>
    <w:rsid w:val="79190265"/>
    <w:rsid w:val="7919D3D9"/>
    <w:rsid w:val="791A9060"/>
    <w:rsid w:val="79215722"/>
    <w:rsid w:val="7930CDA7"/>
    <w:rsid w:val="794599F1"/>
    <w:rsid w:val="7954AA7C"/>
    <w:rsid w:val="7960BE5E"/>
    <w:rsid w:val="796C40AB"/>
    <w:rsid w:val="7977F1EA"/>
    <w:rsid w:val="798F9D50"/>
    <w:rsid w:val="7994B75B"/>
    <w:rsid w:val="799A35C2"/>
    <w:rsid w:val="79A91C9E"/>
    <w:rsid w:val="79A9E45C"/>
    <w:rsid w:val="79B95AA7"/>
    <w:rsid w:val="79C1BD1D"/>
    <w:rsid w:val="79C519E7"/>
    <w:rsid w:val="79CEF52D"/>
    <w:rsid w:val="79CFBF17"/>
    <w:rsid w:val="79D7C835"/>
    <w:rsid w:val="79EF40EB"/>
    <w:rsid w:val="7A03FA04"/>
    <w:rsid w:val="7A09CEF1"/>
    <w:rsid w:val="7A0AF349"/>
    <w:rsid w:val="7A3455AE"/>
    <w:rsid w:val="7A658DBF"/>
    <w:rsid w:val="7A7F0FCF"/>
    <w:rsid w:val="7A8178CD"/>
    <w:rsid w:val="7A8AA765"/>
    <w:rsid w:val="7A9C6ACA"/>
    <w:rsid w:val="7A9E75F8"/>
    <w:rsid w:val="7AB0AF79"/>
    <w:rsid w:val="7AB6A019"/>
    <w:rsid w:val="7AD91F0D"/>
    <w:rsid w:val="7AEAD135"/>
    <w:rsid w:val="7AFB26B0"/>
    <w:rsid w:val="7B0CB43A"/>
    <w:rsid w:val="7B0EAC14"/>
    <w:rsid w:val="7B1B1949"/>
    <w:rsid w:val="7B1BB1FE"/>
    <w:rsid w:val="7B3DBDF2"/>
    <w:rsid w:val="7B3E0BE8"/>
    <w:rsid w:val="7B46E6EB"/>
    <w:rsid w:val="7B4C65BE"/>
    <w:rsid w:val="7B4F4B39"/>
    <w:rsid w:val="7B509C7C"/>
    <w:rsid w:val="7B626C2D"/>
    <w:rsid w:val="7B63821C"/>
    <w:rsid w:val="7B8F48B6"/>
    <w:rsid w:val="7B98AD8F"/>
    <w:rsid w:val="7B9ACC29"/>
    <w:rsid w:val="7BA7CC7C"/>
    <w:rsid w:val="7BAB7BC8"/>
    <w:rsid w:val="7BAB9202"/>
    <w:rsid w:val="7BDCECF4"/>
    <w:rsid w:val="7BDF5374"/>
    <w:rsid w:val="7BE445FE"/>
    <w:rsid w:val="7BF6BE65"/>
    <w:rsid w:val="7BF979E8"/>
    <w:rsid w:val="7BFFC221"/>
    <w:rsid w:val="7C085FE4"/>
    <w:rsid w:val="7C0A63CC"/>
    <w:rsid w:val="7C20DAC2"/>
    <w:rsid w:val="7C2A0AB3"/>
    <w:rsid w:val="7C33518B"/>
    <w:rsid w:val="7C383B2B"/>
    <w:rsid w:val="7C4B7472"/>
    <w:rsid w:val="7C502BA9"/>
    <w:rsid w:val="7C516388"/>
    <w:rsid w:val="7C57C28A"/>
    <w:rsid w:val="7C5D10FE"/>
    <w:rsid w:val="7C60D205"/>
    <w:rsid w:val="7C62A57B"/>
    <w:rsid w:val="7C6785FE"/>
    <w:rsid w:val="7C695406"/>
    <w:rsid w:val="7C6FA270"/>
    <w:rsid w:val="7C79DAD1"/>
    <w:rsid w:val="7C8C0F32"/>
    <w:rsid w:val="7C8FA36C"/>
    <w:rsid w:val="7C955B9B"/>
    <w:rsid w:val="7C996EFB"/>
    <w:rsid w:val="7C9C02A4"/>
    <w:rsid w:val="7C9C78D0"/>
    <w:rsid w:val="7CA8CEE5"/>
    <w:rsid w:val="7CAB3017"/>
    <w:rsid w:val="7CACF018"/>
    <w:rsid w:val="7CCA3EC6"/>
    <w:rsid w:val="7CE524C0"/>
    <w:rsid w:val="7D110C21"/>
    <w:rsid w:val="7D150F62"/>
    <w:rsid w:val="7D286177"/>
    <w:rsid w:val="7D444FAC"/>
    <w:rsid w:val="7D51A135"/>
    <w:rsid w:val="7D57888C"/>
    <w:rsid w:val="7D6185DE"/>
    <w:rsid w:val="7D6A64F9"/>
    <w:rsid w:val="7D7D2822"/>
    <w:rsid w:val="7D7D3075"/>
    <w:rsid w:val="7D908323"/>
    <w:rsid w:val="7D9860FE"/>
    <w:rsid w:val="7DA4FA40"/>
    <w:rsid w:val="7DA53F9F"/>
    <w:rsid w:val="7DABAE0A"/>
    <w:rsid w:val="7DB57B43"/>
    <w:rsid w:val="7DB85DCF"/>
    <w:rsid w:val="7DCD8B28"/>
    <w:rsid w:val="7DD42B2F"/>
    <w:rsid w:val="7DE8503B"/>
    <w:rsid w:val="7DEFDDD4"/>
    <w:rsid w:val="7DF04073"/>
    <w:rsid w:val="7DF93570"/>
    <w:rsid w:val="7E102BA4"/>
    <w:rsid w:val="7E138F75"/>
    <w:rsid w:val="7E24622B"/>
    <w:rsid w:val="7E3D8EB8"/>
    <w:rsid w:val="7E46415C"/>
    <w:rsid w:val="7E4661AC"/>
    <w:rsid w:val="7E4ED48F"/>
    <w:rsid w:val="7E547E88"/>
    <w:rsid w:val="7E58AD68"/>
    <w:rsid w:val="7E75371C"/>
    <w:rsid w:val="7E76EF05"/>
    <w:rsid w:val="7E86A4C4"/>
    <w:rsid w:val="7E875F14"/>
    <w:rsid w:val="7E8E2988"/>
    <w:rsid w:val="7E91C410"/>
    <w:rsid w:val="7E93104C"/>
    <w:rsid w:val="7E9344BA"/>
    <w:rsid w:val="7E987598"/>
    <w:rsid w:val="7E9E8BBF"/>
    <w:rsid w:val="7E9E9B04"/>
    <w:rsid w:val="7EA0098F"/>
    <w:rsid w:val="7EB27356"/>
    <w:rsid w:val="7EC11D69"/>
    <w:rsid w:val="7EC3E0FE"/>
    <w:rsid w:val="7EC3F107"/>
    <w:rsid w:val="7ECAF6B9"/>
    <w:rsid w:val="7ECCD24C"/>
    <w:rsid w:val="7EE06CF7"/>
    <w:rsid w:val="7EE2230E"/>
    <w:rsid w:val="7EE6271B"/>
    <w:rsid w:val="7EF83A6A"/>
    <w:rsid w:val="7EFD4EB5"/>
    <w:rsid w:val="7EFFB6CD"/>
    <w:rsid w:val="7F02C6B4"/>
    <w:rsid w:val="7F07A804"/>
    <w:rsid w:val="7F08C586"/>
    <w:rsid w:val="7F09C7C3"/>
    <w:rsid w:val="7F11D32B"/>
    <w:rsid w:val="7F1EE378"/>
    <w:rsid w:val="7F503754"/>
    <w:rsid w:val="7F50DDC4"/>
    <w:rsid w:val="7F5687F5"/>
    <w:rsid w:val="7F5A7022"/>
    <w:rsid w:val="7F65762B"/>
    <w:rsid w:val="7F73A47B"/>
    <w:rsid w:val="7F830B44"/>
    <w:rsid w:val="7F8739EF"/>
    <w:rsid w:val="7F9D4877"/>
    <w:rsid w:val="7F9EF4EA"/>
    <w:rsid w:val="7FA53931"/>
    <w:rsid w:val="7FA89A05"/>
    <w:rsid w:val="7FAAF353"/>
    <w:rsid w:val="7FD25198"/>
    <w:rsid w:val="7FD2E07E"/>
    <w:rsid w:val="7FEC9D8B"/>
    <w:rsid w:val="7FEF2A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966E78"/>
  <w15:docId w15:val="{8A70FB03-B846-45F2-ABE9-EE4E64F6B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Times New Roman" w:cs="Arial"/>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BC796C"/>
  </w:style>
  <w:style w:type="paragraph" w:styleId="Heading1">
    <w:name w:val="heading 1"/>
    <w:basedOn w:val="Normal"/>
    <w:next w:val="Normal"/>
    <w:qFormat/>
    <w:rsid w:val="00215FB1"/>
    <w:pPr>
      <w:keepNext/>
      <w:spacing w:before="240" w:after="60"/>
      <w:outlineLvl w:val="0"/>
    </w:pPr>
    <w:rPr>
      <w:rFonts w:ascii="Arial Black" w:hAnsi="Arial Black"/>
      <w:b/>
      <w:bCs/>
      <w:kern w:val="32"/>
      <w:sz w:val="28"/>
      <w:szCs w:val="32"/>
    </w:rPr>
  </w:style>
  <w:style w:type="paragraph" w:styleId="Heading2">
    <w:name w:val="heading 2"/>
    <w:basedOn w:val="Normal"/>
    <w:next w:val="Normal"/>
    <w:qFormat/>
    <w:rsid w:val="00E7243F"/>
    <w:pPr>
      <w:outlineLvl w:val="1"/>
    </w:pPr>
    <w:rPr>
      <w:b/>
      <w:sz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ocation" w:customStyle="1">
    <w:name w:val="Location"/>
    <w:basedOn w:val="Normal"/>
    <w:rsid w:val="00E7243F"/>
    <w:pPr>
      <w:jc w:val="right"/>
    </w:pPr>
  </w:style>
  <w:style w:type="paragraph" w:styleId="Bold10pt" w:customStyle="1">
    <w:name w:val="Bold 10 pt."/>
    <w:basedOn w:val="Normal"/>
    <w:link w:val="Bold10ptChar"/>
    <w:rsid w:val="00D268A5"/>
    <w:pPr>
      <w:tabs>
        <w:tab w:val="left" w:pos="1620"/>
      </w:tabs>
    </w:pPr>
    <w:rPr>
      <w:b/>
    </w:rPr>
  </w:style>
  <w:style w:type="character" w:styleId="Bold10ptChar" w:customStyle="1">
    <w:name w:val="Bold 10 pt. Char"/>
    <w:link w:val="Bold10pt"/>
    <w:rsid w:val="00D268A5"/>
    <w:rPr>
      <w:rFonts w:ascii="Tahoma" w:hAnsi="Tahoma"/>
      <w:b/>
      <w:szCs w:val="24"/>
      <w:lang w:val="en-US" w:eastAsia="en-US" w:bidi="ar-SA"/>
    </w:rPr>
  </w:style>
  <w:style w:type="paragraph" w:styleId="Title">
    <w:name w:val="Title"/>
    <w:basedOn w:val="Normal"/>
    <w:link w:val="TitleChar"/>
    <w:qFormat/>
    <w:rsid w:val="00E7243F"/>
    <w:pPr>
      <w:jc w:val="right"/>
    </w:pPr>
    <w:rPr>
      <w:rFonts w:ascii="Arial Black" w:hAnsi="Arial Black"/>
      <w:color w:val="808080"/>
      <w:sz w:val="56"/>
    </w:rPr>
  </w:style>
  <w:style w:type="table" w:styleId="TableGrid">
    <w:name w:val="Table Grid"/>
    <w:basedOn w:val="TableNormal"/>
    <w:uiPriority w:val="59"/>
    <w:rsid w:val="006E690A"/>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BalloonText">
    <w:name w:val="Balloon Text"/>
    <w:basedOn w:val="Normal"/>
    <w:link w:val="BalloonTextChar"/>
    <w:rsid w:val="00E0645B"/>
    <w:rPr>
      <w:sz w:val="16"/>
      <w:szCs w:val="16"/>
    </w:rPr>
  </w:style>
  <w:style w:type="character" w:styleId="BalloonTextChar" w:customStyle="1">
    <w:name w:val="Balloon Text Char"/>
    <w:link w:val="BalloonText"/>
    <w:rsid w:val="00E0645B"/>
    <w:rPr>
      <w:rFonts w:ascii="Tahoma" w:hAnsi="Tahoma" w:cs="Tahoma"/>
      <w:sz w:val="16"/>
      <w:szCs w:val="16"/>
    </w:rPr>
  </w:style>
  <w:style w:type="character" w:styleId="Hyperlink">
    <w:name w:val="Hyperlink"/>
    <w:rsid w:val="005A33AD"/>
    <w:rPr>
      <w:color w:val="0000FF"/>
      <w:u w:val="single"/>
    </w:rPr>
  </w:style>
  <w:style w:type="paragraph" w:styleId="Header">
    <w:name w:val="header"/>
    <w:basedOn w:val="Normal"/>
    <w:link w:val="HeaderChar"/>
    <w:uiPriority w:val="99"/>
    <w:rsid w:val="004F511E"/>
    <w:pPr>
      <w:tabs>
        <w:tab w:val="center" w:pos="4680"/>
        <w:tab w:val="right" w:pos="9360"/>
      </w:tabs>
    </w:pPr>
  </w:style>
  <w:style w:type="character" w:styleId="HeaderChar" w:customStyle="1">
    <w:name w:val="Header Char"/>
    <w:link w:val="Header"/>
    <w:uiPriority w:val="99"/>
    <w:rsid w:val="004F511E"/>
    <w:rPr>
      <w:rFonts w:ascii="Tahoma" w:hAnsi="Tahoma"/>
      <w:szCs w:val="24"/>
    </w:rPr>
  </w:style>
  <w:style w:type="paragraph" w:styleId="Footer">
    <w:name w:val="footer"/>
    <w:basedOn w:val="Normal"/>
    <w:link w:val="FooterChar"/>
    <w:uiPriority w:val="99"/>
    <w:rsid w:val="004F511E"/>
    <w:pPr>
      <w:tabs>
        <w:tab w:val="center" w:pos="4680"/>
        <w:tab w:val="right" w:pos="9360"/>
      </w:tabs>
    </w:pPr>
  </w:style>
  <w:style w:type="character" w:styleId="FooterChar" w:customStyle="1">
    <w:name w:val="Footer Char"/>
    <w:link w:val="Footer"/>
    <w:uiPriority w:val="99"/>
    <w:rsid w:val="004F511E"/>
    <w:rPr>
      <w:rFonts w:ascii="Tahoma" w:hAnsi="Tahoma"/>
      <w:szCs w:val="24"/>
    </w:rPr>
  </w:style>
  <w:style w:type="paragraph" w:styleId="NoSpacing">
    <w:name w:val="No Spacing"/>
    <w:uiPriority w:val="1"/>
    <w:qFormat/>
    <w:rsid w:val="00F54C39"/>
    <w:rPr>
      <w:rFonts w:ascii="Tahoma" w:hAnsi="Tahoma"/>
    </w:rPr>
  </w:style>
  <w:style w:type="paragraph" w:styleId="ListParagraph">
    <w:name w:val="List Paragraph"/>
    <w:basedOn w:val="Normal"/>
    <w:uiPriority w:val="34"/>
    <w:qFormat/>
    <w:rsid w:val="009E6F68"/>
    <w:pPr>
      <w:ind w:left="720"/>
      <w:contextualSpacing/>
    </w:pPr>
  </w:style>
  <w:style w:type="paragraph" w:styleId="H1" w:customStyle="1">
    <w:name w:val="H1"/>
    <w:basedOn w:val="Normal"/>
    <w:next w:val="Normal"/>
    <w:rsid w:val="00EE4C41"/>
    <w:pPr>
      <w:keepNext/>
      <w:spacing w:before="100" w:after="100"/>
      <w:outlineLvl w:val="1"/>
    </w:pPr>
    <w:rPr>
      <w:rFonts w:ascii="Times New Roman" w:hAnsi="Times New Roman"/>
      <w:b/>
      <w:snapToGrid w:val="0"/>
      <w:kern w:val="36"/>
      <w:sz w:val="48"/>
      <w:szCs w:val="20"/>
    </w:rPr>
  </w:style>
  <w:style w:type="paragraph" w:styleId="BodyTextIndent">
    <w:name w:val="Body Text Indent"/>
    <w:basedOn w:val="Normal"/>
    <w:link w:val="BodyTextIndentChar"/>
    <w:rsid w:val="00EE4C41"/>
    <w:pPr>
      <w:ind w:left="1440" w:hanging="1440"/>
      <w:jc w:val="both"/>
    </w:pPr>
    <w:rPr>
      <w:rFonts w:ascii="Times New Roman" w:hAnsi="Times New Roman"/>
      <w:szCs w:val="20"/>
    </w:rPr>
  </w:style>
  <w:style w:type="character" w:styleId="BodyTextIndentChar" w:customStyle="1">
    <w:name w:val="Body Text Indent Char"/>
    <w:basedOn w:val="DefaultParagraphFont"/>
    <w:link w:val="BodyTextIndent"/>
    <w:rsid w:val="00EE4C41"/>
    <w:rPr>
      <w:sz w:val="24"/>
    </w:rPr>
  </w:style>
  <w:style w:type="paragraph" w:styleId="BodyTextIndent2">
    <w:name w:val="Body Text Indent 2"/>
    <w:basedOn w:val="Normal"/>
    <w:link w:val="BodyTextIndent2Char"/>
    <w:rsid w:val="00EE4C41"/>
    <w:pPr>
      <w:ind w:firstLine="720"/>
      <w:jc w:val="both"/>
    </w:pPr>
    <w:rPr>
      <w:rFonts w:ascii="Times New Roman" w:hAnsi="Times New Roman"/>
      <w:szCs w:val="20"/>
    </w:rPr>
  </w:style>
  <w:style w:type="character" w:styleId="BodyTextIndent2Char" w:customStyle="1">
    <w:name w:val="Body Text Indent 2 Char"/>
    <w:basedOn w:val="DefaultParagraphFont"/>
    <w:link w:val="BodyTextIndent2"/>
    <w:rsid w:val="00EE4C41"/>
    <w:rPr>
      <w:sz w:val="24"/>
    </w:rPr>
  </w:style>
  <w:style w:type="character" w:styleId="TitleChar" w:customStyle="1">
    <w:name w:val="Title Char"/>
    <w:basedOn w:val="DefaultParagraphFont"/>
    <w:link w:val="Title"/>
    <w:rsid w:val="00EE4C41"/>
    <w:rPr>
      <w:rFonts w:ascii="Arial Black" w:hAnsi="Arial Black" w:cs="Arial"/>
      <w:color w:val="808080"/>
      <w:sz w:val="56"/>
      <w:szCs w:val="24"/>
    </w:rPr>
  </w:style>
  <w:style w:type="character" w:styleId="CommentReference">
    <w:name w:val="annotation reference"/>
    <w:basedOn w:val="DefaultParagraphFont"/>
    <w:rsid w:val="00DF518A"/>
    <w:rPr>
      <w:sz w:val="16"/>
      <w:szCs w:val="16"/>
    </w:rPr>
  </w:style>
  <w:style w:type="paragraph" w:styleId="CommentText">
    <w:name w:val="annotation text"/>
    <w:basedOn w:val="Normal"/>
    <w:link w:val="CommentTextChar"/>
    <w:rsid w:val="00DF518A"/>
    <w:rPr>
      <w:szCs w:val="20"/>
    </w:rPr>
  </w:style>
  <w:style w:type="character" w:styleId="CommentTextChar" w:customStyle="1">
    <w:name w:val="Comment Text Char"/>
    <w:basedOn w:val="DefaultParagraphFont"/>
    <w:link w:val="CommentText"/>
    <w:rsid w:val="00DF518A"/>
    <w:rPr>
      <w:rFonts w:ascii="Tahoma" w:hAnsi="Tahoma"/>
    </w:rPr>
  </w:style>
  <w:style w:type="paragraph" w:styleId="CommentSubject">
    <w:name w:val="annotation subject"/>
    <w:basedOn w:val="CommentText"/>
    <w:next w:val="CommentText"/>
    <w:link w:val="CommentSubjectChar"/>
    <w:rsid w:val="00DF518A"/>
    <w:rPr>
      <w:b/>
      <w:bCs/>
    </w:rPr>
  </w:style>
  <w:style w:type="character" w:styleId="CommentSubjectChar" w:customStyle="1">
    <w:name w:val="Comment Subject Char"/>
    <w:basedOn w:val="CommentTextChar"/>
    <w:link w:val="CommentSubject"/>
    <w:rsid w:val="00DF518A"/>
    <w:rPr>
      <w:rFonts w:ascii="Tahoma" w:hAnsi="Tahoma"/>
      <w:b/>
      <w:bCs/>
    </w:rPr>
  </w:style>
  <w:style w:type="character" w:styleId="UnresolvedMention1" w:customStyle="1">
    <w:name w:val="Unresolved Mention1"/>
    <w:basedOn w:val="DefaultParagraphFont"/>
    <w:uiPriority w:val="99"/>
    <w:semiHidden/>
    <w:unhideWhenUsed/>
    <w:rsid w:val="005F7DCE"/>
    <w:rPr>
      <w:color w:val="808080"/>
      <w:shd w:val="clear" w:color="auto" w:fill="E6E6E6"/>
    </w:rPr>
  </w:style>
  <w:style w:type="character" w:styleId="UnresolvedMention2" w:customStyle="1">
    <w:name w:val="Unresolved Mention2"/>
    <w:basedOn w:val="DefaultParagraphFont"/>
    <w:uiPriority w:val="99"/>
    <w:semiHidden/>
    <w:unhideWhenUsed/>
    <w:rsid w:val="00032EC8"/>
    <w:rPr>
      <w:color w:val="808080"/>
      <w:shd w:val="clear" w:color="auto" w:fill="E6E6E6"/>
    </w:rPr>
  </w:style>
  <w:style w:type="character" w:styleId="UnresolvedMention3" w:customStyle="1">
    <w:name w:val="Unresolved Mention3"/>
    <w:basedOn w:val="DefaultParagraphFont"/>
    <w:uiPriority w:val="99"/>
    <w:semiHidden/>
    <w:unhideWhenUsed/>
    <w:rsid w:val="003A2888"/>
    <w:rPr>
      <w:color w:val="605E5C"/>
      <w:shd w:val="clear" w:color="auto" w:fill="E1DFDD"/>
    </w:rPr>
  </w:style>
  <w:style w:type="character" w:styleId="UnresolvedMention">
    <w:name w:val="Unresolved Mention"/>
    <w:basedOn w:val="DefaultParagraphFont"/>
    <w:uiPriority w:val="99"/>
    <w:semiHidden/>
    <w:unhideWhenUsed/>
    <w:rsid w:val="00B45DFC"/>
    <w:rPr>
      <w:color w:val="605E5C"/>
      <w:shd w:val="clear" w:color="auto" w:fill="E1DFDD"/>
    </w:rPr>
  </w:style>
  <w:style w:type="character" w:styleId="FollowedHyperlink">
    <w:name w:val="FollowedHyperlink"/>
    <w:basedOn w:val="DefaultParagraphFont"/>
    <w:semiHidden/>
    <w:unhideWhenUsed/>
    <w:rsid w:val="00B862B5"/>
    <w:rPr>
      <w:color w:val="800080" w:themeColor="followedHyperlink"/>
      <w:u w:val="single"/>
    </w:rPr>
  </w:style>
  <w:style w:type="character" w:styleId="normaltextrun" w:customStyle="1">
    <w:name w:val="normaltextrun"/>
    <w:basedOn w:val="DefaultParagraphFont"/>
    <w:rsid w:val="00C03159"/>
  </w:style>
  <w:style w:type="character" w:styleId="eop" w:customStyle="1">
    <w:name w:val="eop"/>
    <w:basedOn w:val="DefaultParagraphFont"/>
    <w:rsid w:val="00C03159"/>
  </w:style>
  <w:style w:type="paragraph" w:styleId="font8" w:customStyle="1">
    <w:name w:val="font_8"/>
    <w:basedOn w:val="Normal"/>
    <w:rsid w:val="00DC72D8"/>
    <w:pPr>
      <w:spacing w:before="100" w:beforeAutospacing="1" w:after="100" w:afterAutospacing="1"/>
    </w:pPr>
    <w:rPr>
      <w:rFonts w:ascii="Times New Roman" w:hAnsi="Times New Roman"/>
    </w:rPr>
  </w:style>
  <w:style w:type="paragraph" w:styleId="paragraph" w:customStyle="1">
    <w:name w:val="paragraph"/>
    <w:basedOn w:val="Normal"/>
    <w:rsid w:val="004B3288"/>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595546">
      <w:bodyDiv w:val="1"/>
      <w:marLeft w:val="0"/>
      <w:marRight w:val="0"/>
      <w:marTop w:val="0"/>
      <w:marBottom w:val="0"/>
      <w:divBdr>
        <w:top w:val="none" w:sz="0" w:space="0" w:color="auto"/>
        <w:left w:val="none" w:sz="0" w:space="0" w:color="auto"/>
        <w:bottom w:val="none" w:sz="0" w:space="0" w:color="auto"/>
        <w:right w:val="none" w:sz="0" w:space="0" w:color="auto"/>
      </w:divBdr>
    </w:div>
    <w:div w:id="483398469">
      <w:bodyDiv w:val="1"/>
      <w:marLeft w:val="0"/>
      <w:marRight w:val="0"/>
      <w:marTop w:val="0"/>
      <w:marBottom w:val="0"/>
      <w:divBdr>
        <w:top w:val="none" w:sz="0" w:space="0" w:color="auto"/>
        <w:left w:val="none" w:sz="0" w:space="0" w:color="auto"/>
        <w:bottom w:val="none" w:sz="0" w:space="0" w:color="auto"/>
        <w:right w:val="none" w:sz="0" w:space="0" w:color="auto"/>
      </w:divBdr>
      <w:divsChild>
        <w:div w:id="1105349400">
          <w:marLeft w:val="0"/>
          <w:marRight w:val="0"/>
          <w:marTop w:val="0"/>
          <w:marBottom w:val="0"/>
          <w:divBdr>
            <w:top w:val="none" w:sz="0" w:space="0" w:color="auto"/>
            <w:left w:val="none" w:sz="0" w:space="0" w:color="auto"/>
            <w:bottom w:val="none" w:sz="0" w:space="0" w:color="auto"/>
            <w:right w:val="none" w:sz="0" w:space="0" w:color="auto"/>
          </w:divBdr>
        </w:div>
        <w:div w:id="133109835">
          <w:marLeft w:val="0"/>
          <w:marRight w:val="0"/>
          <w:marTop w:val="0"/>
          <w:marBottom w:val="0"/>
          <w:divBdr>
            <w:top w:val="none" w:sz="0" w:space="0" w:color="auto"/>
            <w:left w:val="none" w:sz="0" w:space="0" w:color="auto"/>
            <w:bottom w:val="none" w:sz="0" w:space="0" w:color="auto"/>
            <w:right w:val="none" w:sz="0" w:space="0" w:color="auto"/>
          </w:divBdr>
        </w:div>
        <w:div w:id="2045515816">
          <w:marLeft w:val="0"/>
          <w:marRight w:val="0"/>
          <w:marTop w:val="0"/>
          <w:marBottom w:val="0"/>
          <w:divBdr>
            <w:top w:val="none" w:sz="0" w:space="0" w:color="auto"/>
            <w:left w:val="none" w:sz="0" w:space="0" w:color="auto"/>
            <w:bottom w:val="none" w:sz="0" w:space="0" w:color="auto"/>
            <w:right w:val="none" w:sz="0" w:space="0" w:color="auto"/>
          </w:divBdr>
        </w:div>
        <w:div w:id="1180586961">
          <w:marLeft w:val="0"/>
          <w:marRight w:val="0"/>
          <w:marTop w:val="0"/>
          <w:marBottom w:val="0"/>
          <w:divBdr>
            <w:top w:val="none" w:sz="0" w:space="0" w:color="auto"/>
            <w:left w:val="none" w:sz="0" w:space="0" w:color="auto"/>
            <w:bottom w:val="none" w:sz="0" w:space="0" w:color="auto"/>
            <w:right w:val="none" w:sz="0" w:space="0" w:color="auto"/>
          </w:divBdr>
        </w:div>
        <w:div w:id="707147882">
          <w:marLeft w:val="0"/>
          <w:marRight w:val="0"/>
          <w:marTop w:val="0"/>
          <w:marBottom w:val="0"/>
          <w:divBdr>
            <w:top w:val="none" w:sz="0" w:space="0" w:color="auto"/>
            <w:left w:val="none" w:sz="0" w:space="0" w:color="auto"/>
            <w:bottom w:val="none" w:sz="0" w:space="0" w:color="auto"/>
            <w:right w:val="none" w:sz="0" w:space="0" w:color="auto"/>
          </w:divBdr>
        </w:div>
        <w:div w:id="1270435669">
          <w:marLeft w:val="0"/>
          <w:marRight w:val="0"/>
          <w:marTop w:val="0"/>
          <w:marBottom w:val="0"/>
          <w:divBdr>
            <w:top w:val="none" w:sz="0" w:space="0" w:color="auto"/>
            <w:left w:val="none" w:sz="0" w:space="0" w:color="auto"/>
            <w:bottom w:val="none" w:sz="0" w:space="0" w:color="auto"/>
            <w:right w:val="none" w:sz="0" w:space="0" w:color="auto"/>
          </w:divBdr>
        </w:div>
      </w:divsChild>
    </w:div>
    <w:div w:id="631206254">
      <w:bodyDiv w:val="1"/>
      <w:marLeft w:val="48"/>
      <w:marRight w:val="48"/>
      <w:marTop w:val="48"/>
      <w:marBottom w:val="12"/>
      <w:divBdr>
        <w:top w:val="none" w:sz="0" w:space="0" w:color="auto"/>
        <w:left w:val="none" w:sz="0" w:space="0" w:color="auto"/>
        <w:bottom w:val="none" w:sz="0" w:space="0" w:color="auto"/>
        <w:right w:val="none" w:sz="0" w:space="0" w:color="auto"/>
      </w:divBdr>
      <w:divsChild>
        <w:div w:id="1309899248">
          <w:marLeft w:val="0"/>
          <w:marRight w:val="0"/>
          <w:marTop w:val="0"/>
          <w:marBottom w:val="0"/>
          <w:divBdr>
            <w:top w:val="none" w:sz="0" w:space="0" w:color="auto"/>
            <w:left w:val="none" w:sz="0" w:space="0" w:color="auto"/>
            <w:bottom w:val="none" w:sz="0" w:space="0" w:color="auto"/>
            <w:right w:val="none" w:sz="0" w:space="0" w:color="auto"/>
          </w:divBdr>
        </w:div>
        <w:div w:id="1343554052">
          <w:marLeft w:val="0"/>
          <w:marRight w:val="0"/>
          <w:marTop w:val="0"/>
          <w:marBottom w:val="0"/>
          <w:divBdr>
            <w:top w:val="none" w:sz="0" w:space="0" w:color="auto"/>
            <w:left w:val="none" w:sz="0" w:space="0" w:color="auto"/>
            <w:bottom w:val="none" w:sz="0" w:space="0" w:color="auto"/>
            <w:right w:val="none" w:sz="0" w:space="0" w:color="auto"/>
          </w:divBdr>
        </w:div>
      </w:divsChild>
    </w:div>
    <w:div w:id="21333281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denver.prelive.opencities.com/Government/Agencies-Departments-Offices/Agencies-Departments-Offices-Directory/Denver-Human-Services/Events/2021/IDDEAS-Advisory-Council" TargetMode="External" Id="rId13" /><Relationship Type="http://schemas.microsoft.com/office/2020/10/relationships/intelligence" Target="intelligence2.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Hicks\Application%20Data\Microsoft\Templates\Agenda(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94193A1A2019B43A6C395DEE9810740" ma:contentTypeVersion="12" ma:contentTypeDescription="Create a new document." ma:contentTypeScope="" ma:versionID="137c40ad0d04c1e2b6d39383f24611af">
  <xsd:schema xmlns:xsd="http://www.w3.org/2001/XMLSchema" xmlns:xs="http://www.w3.org/2001/XMLSchema" xmlns:p="http://schemas.microsoft.com/office/2006/metadata/properties" xmlns:ns2="4260d136-6055-46c1-987e-b2db65a8d7de" xmlns:ns3="0e3a21cf-e277-4725-bc71-20bebe99d2fa" targetNamespace="http://schemas.microsoft.com/office/2006/metadata/properties" ma:root="true" ma:fieldsID="b17039183da7d1fa71699ce04eaf1012" ns2:_="" ns3:_="">
    <xsd:import namespace="4260d136-6055-46c1-987e-b2db65a8d7de"/>
    <xsd:import namespace="0e3a21cf-e277-4725-bc71-20bebe99d2f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0d136-6055-46c1-987e-b2db65a8d7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e3a21cf-e277-4725-bc71-20bebe99d2f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EDA84F-ADB1-4773-97C7-633E81DD9C5B}">
  <ds:schemaRefs>
    <ds:schemaRef ds:uri="http://schemas.openxmlformats.org/officeDocument/2006/bibliography"/>
  </ds:schemaRefs>
</ds:datastoreItem>
</file>

<file path=customXml/itemProps2.xml><?xml version="1.0" encoding="utf-8"?>
<ds:datastoreItem xmlns:ds="http://schemas.openxmlformats.org/officeDocument/2006/customXml" ds:itemID="{D3289157-3ADC-4535-9572-DCB3F583B3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0d136-6055-46c1-987e-b2db65a8d7de"/>
    <ds:schemaRef ds:uri="0e3a21cf-e277-4725-bc71-20bebe99d2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B6706B-4543-4EC5-BF06-068EFA21BCD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A09EE2F-BE57-4C3D-BB42-8AD28438AF5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Agenda(7)</ap:Template>
  <ap:Application>Microsoft Word for the web</ap:Application>
  <ap:DocSecurity>0</ap:DocSecurity>
  <ap:ScaleCrop>false</ap:ScaleCrop>
  <ap:Company>Microsoft Corporation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MHicks</dc:creator>
  <keywords/>
  <dc:description/>
  <lastModifiedBy>Dana Johnson</lastModifiedBy>
  <revision>76</revision>
  <lastPrinted>2019-06-14T19:41:00.0000000Z</lastPrinted>
  <dcterms:created xsi:type="dcterms:W3CDTF">2025-10-21T22:00:00.0000000Z</dcterms:created>
  <dcterms:modified xsi:type="dcterms:W3CDTF">2025-11-06T18:21:21.7552504Z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TC062070661033</vt:lpwstr>
  </property>
  <property fmtid="{D5CDD505-2E9C-101B-9397-08002B2CF9AE}" pid="3" name="ContentTypeId">
    <vt:lpwstr>0x010100594193A1A2019B43A6C395DEE9810740</vt:lpwstr>
  </property>
</Properties>
</file>