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697317" w:rsidR="005A1E55" w:rsidP="00FE6DF4" w:rsidRDefault="7D286177" w14:paraId="4C0C71F3" w14:textId="3D37605F">
      <w:pPr>
        <w:jc w:val="center"/>
      </w:pPr>
      <w:r>
        <w:rPr>
          <w:noProof/>
        </w:rPr>
        <w:drawing>
          <wp:inline distT="0" distB="0" distL="0" distR="0" wp14:anchorId="1078E678" wp14:editId="613DF27F">
            <wp:extent cx="2279836" cy="793904"/>
            <wp:effectExtent l="0" t="0" r="6350" b="6350"/>
            <wp:docPr id="752331128" name="Picture 75233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836" cy="793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697317" w:rsidR="005B487E" w:rsidP="00111E5B" w:rsidRDefault="005B487E" w14:paraId="0A2C74E7" w14:textId="77777777">
      <w:pPr>
        <w:tabs>
          <w:tab w:val="left" w:pos="0"/>
        </w:tabs>
        <w:jc w:val="center"/>
        <w:rPr>
          <w:b/>
        </w:rPr>
      </w:pPr>
    </w:p>
    <w:p w:rsidRPr="00697317" w:rsidR="00111E5B" w:rsidP="00111E5B" w:rsidRDefault="006E0F45" w14:paraId="00775B1E" w14:textId="009480E2">
      <w:pPr>
        <w:tabs>
          <w:tab w:val="left" w:pos="0"/>
        </w:tabs>
        <w:jc w:val="center"/>
        <w:rPr>
          <w:b/>
        </w:rPr>
      </w:pPr>
      <w:r>
        <w:rPr>
          <w:b/>
        </w:rPr>
        <w:t xml:space="preserve">CMA </w:t>
      </w:r>
      <w:r w:rsidRPr="00697317" w:rsidR="002151E6">
        <w:rPr>
          <w:b/>
        </w:rPr>
        <w:t>Advisory Council</w:t>
      </w:r>
      <w:r w:rsidRPr="00697317" w:rsidR="00FA356F">
        <w:rPr>
          <w:b/>
        </w:rPr>
        <w:t xml:space="preserve"> </w:t>
      </w:r>
      <w:r w:rsidRPr="00697317" w:rsidR="00111E5B">
        <w:rPr>
          <w:b/>
        </w:rPr>
        <w:t>Meeting Minutes</w:t>
      </w:r>
    </w:p>
    <w:p w:rsidR="00111E5B" w:rsidP="186A9C15" w:rsidRDefault="0034583E" w14:paraId="7DEF3F59" w14:textId="4AE1B61E">
      <w:pPr>
        <w:jc w:val="center"/>
        <w:rPr>
          <w:b/>
          <w:bCs/>
        </w:rPr>
      </w:pPr>
      <w:r>
        <w:rPr>
          <w:b/>
          <w:bCs/>
        </w:rPr>
        <w:t>May</w:t>
      </w:r>
      <w:r w:rsidR="00B05A4D">
        <w:rPr>
          <w:b/>
          <w:bCs/>
        </w:rPr>
        <w:t xml:space="preserve"> </w:t>
      </w:r>
      <w:r>
        <w:rPr>
          <w:b/>
          <w:bCs/>
        </w:rPr>
        <w:t>13</w:t>
      </w:r>
      <w:r w:rsidR="00C1684F">
        <w:rPr>
          <w:b/>
          <w:bCs/>
        </w:rPr>
        <w:t>,</w:t>
      </w:r>
      <w:r w:rsidRPr="186A9C15" w:rsidR="00DF1551">
        <w:rPr>
          <w:b/>
          <w:bCs/>
        </w:rPr>
        <w:t xml:space="preserve"> 20</w:t>
      </w:r>
      <w:r w:rsidRPr="186A9C15" w:rsidR="00F148B3">
        <w:rPr>
          <w:b/>
          <w:bCs/>
        </w:rPr>
        <w:t>2</w:t>
      </w:r>
      <w:r w:rsidR="00B05A4D">
        <w:rPr>
          <w:b/>
          <w:bCs/>
        </w:rPr>
        <w:t>5</w:t>
      </w:r>
    </w:p>
    <w:p w:rsidR="00450168" w:rsidP="00111E5B" w:rsidRDefault="00450168" w14:paraId="4139AB18" w14:textId="5C65990D">
      <w:pPr>
        <w:tabs>
          <w:tab w:val="left" w:pos="0"/>
        </w:tabs>
        <w:jc w:val="center"/>
        <w:rPr>
          <w:b/>
        </w:rPr>
      </w:pPr>
    </w:p>
    <w:tbl>
      <w:tblPr>
        <w:tblStyle w:val="TableGrid"/>
        <w:tblW w:w="10395" w:type="dxa"/>
        <w:tblLayout w:type="fixed"/>
        <w:tblLook w:val="04A0" w:firstRow="1" w:lastRow="0" w:firstColumn="1" w:lastColumn="0" w:noHBand="0" w:noVBand="1"/>
      </w:tblPr>
      <w:tblGrid>
        <w:gridCol w:w="1350"/>
        <w:gridCol w:w="4158"/>
        <w:gridCol w:w="1170"/>
        <w:gridCol w:w="3717"/>
      </w:tblGrid>
      <w:tr w:rsidR="00344BC2" w:rsidTr="023F3702" w14:paraId="5EA44742" w14:textId="2CC8FE3D">
        <w:trPr>
          <w:trHeight w:val="1320"/>
        </w:trPr>
        <w:tc>
          <w:tcPr>
            <w:tcW w:w="1350" w:type="dxa"/>
          </w:tcPr>
          <w:p w:rsidR="00344BC2" w:rsidP="00344BC2" w:rsidRDefault="00344BC2" w14:paraId="08908362" w14:textId="34D28022">
            <w:pPr>
              <w:tabs>
                <w:tab w:val="left" w:pos="1260"/>
                <w:tab w:val="left" w:pos="5040"/>
              </w:tabs>
              <w:rPr>
                <w:b/>
              </w:rPr>
            </w:pPr>
            <w:r>
              <w:rPr>
                <w:b/>
              </w:rPr>
              <w:t xml:space="preserve">Members Present: </w:t>
            </w:r>
          </w:p>
          <w:p w:rsidR="00344BC2" w:rsidP="006D0399" w:rsidRDefault="00344BC2" w14:paraId="74D9EAA9" w14:textId="4A187E47">
            <w:pPr>
              <w:tabs>
                <w:tab w:val="left" w:pos="0"/>
              </w:tabs>
              <w:jc w:val="center"/>
              <w:rPr>
                <w:b/>
              </w:rPr>
            </w:pPr>
          </w:p>
        </w:tc>
        <w:tc>
          <w:tcPr>
            <w:tcW w:w="4158" w:type="dxa"/>
          </w:tcPr>
          <w:p w:rsidR="00B06B74" w:rsidP="64504435" w:rsidRDefault="00B06B74" w14:paraId="347236FF" w14:textId="5BF8C2CE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April Prahst</w:t>
            </w:r>
          </w:p>
          <w:p w:rsidR="007D1EBD" w:rsidP="64504435" w:rsidRDefault="41A641A1" w14:paraId="3F5063E4" w14:textId="01870908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Shadia Ahmad</w:t>
            </w:r>
          </w:p>
          <w:p w:rsidR="007D1EBD" w:rsidP="64504435" w:rsidRDefault="41A641A1" w14:paraId="2FC01049" w14:textId="51ACBE98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Damian Rosenburg</w:t>
            </w:r>
          </w:p>
          <w:p w:rsidR="007D1EBD" w:rsidP="64504435" w:rsidRDefault="41A641A1" w14:paraId="2C395DF0" w14:textId="14837FBC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Sam Newren</w:t>
            </w:r>
          </w:p>
          <w:p w:rsidR="00971B63" w:rsidP="64504435" w:rsidRDefault="404D71B2" w14:paraId="524D3E1C" w14:textId="1517FDD3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Jaime Rodriguez</w:t>
            </w:r>
          </w:p>
          <w:p w:rsidR="002B0FC3" w:rsidP="002B0FC3" w:rsidRDefault="002B0FC3" w14:paraId="2B8ADC63" w14:textId="39D2269A">
            <w:pPr>
              <w:tabs>
                <w:tab w:val="left" w:pos="1260"/>
                <w:tab w:val="left" w:pos="5040"/>
              </w:tabs>
            </w:pPr>
            <w:r>
              <w:t xml:space="preserve">Romaine </w:t>
            </w:r>
            <w:r w:rsidR="00E26A34">
              <w:t xml:space="preserve">Etor </w:t>
            </w:r>
            <w:r>
              <w:t>Aka</w:t>
            </w:r>
            <w:r w:rsidR="00786465">
              <w:t>k</w:t>
            </w:r>
            <w:r>
              <w:t>po</w:t>
            </w:r>
          </w:p>
          <w:p w:rsidR="006D084A" w:rsidP="64504435" w:rsidRDefault="006D084A" w14:paraId="142AF2BF" w14:textId="115E9B8D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Ty Smith</w:t>
            </w:r>
          </w:p>
          <w:p w:rsidR="00BB0A3B" w:rsidP="64504435" w:rsidRDefault="00BB0A3B" w14:paraId="72D8A6F2" w14:textId="77777777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Jose Torres-Vega</w:t>
            </w:r>
          </w:p>
          <w:p w:rsidR="00C277C8" w:rsidP="64504435" w:rsidRDefault="00C277C8" w14:paraId="670C51A0" w14:textId="2064CFC2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Sara Bohar</w:t>
            </w:r>
          </w:p>
        </w:tc>
        <w:tc>
          <w:tcPr>
            <w:tcW w:w="1170" w:type="dxa"/>
          </w:tcPr>
          <w:p w:rsidR="00344BC2" w:rsidP="00111E5B" w:rsidRDefault="00344BC2" w14:paraId="35CE2A99" w14:textId="5D9F5CE6">
            <w:pPr>
              <w:tabs>
                <w:tab w:val="left" w:pos="0"/>
              </w:tabs>
              <w:jc w:val="center"/>
              <w:rPr>
                <w:b/>
              </w:rPr>
            </w:pPr>
            <w:r>
              <w:rPr>
                <w:b/>
              </w:rPr>
              <w:t>Staff:</w:t>
            </w:r>
          </w:p>
        </w:tc>
        <w:tc>
          <w:tcPr>
            <w:tcW w:w="3717" w:type="dxa"/>
          </w:tcPr>
          <w:p w:rsidR="00344BC2" w:rsidP="00344BC2" w:rsidRDefault="00344BC2" w14:paraId="02D07E1E" w14:textId="77777777">
            <w:pPr>
              <w:tabs>
                <w:tab w:val="left" w:pos="0"/>
              </w:tabs>
            </w:pPr>
            <w:r>
              <w:t>Dana Johnson, Executive Assistant</w:t>
            </w:r>
          </w:p>
          <w:p w:rsidRPr="00D94D52" w:rsidR="00692B85" w:rsidP="62126260" w:rsidRDefault="786696D5" w14:paraId="41451183" w14:textId="55B39E37">
            <w:r>
              <w:t>Melissa Emery</w:t>
            </w:r>
            <w:r w:rsidR="69E5C017">
              <w:t>, CMA Director</w:t>
            </w:r>
          </w:p>
        </w:tc>
      </w:tr>
      <w:tr w:rsidR="00034C62" w:rsidTr="023F3702" w14:paraId="0020B651" w14:textId="77777777">
        <w:trPr>
          <w:trHeight w:val="750"/>
        </w:trPr>
        <w:tc>
          <w:tcPr>
            <w:tcW w:w="1350" w:type="dxa"/>
          </w:tcPr>
          <w:p w:rsidR="00034C62" w:rsidP="00344BC2" w:rsidRDefault="00034C62" w14:paraId="1BAA8B54" w14:textId="305692F5">
            <w:pPr>
              <w:tabs>
                <w:tab w:val="left" w:pos="1260"/>
                <w:tab w:val="left" w:pos="5040"/>
              </w:tabs>
              <w:rPr>
                <w:b/>
              </w:rPr>
            </w:pPr>
            <w:r>
              <w:rPr>
                <w:b/>
              </w:rPr>
              <w:t>Members Absent:</w:t>
            </w:r>
          </w:p>
        </w:tc>
        <w:tc>
          <w:tcPr>
            <w:tcW w:w="4158" w:type="dxa"/>
          </w:tcPr>
          <w:p w:rsidR="004315CB" w:rsidP="007D1EBD" w:rsidRDefault="00C277C8" w14:paraId="31225E3F" w14:textId="77777777">
            <w:pPr>
              <w:tabs>
                <w:tab w:val="left" w:pos="1260"/>
                <w:tab w:val="left" w:pos="5040"/>
              </w:tabs>
            </w:pPr>
            <w:r>
              <w:t>Josh Wann</w:t>
            </w:r>
          </w:p>
          <w:p w:rsidR="003219A9" w:rsidP="003219A9" w:rsidRDefault="003219A9" w14:paraId="0E8670A7" w14:textId="77777777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Julia Reiskin</w:t>
            </w:r>
          </w:p>
          <w:p w:rsidRPr="3E81205E" w:rsidR="003219A9" w:rsidP="00161BB3" w:rsidRDefault="00161BB3" w14:paraId="78AFD414" w14:textId="503A41F0">
            <w:pPr>
              <w:tabs>
                <w:tab w:val="left" w:pos="1260"/>
                <w:tab w:val="left" w:pos="5040"/>
              </w:tabs>
              <w:spacing w:line="259" w:lineRule="auto"/>
            </w:pPr>
            <w:r>
              <w:t>Kari Easterly</w:t>
            </w:r>
          </w:p>
        </w:tc>
        <w:tc>
          <w:tcPr>
            <w:tcW w:w="1170" w:type="dxa"/>
          </w:tcPr>
          <w:p w:rsidR="00034C62" w:rsidP="00111E5B" w:rsidRDefault="00034C62" w14:paraId="0C67F6CF" w14:textId="5AA27AEB">
            <w:pPr>
              <w:tabs>
                <w:tab w:val="left" w:pos="0"/>
              </w:tabs>
              <w:jc w:val="center"/>
              <w:rPr>
                <w:b/>
              </w:rPr>
            </w:pPr>
            <w:r>
              <w:rPr>
                <w:b/>
              </w:rPr>
              <w:t>Guests:</w:t>
            </w:r>
          </w:p>
        </w:tc>
        <w:tc>
          <w:tcPr>
            <w:tcW w:w="3717" w:type="dxa"/>
          </w:tcPr>
          <w:p w:rsidRPr="00344BC2" w:rsidR="0044752C" w:rsidP="5C3F2209" w:rsidRDefault="0044752C" w14:paraId="0B741A46" w14:textId="4FD877CB"/>
        </w:tc>
      </w:tr>
    </w:tbl>
    <w:p w:rsidRPr="00697317" w:rsidR="007D4BDD" w:rsidP="00556AB0" w:rsidRDefault="007D4BDD" w14:paraId="4549E122" w14:textId="23209EB6">
      <w:pPr>
        <w:tabs>
          <w:tab w:val="left" w:pos="1260"/>
          <w:tab w:val="left" w:pos="5040"/>
        </w:tabs>
        <w:jc w:val="both"/>
        <w:rPr>
          <w:b/>
        </w:rPr>
        <w:sectPr w:rsidRPr="00697317" w:rsidR="007D4BDD" w:rsidSect="00B9186A">
          <w:headerReference w:type="default" r:id="rId12"/>
          <w:footerReference w:type="default" r:id="rId13"/>
          <w:headerReference w:type="first" r:id="rId14"/>
          <w:footerReference w:type="first" r:id="rId15"/>
          <w:pgSz w:w="12240" w:h="15840" w:orient="portrait"/>
          <w:pgMar w:top="864" w:right="1152" w:bottom="1152" w:left="1152" w:header="720" w:footer="720" w:gutter="0"/>
          <w:pgNumType w:start="1"/>
          <w:cols w:space="720"/>
          <w:titlePg/>
          <w:docGrid w:linePitch="360"/>
        </w:sectPr>
      </w:pPr>
    </w:p>
    <w:p w:rsidR="2B284FCD" w:rsidP="2B284FCD" w:rsidRDefault="2B284FCD" w14:paraId="795E418C" w14:textId="0E1748E1">
      <w:pPr>
        <w:sectPr w:rsidR="2B284FCD" w:rsidSect="00B9186A">
          <w:footerReference w:type="default" r:id="rId16"/>
          <w:headerReference w:type="first" r:id="rId17"/>
          <w:footerReference w:type="first" r:id="rId18"/>
          <w:type w:val="continuous"/>
          <w:pgSz w:w="12240" w:h="15840" w:orient="portrait"/>
          <w:pgMar w:top="864" w:right="864" w:bottom="1152" w:left="1152" w:header="720" w:footer="720" w:gutter="0"/>
          <w:pgNumType w:start="1"/>
          <w:cols w:space="720" w:num="2"/>
          <w:titlePg/>
          <w:docGrid w:linePitch="360"/>
        </w:sectPr>
      </w:pPr>
    </w:p>
    <w:p w:rsidR="74434E2D" w:rsidP="74434E2D" w:rsidRDefault="74434E2D" w14:paraId="2278A1AE" w14:textId="403BA896">
      <w:pPr>
        <w:tabs>
          <w:tab w:val="left" w:pos="720"/>
          <w:tab w:val="left" w:pos="5040"/>
        </w:tabs>
      </w:pPr>
    </w:p>
    <w:p w:rsidR="00DE3EFE" w:rsidP="6D6F885B" w:rsidRDefault="008C163C" w14:paraId="3D5E028F" w14:textId="25F0435F">
      <w:pPr>
        <w:tabs>
          <w:tab w:val="left" w:pos="720"/>
          <w:tab w:val="left" w:pos="5040"/>
        </w:tabs>
      </w:pPr>
      <w:r>
        <w:t>Melissa Emery</w:t>
      </w:r>
      <w:r w:rsidR="007C3B13">
        <w:t xml:space="preserve"> called the meeting t</w:t>
      </w:r>
      <w:r w:rsidR="00557FF1">
        <w:t>o order</w:t>
      </w:r>
      <w:r w:rsidR="007C3B13">
        <w:t xml:space="preserve"> at </w:t>
      </w:r>
      <w:r w:rsidR="60400C5A">
        <w:t>3</w:t>
      </w:r>
      <w:r w:rsidR="007C3B13">
        <w:t>:</w:t>
      </w:r>
      <w:r w:rsidR="34BFADB3">
        <w:t>3</w:t>
      </w:r>
      <w:r>
        <w:t>5</w:t>
      </w:r>
      <w:r w:rsidR="007C3B13">
        <w:t xml:space="preserve"> pm</w:t>
      </w:r>
      <w:r w:rsidR="009D37F2">
        <w:t xml:space="preserve"> </w:t>
      </w:r>
      <w:r w:rsidR="00D70E0A">
        <w:t>via Microsoft Teams</w:t>
      </w:r>
      <w:r w:rsidR="00DE3EFE">
        <w:t>.</w:t>
      </w:r>
    </w:p>
    <w:p w:rsidR="64504435" w:rsidP="64504435" w:rsidRDefault="64504435" w14:paraId="2238E2BE" w14:textId="64DC6396">
      <w:pPr>
        <w:tabs>
          <w:tab w:val="left" w:pos="1260"/>
          <w:tab w:val="left" w:pos="5040"/>
        </w:tabs>
      </w:pPr>
    </w:p>
    <w:p w:rsidRPr="00697317" w:rsidR="007C3B13" w:rsidP="007C3B13" w:rsidRDefault="00BE41A0" w14:paraId="2A179F65" w14:textId="7EC10979">
      <w:pPr>
        <w:widowControl w:val="0"/>
        <w:rPr>
          <w:b/>
          <w:u w:val="single"/>
        </w:rPr>
      </w:pPr>
      <w:r w:rsidRPr="00697317">
        <w:rPr>
          <w:b/>
          <w:u w:val="single"/>
        </w:rPr>
        <w:t>Introduction</w:t>
      </w:r>
    </w:p>
    <w:p w:rsidR="00F57F20" w:rsidP="023F3702" w:rsidRDefault="00050D50" w14:paraId="2A6E7262" w14:textId="636F9321">
      <w:pPr>
        <w:widowControl w:val="0"/>
      </w:pPr>
      <w:r>
        <w:t>Mel</w:t>
      </w:r>
      <w:r w:rsidR="008E4DA9">
        <w:t>is</w:t>
      </w:r>
      <w:r>
        <w:t xml:space="preserve">sa </w:t>
      </w:r>
      <w:r w:rsidR="008E4DA9">
        <w:t>E</w:t>
      </w:r>
      <w:r w:rsidR="00A40E0A">
        <w:t>m</w:t>
      </w:r>
      <w:r w:rsidR="008E4DA9">
        <w:t>ery</w:t>
      </w:r>
      <w:r w:rsidR="4572EE06">
        <w:t xml:space="preserve"> </w:t>
      </w:r>
      <w:r w:rsidR="00D8070B">
        <w:t xml:space="preserve">gave a </w:t>
      </w:r>
      <w:r w:rsidR="007C3B13">
        <w:t xml:space="preserve">brief </w:t>
      </w:r>
      <w:r w:rsidR="368749E9">
        <w:t>welcome to</w:t>
      </w:r>
      <w:r w:rsidR="00D8070B">
        <w:t xml:space="preserve"> </w:t>
      </w:r>
      <w:r w:rsidR="732D7C48">
        <w:t>t</w:t>
      </w:r>
      <w:r w:rsidR="00A3432C">
        <w:t xml:space="preserve">he </w:t>
      </w:r>
      <w:r w:rsidR="4A6DEBD8">
        <w:t>attendees then</w:t>
      </w:r>
      <w:r w:rsidR="00A3432C">
        <w:t xml:space="preserve"> held a warm </w:t>
      </w:r>
      <w:r w:rsidR="00E412C7">
        <w:t>icebreaker.</w:t>
      </w:r>
      <w:r w:rsidR="46B925E2">
        <w:t xml:space="preserve"> </w:t>
      </w:r>
      <w:r w:rsidR="44C105AB">
        <w:t xml:space="preserve"> </w:t>
      </w:r>
    </w:p>
    <w:p w:rsidR="023F3702" w:rsidP="023F3702" w:rsidRDefault="023F3702" w14:paraId="60E29827" w14:textId="6C249013">
      <w:pPr>
        <w:widowControl w:val="0"/>
      </w:pPr>
    </w:p>
    <w:p w:rsidR="76E0E438" w:rsidP="307CD271" w:rsidRDefault="001B1010" w14:paraId="1B20AE75" w14:textId="00F65830">
      <w:pPr>
        <w:spacing w:line="259" w:lineRule="auto"/>
        <w:rPr>
          <w:b/>
          <w:bCs/>
          <w:u w:val="single"/>
        </w:rPr>
      </w:pPr>
      <w:r>
        <w:rPr>
          <w:b/>
          <w:bCs/>
          <w:u w:val="single"/>
        </w:rPr>
        <w:t>Minutes</w:t>
      </w:r>
    </w:p>
    <w:p w:rsidR="001B1010" w:rsidP="307CD271" w:rsidRDefault="00755237" w14:paraId="2D659187" w14:textId="2EDC3F3E">
      <w:pPr>
        <w:spacing w:line="259" w:lineRule="auto"/>
      </w:pPr>
      <w:r w:rsidR="00755237">
        <w:rPr/>
        <w:t>Ty Smith</w:t>
      </w:r>
      <w:r w:rsidR="003D41AC">
        <w:rPr/>
        <w:t xml:space="preserve"> made a motion to accept the minutes from February 21, 2025</w:t>
      </w:r>
      <w:r w:rsidR="49C198DB">
        <w:rPr/>
        <w:t>, it was accepted by a unanimous voice vote</w:t>
      </w:r>
      <w:r w:rsidR="003D41AC">
        <w:rPr/>
        <w:t>.</w:t>
      </w:r>
      <w:r w:rsidR="00755237">
        <w:rPr/>
        <w:t xml:space="preserve"> Minutes are approved.</w:t>
      </w:r>
    </w:p>
    <w:p w:rsidR="00B42FAE" w:rsidRDefault="00B42FAE" w14:paraId="25BF0EDD" w14:textId="77777777"/>
    <w:p w:rsidR="001B1010" w:rsidP="001B1010" w:rsidRDefault="001B1010" w14:paraId="2908420C" w14:textId="0F4F243F">
      <w:pPr>
        <w:spacing w:line="259" w:lineRule="auto"/>
        <w:rPr>
          <w:b/>
          <w:bCs/>
          <w:u w:val="single"/>
        </w:rPr>
      </w:pPr>
      <w:r>
        <w:rPr>
          <w:b/>
          <w:bCs/>
          <w:u w:val="single"/>
        </w:rPr>
        <w:t>RMHS website review</w:t>
      </w:r>
    </w:p>
    <w:p w:rsidR="001B1010" w:rsidRDefault="00824D8F" w14:paraId="7DB522E2" w14:textId="6753C5BB">
      <w:r w:rsidR="1CD815CA">
        <w:rPr/>
        <w:t xml:space="preserve">The committee </w:t>
      </w:r>
      <w:r w:rsidR="3E78D778">
        <w:rPr/>
        <w:t>reviewed</w:t>
      </w:r>
      <w:r w:rsidR="00824D8F">
        <w:rPr/>
        <w:t xml:space="preserve"> names/titles on the </w:t>
      </w:r>
      <w:r w:rsidR="51C5318C">
        <w:rPr/>
        <w:t>RMHS C</w:t>
      </w:r>
      <w:r w:rsidR="4DF93227">
        <w:rPr/>
        <w:t xml:space="preserve">ase </w:t>
      </w:r>
      <w:r w:rsidR="4DF93227">
        <w:rPr/>
        <w:t>Managemen</w:t>
      </w:r>
      <w:r w:rsidR="4DF93227">
        <w:rPr/>
        <w:t>t Agency Community Advisory Council</w:t>
      </w:r>
      <w:r w:rsidR="51C5318C">
        <w:rPr/>
        <w:t xml:space="preserve"> </w:t>
      </w:r>
      <w:r w:rsidR="00824D8F">
        <w:rPr/>
        <w:t xml:space="preserve">website. </w:t>
      </w:r>
      <w:r w:rsidR="007061FE">
        <w:rPr/>
        <w:t>Those interested in putting our photos on the website are asked to send their headshots to Dana</w:t>
      </w:r>
      <w:r w:rsidR="5D740802">
        <w:rPr/>
        <w:t xml:space="preserve"> at </w:t>
      </w:r>
      <w:hyperlink r:id="R5b505ce0737c41c9">
        <w:r w:rsidRPr="239A1587" w:rsidR="5D740802">
          <w:rPr>
            <w:rStyle w:val="Hyperlink"/>
          </w:rPr>
          <w:t>DJohnson@rmhumanservices.org</w:t>
        </w:r>
      </w:hyperlink>
      <w:r w:rsidR="007061FE">
        <w:rPr/>
        <w:t>.</w:t>
      </w:r>
    </w:p>
    <w:p w:rsidR="307CD271" w:rsidRDefault="307CD271" w14:paraId="4D977A60" w14:textId="705856DC"/>
    <w:p w:rsidR="65E451EF" w:rsidP="64504435" w:rsidRDefault="00B06B74" w14:paraId="20C1D3BB" w14:textId="7C862FCE">
      <w:pPr>
        <w:spacing w:line="259" w:lineRule="auto"/>
      </w:pPr>
      <w:r>
        <w:rPr>
          <w:b/>
          <w:bCs/>
          <w:u w:val="single"/>
        </w:rPr>
        <w:t>Complaint/escalation process</w:t>
      </w:r>
    </w:p>
    <w:p w:rsidR="00FB5DB2" w:rsidP="307CD271" w:rsidRDefault="005839E3" w14:paraId="294429D3" w14:textId="533340E2">
      <w:r w:rsidR="005839E3">
        <w:rPr/>
        <w:t>Melissa</w:t>
      </w:r>
      <w:r w:rsidR="00761118">
        <w:rPr/>
        <w:t xml:space="preserve"> presented how to find and fill out the complaint process from our website</w:t>
      </w:r>
      <w:r w:rsidR="7C85CC04">
        <w:rPr/>
        <w:t xml:space="preserve">. Another popular </w:t>
      </w:r>
      <w:r w:rsidR="7C85CC04">
        <w:rPr/>
        <w:t>option</w:t>
      </w:r>
      <w:r w:rsidR="7C85CC04">
        <w:rPr/>
        <w:t xml:space="preserve"> is to have a </w:t>
      </w:r>
      <w:r w:rsidR="009E3F44">
        <w:rPr/>
        <w:t>c</w:t>
      </w:r>
      <w:r w:rsidR="2B5D6319">
        <w:rPr/>
        <w:t>ase manager</w:t>
      </w:r>
      <w:r w:rsidR="009E3F44">
        <w:rPr/>
        <w:t xml:space="preserve"> submit a complaint</w:t>
      </w:r>
      <w:r w:rsidR="1CC4DC78">
        <w:rPr/>
        <w:t xml:space="preserve"> on behalf of the client</w:t>
      </w:r>
      <w:r w:rsidR="00761118">
        <w:rPr/>
        <w:t xml:space="preserve">. </w:t>
      </w:r>
      <w:r w:rsidR="74A28149">
        <w:rPr/>
        <w:t xml:space="preserve">The committee </w:t>
      </w:r>
      <w:r w:rsidR="7612DBAB">
        <w:rPr/>
        <w:t>reviewed</w:t>
      </w:r>
      <w:r w:rsidR="00761118">
        <w:rPr/>
        <w:t xml:space="preserve"> the process and what to expect once </w:t>
      </w:r>
      <w:r w:rsidR="00761118">
        <w:rPr/>
        <w:t>they’ve</w:t>
      </w:r>
      <w:r w:rsidR="00761118">
        <w:rPr/>
        <w:t xml:space="preserve"> </w:t>
      </w:r>
      <w:r w:rsidR="00761118">
        <w:rPr/>
        <w:t>submitted</w:t>
      </w:r>
      <w:r w:rsidR="00761118">
        <w:rPr/>
        <w:t xml:space="preserve"> a complaint. </w:t>
      </w:r>
      <w:r w:rsidR="006D5D9A">
        <w:rPr/>
        <w:t xml:space="preserve">There is </w:t>
      </w:r>
      <w:r w:rsidR="2BF015B2">
        <w:rPr/>
        <w:t>a quarterly</w:t>
      </w:r>
      <w:r w:rsidR="006D5D9A">
        <w:rPr/>
        <w:t xml:space="preserve"> </w:t>
      </w:r>
      <w:r w:rsidR="00D96A69">
        <w:rPr/>
        <w:t>complaint</w:t>
      </w:r>
      <w:r w:rsidR="006D5D9A">
        <w:rPr/>
        <w:t xml:space="preserve"> trend analysis </w:t>
      </w:r>
      <w:r w:rsidR="1FC41259">
        <w:rPr/>
        <w:t>reporting</w:t>
      </w:r>
      <w:r w:rsidR="6D6DF85A">
        <w:rPr/>
        <w:t xml:space="preserve"> log</w:t>
      </w:r>
      <w:r w:rsidR="1FC41259">
        <w:rPr/>
        <w:t>,</w:t>
      </w:r>
      <w:r w:rsidR="006D5D9A">
        <w:rPr/>
        <w:t xml:space="preserve"> and there are </w:t>
      </w:r>
      <w:r w:rsidR="00C617DF">
        <w:rPr/>
        <w:t>resolution managers</w:t>
      </w:r>
      <w:r w:rsidR="006D5D9A">
        <w:rPr/>
        <w:t xml:space="preserve"> who review/ensure the </w:t>
      </w:r>
      <w:r w:rsidR="00D96A69">
        <w:rPr/>
        <w:t>complaints are being addressed.</w:t>
      </w:r>
      <w:r w:rsidR="00C617DF">
        <w:rPr/>
        <w:t xml:space="preserve"> </w:t>
      </w:r>
      <w:r w:rsidR="00E050ED">
        <w:rPr/>
        <w:t xml:space="preserve">There are procedures </w:t>
      </w:r>
      <w:r w:rsidR="00D60E9B">
        <w:rPr/>
        <w:t xml:space="preserve">that are provided </w:t>
      </w:r>
      <w:r w:rsidR="1F28D1D5">
        <w:rPr/>
        <w:t>for</w:t>
      </w:r>
      <w:r w:rsidR="00D60E9B">
        <w:rPr/>
        <w:t xml:space="preserve"> staff that show them how to address complaints and how to resolve them.</w:t>
      </w:r>
      <w:r w:rsidR="00D60E9B">
        <w:rPr/>
        <w:t xml:space="preserve"> </w:t>
      </w:r>
    </w:p>
    <w:p w:rsidR="0052146A" w:rsidP="307CD271" w:rsidRDefault="0052146A" w14:paraId="03A7252F" w14:textId="77777777"/>
    <w:p w:rsidR="0052146A" w:rsidP="239A1587" w:rsidRDefault="0052146A" w14:paraId="4167CADE" w14:textId="4875DFBC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</w:pPr>
      <w:r w:rsidR="1B916486">
        <w:rPr/>
        <w:t xml:space="preserve">The committee </w:t>
      </w:r>
      <w:r w:rsidR="78DBB678">
        <w:rPr/>
        <w:t>reviewed</w:t>
      </w:r>
      <w:r w:rsidR="1B916486">
        <w:rPr/>
        <w:t xml:space="preserve"> ot</w:t>
      </w:r>
      <w:r w:rsidR="0052146A">
        <w:rPr/>
        <w:t>her options</w:t>
      </w:r>
      <w:r w:rsidR="176587B3">
        <w:rPr/>
        <w:t xml:space="preserve"> </w:t>
      </w:r>
      <w:r w:rsidR="7128388A">
        <w:rPr/>
        <w:t>to</w:t>
      </w:r>
      <w:r w:rsidR="176587B3">
        <w:rPr/>
        <w:t xml:space="preserve"> fil</w:t>
      </w:r>
      <w:r w:rsidR="1D64CE13">
        <w:rPr/>
        <w:t>e</w:t>
      </w:r>
      <w:r w:rsidR="176587B3">
        <w:rPr/>
        <w:t xml:space="preserve"> or address a </w:t>
      </w:r>
      <w:r w:rsidR="02147368">
        <w:rPr/>
        <w:t>complaint</w:t>
      </w:r>
      <w:r w:rsidR="176587B3">
        <w:rPr/>
        <w:t>, i</w:t>
      </w:r>
      <w:r w:rsidR="0052146A">
        <w:rPr/>
        <w:t>nclud</w:t>
      </w:r>
      <w:r w:rsidR="5E6CB9E6">
        <w:rPr/>
        <w:t>ing</w:t>
      </w:r>
      <w:r w:rsidR="0052146A">
        <w:rPr/>
        <w:t xml:space="preserve"> various </w:t>
      </w:r>
      <w:r w:rsidR="1860B8C9">
        <w:rPr/>
        <w:t>methods including phone calls, emails, in person</w:t>
      </w:r>
      <w:r w:rsidR="261A7206">
        <w:rPr/>
        <w:t>,</w:t>
      </w:r>
      <w:r w:rsidR="1860B8C9">
        <w:rPr/>
        <w:t xml:space="preserve"> offering </w:t>
      </w:r>
      <w:r w:rsidR="39870C2C">
        <w:rPr/>
        <w:t xml:space="preserve">the form </w:t>
      </w:r>
      <w:r w:rsidR="1860B8C9">
        <w:rPr/>
        <w:t>in more</w:t>
      </w:r>
      <w:r w:rsidR="1A435039">
        <w:rPr/>
        <w:t xml:space="preserve"> languages</w:t>
      </w:r>
      <w:r w:rsidR="6BE94246">
        <w:rPr/>
        <w:t xml:space="preserve"> and making the link to the form more easily seen on the RMHS website</w:t>
      </w:r>
      <w:r w:rsidR="1DA33F26">
        <w:rPr/>
        <w:t>.</w:t>
      </w:r>
      <w:r w:rsidR="1A435039">
        <w:rPr/>
        <w:t xml:space="preserve"> </w:t>
      </w:r>
      <w:r w:rsidR="039AAC7A">
        <w:rPr/>
        <w:t>Discussions included p</w:t>
      </w:r>
      <w:r w:rsidR="001023DB">
        <w:rPr/>
        <w:t xml:space="preserve">otential </w:t>
      </w:r>
      <w:r w:rsidR="003070B3">
        <w:rPr/>
        <w:t xml:space="preserve">tasks for the </w:t>
      </w:r>
      <w:r w:rsidR="00D44BFD">
        <w:rPr/>
        <w:t xml:space="preserve">council </w:t>
      </w:r>
      <w:r w:rsidR="47594D2E">
        <w:rPr/>
        <w:t>including</w:t>
      </w:r>
      <w:r w:rsidR="00D44BFD">
        <w:rPr/>
        <w:t xml:space="preserve"> </w:t>
      </w:r>
      <w:r w:rsidR="624927B4">
        <w:rPr/>
        <w:t>follow-up</w:t>
      </w:r>
      <w:r w:rsidR="7540DF14">
        <w:rPr/>
        <w:t>s</w:t>
      </w:r>
      <w:r w:rsidR="00D44BFD">
        <w:rPr/>
        <w:t xml:space="preserve"> and quality control after a complaint has been resolved. </w:t>
      </w:r>
      <w:r w:rsidR="1EBC0098">
        <w:rPr/>
        <w:t xml:space="preserve">Further clarification </w:t>
      </w:r>
      <w:r w:rsidR="609D81F8">
        <w:rPr/>
        <w:t>of</w:t>
      </w:r>
      <w:r w:rsidR="1EBC0098">
        <w:rPr/>
        <w:t xml:space="preserve"> t</w:t>
      </w:r>
      <w:r w:rsidR="00517993">
        <w:rPr/>
        <w:t>imeline</w:t>
      </w:r>
      <w:r w:rsidR="00DB1F74">
        <w:rPr/>
        <w:t xml:space="preserve">s and examples of types of </w:t>
      </w:r>
      <w:r w:rsidR="00E70F4B">
        <w:rPr/>
        <w:t>complaints</w:t>
      </w:r>
      <w:r w:rsidR="00517993">
        <w:rPr/>
        <w:t xml:space="preserve"> </w:t>
      </w:r>
      <w:r w:rsidR="36B8B1BF">
        <w:rPr/>
        <w:t>is</w:t>
      </w:r>
      <w:r w:rsidR="00517993">
        <w:rPr/>
        <w:t xml:space="preserve"> needed</w:t>
      </w:r>
      <w:r w:rsidR="640C4E25">
        <w:rPr/>
        <w:t xml:space="preserve"> to understand the data more clearly</w:t>
      </w:r>
      <w:r w:rsidR="772A050B">
        <w:rPr/>
        <w:t xml:space="preserve"> and address trends</w:t>
      </w:r>
      <w:r w:rsidR="640C4E25">
        <w:rPr/>
        <w:t>.</w:t>
      </w:r>
    </w:p>
    <w:p w:rsidR="00B06B74" w:rsidP="307CD271" w:rsidRDefault="00B06B74" w14:paraId="5A1C0F62" w14:textId="77777777"/>
    <w:p w:rsidR="00B06B74" w:rsidP="00B06B74" w:rsidRDefault="00B06B74" w14:paraId="455271FE" w14:textId="3B8692D4">
      <w:pPr>
        <w:spacing w:line="259" w:lineRule="auto"/>
      </w:pPr>
      <w:r>
        <w:rPr>
          <w:b/>
          <w:bCs/>
          <w:u w:val="single"/>
        </w:rPr>
        <w:t xml:space="preserve">Complaint/escalation </w:t>
      </w:r>
      <w:r w:rsidR="00BE41A0">
        <w:rPr>
          <w:b/>
          <w:bCs/>
          <w:u w:val="single"/>
        </w:rPr>
        <w:t>data review</w:t>
      </w:r>
    </w:p>
    <w:p w:rsidR="00FB5DB2" w:rsidP="307CD271" w:rsidRDefault="00E70F4B" w14:paraId="5F6E2FA8" w14:textId="55FE1834">
      <w:r w:rsidR="53AD5F69">
        <w:rPr/>
        <w:t xml:space="preserve">The committee reviewed data that </w:t>
      </w:r>
      <w:r w:rsidR="5DBA1797">
        <w:rPr/>
        <w:t>was compiled</w:t>
      </w:r>
      <w:r w:rsidR="53AD5F69">
        <w:rPr/>
        <w:t xml:space="preserve"> from</w:t>
      </w:r>
      <w:r w:rsidR="00E70F4B">
        <w:rPr/>
        <w:t xml:space="preserve"> </w:t>
      </w:r>
      <w:r w:rsidR="00E70F4B">
        <w:rPr/>
        <w:t xml:space="preserve">complaints </w:t>
      </w:r>
      <w:r w:rsidR="2AE57906">
        <w:rPr/>
        <w:t>filed by clients.</w:t>
      </w:r>
      <w:r w:rsidR="56AD7DA3">
        <w:rPr/>
        <w:t xml:space="preserve"> Most </w:t>
      </w:r>
      <w:r w:rsidR="76B749F9">
        <w:rPr/>
        <w:t>issues</w:t>
      </w:r>
      <w:r w:rsidR="56AD7DA3">
        <w:rPr/>
        <w:t xml:space="preserve"> arise from</w:t>
      </w:r>
      <w:r w:rsidR="2AE57906">
        <w:rPr/>
        <w:t xml:space="preserve"> </w:t>
      </w:r>
      <w:r w:rsidR="0AC18F5F">
        <w:rPr/>
        <w:t>the process of</w:t>
      </w:r>
      <w:r w:rsidR="00E70F4B">
        <w:rPr/>
        <w:t xml:space="preserve"> enrolling into programs because the process is hard </w:t>
      </w:r>
      <w:r w:rsidR="41F1E4A2">
        <w:rPr/>
        <w:t xml:space="preserve">enough </w:t>
      </w:r>
      <w:r w:rsidR="00E70F4B">
        <w:rPr/>
        <w:t xml:space="preserve">without the hiccups that </w:t>
      </w:r>
      <w:r w:rsidR="11A647BB">
        <w:rPr/>
        <w:t xml:space="preserve">can </w:t>
      </w:r>
      <w:r w:rsidR="00E70F4B">
        <w:rPr/>
        <w:t xml:space="preserve">happen. </w:t>
      </w:r>
    </w:p>
    <w:p w:rsidR="00BE41A0" w:rsidP="307CD271" w:rsidRDefault="00BE41A0" w14:paraId="130366E6" w14:textId="77777777"/>
    <w:p w:rsidR="00BE41A0" w:rsidP="00BE41A0" w:rsidRDefault="00BE41A0" w14:paraId="1DFEEE98" w14:textId="3ED6E994">
      <w:pPr>
        <w:spacing w:line="259" w:lineRule="auto"/>
      </w:pPr>
      <w:r>
        <w:rPr>
          <w:b/>
          <w:bCs/>
          <w:u w:val="single"/>
        </w:rPr>
        <w:t>CAC member topics and public comment</w:t>
      </w:r>
    </w:p>
    <w:p w:rsidR="00B06B74" w:rsidP="307CD271" w:rsidRDefault="00805968" w14:paraId="5F0CB808" w14:textId="05071B08">
      <w:r w:rsidR="1BF67ADD">
        <w:rPr/>
        <w:t xml:space="preserve">The committee would like to review </w:t>
      </w:r>
      <w:r w:rsidR="00805968">
        <w:rPr/>
        <w:t>CMA acronym</w:t>
      </w:r>
      <w:r w:rsidR="512BEEDF">
        <w:rPr/>
        <w:t>s</w:t>
      </w:r>
      <w:r w:rsidR="53094430">
        <w:rPr/>
        <w:t xml:space="preserve"> and </w:t>
      </w:r>
      <w:r w:rsidR="53094430">
        <w:rPr/>
        <w:t>subsequent</w:t>
      </w:r>
      <w:r w:rsidR="53094430">
        <w:rPr/>
        <w:t xml:space="preserve"> language with</w:t>
      </w:r>
      <w:r w:rsidR="005140E2">
        <w:rPr/>
        <w:t xml:space="preserve"> Melissa</w:t>
      </w:r>
      <w:r w:rsidR="112E14F2">
        <w:rPr/>
        <w:t xml:space="preserve"> at the next meeting.</w:t>
      </w:r>
    </w:p>
    <w:p w:rsidR="00B06B74" w:rsidP="307CD271" w:rsidRDefault="00B06B74" w14:paraId="517309F9" w14:textId="77777777"/>
    <w:p w:rsidRPr="00697317" w:rsidR="007C3B13" w:rsidP="68A4D8E7" w:rsidRDefault="007C3B13" w14:paraId="29C7737C" w14:textId="52137B0B">
      <w:pPr>
        <w:rPr>
          <w:b/>
          <w:bCs/>
          <w:u w:val="single"/>
        </w:rPr>
      </w:pPr>
      <w:r w:rsidRPr="68A4D8E7">
        <w:rPr>
          <w:b/>
          <w:bCs/>
          <w:u w:val="single"/>
        </w:rPr>
        <w:t>Adjournment</w:t>
      </w:r>
    </w:p>
    <w:p w:rsidRPr="00697317" w:rsidR="00AE5DF4" w:rsidP="007C3B13" w:rsidRDefault="00AE5DF4" w14:paraId="41DAD995" w14:textId="5C6EDDE2">
      <w:r>
        <w:t xml:space="preserve">The meeting adjourned at approximately </w:t>
      </w:r>
      <w:r w:rsidR="00545466">
        <w:t>5</w:t>
      </w:r>
      <w:r>
        <w:t>:</w:t>
      </w:r>
      <w:r w:rsidR="00623027">
        <w:t>3</w:t>
      </w:r>
      <w:r w:rsidR="004905FC">
        <w:t>7</w:t>
      </w:r>
      <w:r w:rsidR="00195B94">
        <w:t xml:space="preserve"> pm.</w:t>
      </w:r>
    </w:p>
    <w:p w:rsidR="0026546C" w:rsidP="3085E4AD" w:rsidRDefault="0026546C" w14:paraId="721B6DBF" w14:textId="77777777"/>
    <w:p w:rsidR="0026546C" w:rsidP="3085E4AD" w:rsidRDefault="0026546C" w14:paraId="30A0BE26" w14:textId="77777777"/>
    <w:p w:rsidRPr="00697317" w:rsidR="007C3B13" w:rsidP="007C3B13" w:rsidRDefault="007C3B13" w14:paraId="1D2B3139" w14:textId="77777777">
      <w:pPr>
        <w:tabs>
          <w:tab w:val="left" w:pos="720"/>
        </w:tabs>
        <w:rPr>
          <w:b/>
          <w:u w:val="single"/>
        </w:rPr>
      </w:pPr>
      <w:r w:rsidRPr="00697317">
        <w:rPr>
          <w:b/>
          <w:u w:val="single"/>
        </w:rPr>
        <w:t>Next Meeting</w:t>
      </w:r>
    </w:p>
    <w:p w:rsidR="003C4370" w:rsidP="00F0BA52" w:rsidRDefault="007C3B13" w14:paraId="53689E7E" w14:textId="312F4ECE">
      <w:pPr>
        <w:tabs>
          <w:tab w:val="left" w:pos="720"/>
        </w:tabs>
      </w:pPr>
      <w:r w:rsidR="007C3B13">
        <w:rPr/>
        <w:t>The next Community Advisory Council meeting will be held</w:t>
      </w:r>
      <w:r w:rsidR="5A8C8B04">
        <w:rPr/>
        <w:t xml:space="preserve"> </w:t>
      </w:r>
      <w:r w:rsidR="256FA767">
        <w:rPr/>
        <w:t xml:space="preserve">on </w:t>
      </w:r>
      <w:r w:rsidR="371DEE52">
        <w:rPr/>
        <w:t>August</w:t>
      </w:r>
      <w:r w:rsidR="1D72C0F2">
        <w:rPr/>
        <w:t xml:space="preserve"> </w:t>
      </w:r>
      <w:r w:rsidR="256FA767">
        <w:rPr/>
        <w:t>1</w:t>
      </w:r>
      <w:r w:rsidR="174EFBDE">
        <w:rPr/>
        <w:t>2</w:t>
      </w:r>
      <w:r w:rsidR="5A8C8B04">
        <w:rPr/>
        <w:t xml:space="preserve">, </w:t>
      </w:r>
      <w:r w:rsidR="5A8C8B04">
        <w:rPr/>
        <w:t>202</w:t>
      </w:r>
      <w:r w:rsidR="17B36E3F">
        <w:rPr/>
        <w:t>5</w:t>
      </w:r>
      <w:r w:rsidR="007C3B13">
        <w:rPr/>
        <w:t xml:space="preserve"> </w:t>
      </w:r>
      <w:r w:rsidR="40B8FC43">
        <w:rPr/>
        <w:t>via Microsoft Teams</w:t>
      </w:r>
      <w:r w:rsidR="007C3B13">
        <w:rPr/>
        <w:t>.</w:t>
      </w:r>
    </w:p>
    <w:p w:rsidR="00957E6F" w:rsidP="263D26C8" w:rsidRDefault="00957E6F" w14:paraId="71ED6DA8" w14:textId="4943E062">
      <w:pPr>
        <w:tabs>
          <w:tab w:val="left" w:pos="720"/>
        </w:tabs>
      </w:pPr>
    </w:p>
    <w:sectPr w:rsidR="00957E6F" w:rsidSect="00B9186A">
      <w:footerReference w:type="default" r:id="rId19"/>
      <w:headerReference w:type="first" r:id="rId20"/>
      <w:footerReference w:type="first" r:id="rId21"/>
      <w:type w:val="continuous"/>
      <w:pgSz w:w="12240" w:h="15840" w:orient="portrait"/>
      <w:pgMar w:top="864" w:right="864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A65B4" w:rsidP="004F511E" w:rsidRDefault="000A65B4" w14:paraId="79AED473" w14:textId="77777777">
      <w:r>
        <w:separator/>
      </w:r>
    </w:p>
  </w:endnote>
  <w:endnote w:type="continuationSeparator" w:id="0">
    <w:p w:rsidR="000A65B4" w:rsidP="004F511E" w:rsidRDefault="000A65B4" w14:paraId="3A5F35DD" w14:textId="77777777">
      <w:r>
        <w:continuationSeparator/>
      </w:r>
    </w:p>
  </w:endnote>
  <w:endnote w:type="continuationNotice" w:id="1">
    <w:p w:rsidR="000A65B4" w:rsidRDefault="000A65B4" w14:paraId="794ADD37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0"/>
      <w:gridCol w:w="3310"/>
      <w:gridCol w:w="3310"/>
    </w:tblGrid>
    <w:tr w:rsidR="74434E2D" w:rsidTr="74434E2D" w14:paraId="5AE37B56" w14:textId="77777777">
      <w:trPr>
        <w:trHeight w:val="300"/>
      </w:trPr>
      <w:tc>
        <w:tcPr>
          <w:tcW w:w="3310" w:type="dxa"/>
        </w:tcPr>
        <w:p w:rsidR="74434E2D" w:rsidP="74434E2D" w:rsidRDefault="74434E2D" w14:paraId="34AF2782" w14:textId="29837290">
          <w:pPr>
            <w:pStyle w:val="Header"/>
            <w:ind w:left="-115"/>
          </w:pPr>
        </w:p>
      </w:tc>
      <w:tc>
        <w:tcPr>
          <w:tcW w:w="3310" w:type="dxa"/>
        </w:tcPr>
        <w:p w:rsidR="74434E2D" w:rsidP="74434E2D" w:rsidRDefault="74434E2D" w14:paraId="774B00AA" w14:textId="7D7C9700">
          <w:pPr>
            <w:pStyle w:val="Header"/>
            <w:jc w:val="center"/>
          </w:pPr>
        </w:p>
      </w:tc>
      <w:tc>
        <w:tcPr>
          <w:tcW w:w="3310" w:type="dxa"/>
        </w:tcPr>
        <w:p w:rsidR="74434E2D" w:rsidP="74434E2D" w:rsidRDefault="74434E2D" w14:paraId="34A6FA64" w14:textId="209130E0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311CFB9E" w14:textId="27ECDE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0"/>
      <w:gridCol w:w="3310"/>
      <w:gridCol w:w="3310"/>
    </w:tblGrid>
    <w:tr w:rsidR="74434E2D" w:rsidTr="74434E2D" w14:paraId="41F27228" w14:textId="77777777">
      <w:trPr>
        <w:trHeight w:val="300"/>
      </w:trPr>
      <w:tc>
        <w:tcPr>
          <w:tcW w:w="3310" w:type="dxa"/>
        </w:tcPr>
        <w:p w:rsidR="74434E2D" w:rsidP="74434E2D" w:rsidRDefault="74434E2D" w14:paraId="554D8F57" w14:textId="15653F04">
          <w:pPr>
            <w:pStyle w:val="Header"/>
            <w:ind w:left="-115"/>
          </w:pPr>
        </w:p>
      </w:tc>
      <w:tc>
        <w:tcPr>
          <w:tcW w:w="3310" w:type="dxa"/>
        </w:tcPr>
        <w:p w:rsidR="74434E2D" w:rsidP="74434E2D" w:rsidRDefault="74434E2D" w14:paraId="70B22F39" w14:textId="1E069B30">
          <w:pPr>
            <w:pStyle w:val="Header"/>
            <w:jc w:val="center"/>
          </w:pPr>
        </w:p>
      </w:tc>
      <w:tc>
        <w:tcPr>
          <w:tcW w:w="3310" w:type="dxa"/>
        </w:tcPr>
        <w:p w:rsidR="74434E2D" w:rsidP="74434E2D" w:rsidRDefault="74434E2D" w14:paraId="2017748C" w14:textId="7875AF47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15C6A3F7" w14:textId="4D6C9D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5"/>
      <w:gridCol w:w="3405"/>
      <w:gridCol w:w="3405"/>
    </w:tblGrid>
    <w:tr w:rsidR="74434E2D" w:rsidTr="74434E2D" w14:paraId="6E0A0872" w14:textId="77777777">
      <w:trPr>
        <w:trHeight w:val="300"/>
      </w:trPr>
      <w:tc>
        <w:tcPr>
          <w:tcW w:w="3405" w:type="dxa"/>
        </w:tcPr>
        <w:p w:rsidR="74434E2D" w:rsidP="74434E2D" w:rsidRDefault="74434E2D" w14:paraId="5E2A2255" w14:textId="2AB83333">
          <w:pPr>
            <w:pStyle w:val="Header"/>
            <w:ind w:left="-115"/>
          </w:pPr>
        </w:p>
      </w:tc>
      <w:tc>
        <w:tcPr>
          <w:tcW w:w="3405" w:type="dxa"/>
        </w:tcPr>
        <w:p w:rsidR="74434E2D" w:rsidP="74434E2D" w:rsidRDefault="74434E2D" w14:paraId="628ABFF6" w14:textId="170C138E">
          <w:pPr>
            <w:pStyle w:val="Header"/>
            <w:jc w:val="center"/>
          </w:pPr>
        </w:p>
      </w:tc>
      <w:tc>
        <w:tcPr>
          <w:tcW w:w="3405" w:type="dxa"/>
        </w:tcPr>
        <w:p w:rsidR="74434E2D" w:rsidP="74434E2D" w:rsidRDefault="74434E2D" w14:paraId="09F599D2" w14:textId="596C0B4D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0D638294" w14:textId="4B43B9B0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5"/>
      <w:gridCol w:w="3405"/>
      <w:gridCol w:w="3405"/>
    </w:tblGrid>
    <w:tr w:rsidR="74434E2D" w:rsidTr="74434E2D" w14:paraId="4E2A99A2" w14:textId="77777777">
      <w:trPr>
        <w:trHeight w:val="300"/>
      </w:trPr>
      <w:tc>
        <w:tcPr>
          <w:tcW w:w="3405" w:type="dxa"/>
        </w:tcPr>
        <w:p w:rsidR="74434E2D" w:rsidP="74434E2D" w:rsidRDefault="74434E2D" w14:paraId="6B5FB1DF" w14:textId="64FF3B83">
          <w:pPr>
            <w:pStyle w:val="Header"/>
            <w:ind w:left="-115"/>
          </w:pPr>
        </w:p>
      </w:tc>
      <w:tc>
        <w:tcPr>
          <w:tcW w:w="3405" w:type="dxa"/>
        </w:tcPr>
        <w:p w:rsidR="74434E2D" w:rsidP="74434E2D" w:rsidRDefault="74434E2D" w14:paraId="73AD85F1" w14:textId="61E47AFB">
          <w:pPr>
            <w:pStyle w:val="Header"/>
            <w:jc w:val="center"/>
          </w:pPr>
        </w:p>
      </w:tc>
      <w:tc>
        <w:tcPr>
          <w:tcW w:w="3405" w:type="dxa"/>
        </w:tcPr>
        <w:p w:rsidR="74434E2D" w:rsidP="74434E2D" w:rsidRDefault="74434E2D" w14:paraId="442A6F7D" w14:textId="060BBCB3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4CE25C4A" w14:textId="6FF1BB9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5"/>
      <w:gridCol w:w="3405"/>
      <w:gridCol w:w="3405"/>
    </w:tblGrid>
    <w:tr w:rsidR="74434E2D" w:rsidTr="74434E2D" w14:paraId="1D1A43B9" w14:textId="77777777">
      <w:trPr>
        <w:trHeight w:val="300"/>
      </w:trPr>
      <w:tc>
        <w:tcPr>
          <w:tcW w:w="3405" w:type="dxa"/>
        </w:tcPr>
        <w:p w:rsidR="74434E2D" w:rsidP="74434E2D" w:rsidRDefault="74434E2D" w14:paraId="00A86968" w14:textId="3B21234D">
          <w:pPr>
            <w:pStyle w:val="Header"/>
            <w:ind w:left="-115"/>
          </w:pPr>
        </w:p>
      </w:tc>
      <w:tc>
        <w:tcPr>
          <w:tcW w:w="3405" w:type="dxa"/>
        </w:tcPr>
        <w:p w:rsidR="74434E2D" w:rsidP="74434E2D" w:rsidRDefault="74434E2D" w14:paraId="2C46D5DD" w14:textId="771A3E44">
          <w:pPr>
            <w:pStyle w:val="Header"/>
            <w:jc w:val="center"/>
          </w:pPr>
        </w:p>
      </w:tc>
      <w:tc>
        <w:tcPr>
          <w:tcW w:w="3405" w:type="dxa"/>
        </w:tcPr>
        <w:p w:rsidR="74434E2D" w:rsidP="74434E2D" w:rsidRDefault="74434E2D" w14:paraId="5772E34E" w14:textId="48E3D632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5F73D373" w14:textId="31F9A38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5"/>
      <w:gridCol w:w="3405"/>
      <w:gridCol w:w="3405"/>
    </w:tblGrid>
    <w:tr w:rsidR="74434E2D" w:rsidTr="74434E2D" w14:paraId="470FA08B" w14:textId="77777777">
      <w:trPr>
        <w:trHeight w:val="300"/>
      </w:trPr>
      <w:tc>
        <w:tcPr>
          <w:tcW w:w="3405" w:type="dxa"/>
        </w:tcPr>
        <w:p w:rsidR="74434E2D" w:rsidP="74434E2D" w:rsidRDefault="74434E2D" w14:paraId="35473803" w14:textId="7EF65FD3">
          <w:pPr>
            <w:pStyle w:val="Header"/>
            <w:ind w:left="-115"/>
          </w:pPr>
        </w:p>
      </w:tc>
      <w:tc>
        <w:tcPr>
          <w:tcW w:w="3405" w:type="dxa"/>
        </w:tcPr>
        <w:p w:rsidR="74434E2D" w:rsidP="74434E2D" w:rsidRDefault="74434E2D" w14:paraId="3F477EDB" w14:textId="0A98F934">
          <w:pPr>
            <w:pStyle w:val="Header"/>
            <w:jc w:val="center"/>
          </w:pPr>
        </w:p>
      </w:tc>
      <w:tc>
        <w:tcPr>
          <w:tcW w:w="3405" w:type="dxa"/>
        </w:tcPr>
        <w:p w:rsidR="74434E2D" w:rsidP="74434E2D" w:rsidRDefault="74434E2D" w14:paraId="0FE3E914" w14:textId="485C6297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2677CD43" w14:textId="6CAFE7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A65B4" w:rsidP="004F511E" w:rsidRDefault="000A65B4" w14:paraId="69088B6F" w14:textId="77777777">
      <w:r>
        <w:separator/>
      </w:r>
    </w:p>
  </w:footnote>
  <w:footnote w:type="continuationSeparator" w:id="0">
    <w:p w:rsidR="000A65B4" w:rsidP="004F511E" w:rsidRDefault="000A65B4" w14:paraId="5636AA5C" w14:textId="77777777">
      <w:r>
        <w:continuationSeparator/>
      </w:r>
    </w:p>
  </w:footnote>
  <w:footnote w:type="continuationNotice" w:id="1">
    <w:p w:rsidR="000A65B4" w:rsidRDefault="000A65B4" w14:paraId="4D68CA3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701C0" w:rsidRDefault="00195B94" w14:paraId="7CE41D81" w14:textId="77777777">
    <w:pPr>
      <w:pStyle w:val="Header"/>
    </w:pPr>
    <w:r w:rsidRPr="00697317">
      <w:t>CAC Meeting Minutes</w:t>
    </w:r>
  </w:p>
  <w:p w:rsidRPr="00697317" w:rsidR="00195B94" w:rsidRDefault="0034583E" w14:paraId="45E0927A" w14:textId="136E051E">
    <w:pPr>
      <w:pStyle w:val="Header"/>
    </w:pPr>
    <w:r>
      <w:t>May 13</w:t>
    </w:r>
    <w:r w:rsidR="74434E2D">
      <w:t>, 2025</w:t>
    </w:r>
    <w:r w:rsidR="00C1684F">
      <w:tab/>
    </w:r>
    <w:r w:rsidR="00C1684F">
      <w:tab/>
    </w:r>
    <w:r w:rsidRPr="74434E2D" w:rsidR="00C1684F">
      <w:rPr>
        <w:noProof/>
      </w:rPr>
      <w:fldChar w:fldCharType="begin"/>
    </w:r>
    <w:r w:rsidR="00C1684F">
      <w:instrText xml:space="preserve"> PAGE   \* MERGEFORMAT </w:instrText>
    </w:r>
    <w:r w:rsidRPr="74434E2D" w:rsidR="00C1684F">
      <w:fldChar w:fldCharType="separate"/>
    </w:r>
    <w:r w:rsidRPr="74434E2D" w:rsidR="74434E2D">
      <w:rPr>
        <w:noProof/>
      </w:rPr>
      <w:t>1</w:t>
    </w:r>
    <w:r w:rsidRPr="74434E2D" w:rsidR="00C1684F">
      <w:rPr>
        <w:noProof/>
      </w:rPr>
      <w:fldChar w:fldCharType="end"/>
    </w:r>
  </w:p>
  <w:p w:rsidR="00A55508" w:rsidRDefault="00A55508" w14:paraId="56991983" w14:textId="4CAA98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10"/>
      <w:gridCol w:w="3310"/>
      <w:gridCol w:w="3310"/>
    </w:tblGrid>
    <w:tr w:rsidR="74434E2D" w:rsidTr="74434E2D" w14:paraId="64FC0F51" w14:textId="77777777">
      <w:trPr>
        <w:trHeight w:val="300"/>
      </w:trPr>
      <w:tc>
        <w:tcPr>
          <w:tcW w:w="3310" w:type="dxa"/>
        </w:tcPr>
        <w:p w:rsidR="74434E2D" w:rsidP="74434E2D" w:rsidRDefault="74434E2D" w14:paraId="5285FBBC" w14:textId="6C4FE4B4">
          <w:pPr>
            <w:pStyle w:val="Header"/>
            <w:ind w:left="-115"/>
          </w:pPr>
        </w:p>
      </w:tc>
      <w:tc>
        <w:tcPr>
          <w:tcW w:w="3310" w:type="dxa"/>
        </w:tcPr>
        <w:p w:rsidR="74434E2D" w:rsidP="74434E2D" w:rsidRDefault="74434E2D" w14:paraId="1D91C2DC" w14:textId="6D6F63D9">
          <w:pPr>
            <w:pStyle w:val="Header"/>
            <w:jc w:val="center"/>
          </w:pPr>
        </w:p>
      </w:tc>
      <w:tc>
        <w:tcPr>
          <w:tcW w:w="3310" w:type="dxa"/>
        </w:tcPr>
        <w:p w:rsidR="74434E2D" w:rsidP="74434E2D" w:rsidRDefault="74434E2D" w14:paraId="23165E78" w14:textId="3CD343D4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15F702CD" w14:textId="6A20EE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5"/>
      <w:gridCol w:w="3405"/>
      <w:gridCol w:w="3405"/>
    </w:tblGrid>
    <w:tr w:rsidR="74434E2D" w:rsidTr="74434E2D" w14:paraId="2F2F0A0B" w14:textId="77777777">
      <w:trPr>
        <w:trHeight w:val="300"/>
      </w:trPr>
      <w:tc>
        <w:tcPr>
          <w:tcW w:w="3405" w:type="dxa"/>
        </w:tcPr>
        <w:p w:rsidR="74434E2D" w:rsidP="74434E2D" w:rsidRDefault="74434E2D" w14:paraId="494CB90F" w14:textId="5950AC7E">
          <w:pPr>
            <w:pStyle w:val="Header"/>
            <w:ind w:left="-115"/>
          </w:pPr>
        </w:p>
      </w:tc>
      <w:tc>
        <w:tcPr>
          <w:tcW w:w="3405" w:type="dxa"/>
        </w:tcPr>
        <w:p w:rsidR="74434E2D" w:rsidP="74434E2D" w:rsidRDefault="74434E2D" w14:paraId="6CF3249D" w14:textId="09B1903D">
          <w:pPr>
            <w:pStyle w:val="Header"/>
            <w:jc w:val="center"/>
          </w:pPr>
        </w:p>
      </w:tc>
      <w:tc>
        <w:tcPr>
          <w:tcW w:w="3405" w:type="dxa"/>
        </w:tcPr>
        <w:p w:rsidR="74434E2D" w:rsidP="74434E2D" w:rsidRDefault="74434E2D" w14:paraId="7BDA3806" w14:textId="6811EAC6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0FDA4769" w14:textId="55A0DC1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5"/>
      <w:gridCol w:w="3405"/>
      <w:gridCol w:w="3405"/>
    </w:tblGrid>
    <w:tr w:rsidR="74434E2D" w:rsidTr="74434E2D" w14:paraId="3061BBAC" w14:textId="77777777">
      <w:trPr>
        <w:trHeight w:val="300"/>
      </w:trPr>
      <w:tc>
        <w:tcPr>
          <w:tcW w:w="3405" w:type="dxa"/>
        </w:tcPr>
        <w:p w:rsidR="74434E2D" w:rsidP="74434E2D" w:rsidRDefault="74434E2D" w14:paraId="62D5670D" w14:textId="6E216479">
          <w:pPr>
            <w:pStyle w:val="Header"/>
            <w:ind w:left="-115"/>
          </w:pPr>
        </w:p>
      </w:tc>
      <w:tc>
        <w:tcPr>
          <w:tcW w:w="3405" w:type="dxa"/>
        </w:tcPr>
        <w:p w:rsidR="74434E2D" w:rsidP="74434E2D" w:rsidRDefault="74434E2D" w14:paraId="487AA7D0" w14:textId="4EAF9A8E">
          <w:pPr>
            <w:pStyle w:val="Header"/>
            <w:jc w:val="center"/>
          </w:pPr>
        </w:p>
      </w:tc>
      <w:tc>
        <w:tcPr>
          <w:tcW w:w="3405" w:type="dxa"/>
        </w:tcPr>
        <w:p w:rsidR="74434E2D" w:rsidP="74434E2D" w:rsidRDefault="74434E2D" w14:paraId="04DB2D23" w14:textId="79D1D54C">
          <w:pPr>
            <w:pStyle w:val="Header"/>
            <w:ind w:right="-115"/>
            <w:jc w:val="right"/>
          </w:pPr>
        </w:p>
      </w:tc>
    </w:tr>
  </w:tbl>
  <w:p w:rsidR="74434E2D" w:rsidP="74434E2D" w:rsidRDefault="74434E2D" w14:paraId="6524050A" w14:textId="2D6ADC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41957AD"/>
    <w:multiLevelType w:val="hybridMultilevel"/>
    <w:tmpl w:val="BA1E8B3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6383FA6"/>
    <w:multiLevelType w:val="hybridMultilevel"/>
    <w:tmpl w:val="082AB3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8A022F0"/>
    <w:multiLevelType w:val="hybridMultilevel"/>
    <w:tmpl w:val="DC4E5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6E4BCD"/>
    <w:multiLevelType w:val="hybridMultilevel"/>
    <w:tmpl w:val="3A38CABE"/>
    <w:lvl w:ilvl="0" w:tplc="2B548F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27F37DA"/>
    <w:multiLevelType w:val="hybridMultilevel"/>
    <w:tmpl w:val="75F47D04"/>
    <w:lvl w:ilvl="0" w:tplc="EDDA72DA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33167C1"/>
    <w:multiLevelType w:val="hybridMultilevel"/>
    <w:tmpl w:val="BAFCE536"/>
    <w:lvl w:ilvl="0" w:tplc="592ECB88"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1" w15:restartNumberingAfterBreak="0">
    <w:nsid w:val="160279D6"/>
    <w:multiLevelType w:val="hybridMultilevel"/>
    <w:tmpl w:val="9392AA7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8F936DC"/>
    <w:multiLevelType w:val="hybridMultilevel"/>
    <w:tmpl w:val="BFD27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0C0160"/>
    <w:multiLevelType w:val="hybridMultilevel"/>
    <w:tmpl w:val="01182CC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53D4549"/>
    <w:multiLevelType w:val="hybridMultilevel"/>
    <w:tmpl w:val="7A408B0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25CA5F6E"/>
    <w:multiLevelType w:val="hybridMultilevel"/>
    <w:tmpl w:val="32D20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F76F20"/>
    <w:multiLevelType w:val="multilevel"/>
    <w:tmpl w:val="C0ACF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342A677E"/>
    <w:multiLevelType w:val="hybridMultilevel"/>
    <w:tmpl w:val="40D0B6AE"/>
    <w:lvl w:ilvl="0" w:tplc="C494E2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6312EAB"/>
    <w:multiLevelType w:val="hybridMultilevel"/>
    <w:tmpl w:val="B366D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397BEB"/>
    <w:multiLevelType w:val="hybridMultilevel"/>
    <w:tmpl w:val="A8E03E64"/>
    <w:lvl w:ilvl="0" w:tplc="DFFA1F6A">
      <w:start w:val="3"/>
      <w:numFmt w:val="bullet"/>
      <w:lvlText w:val="-"/>
      <w:lvlJc w:val="left"/>
      <w:pPr>
        <w:ind w:left="960" w:hanging="360"/>
      </w:pPr>
      <w:rPr>
        <w:rFonts w:hint="default" w:ascii="Verdana" w:hAnsi="Verdana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hint="default" w:ascii="Wingdings" w:hAnsi="Wingdings"/>
      </w:rPr>
    </w:lvl>
  </w:abstractNum>
  <w:abstractNum w:abstractNumId="20" w15:restartNumberingAfterBreak="0">
    <w:nsid w:val="42B86046"/>
    <w:multiLevelType w:val="hybridMultilevel"/>
    <w:tmpl w:val="546AD31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43A13835"/>
    <w:multiLevelType w:val="hybridMultilevel"/>
    <w:tmpl w:val="9C2AA064"/>
    <w:lvl w:ilvl="0" w:tplc="C5E2F8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D75A38"/>
    <w:multiLevelType w:val="hybridMultilevel"/>
    <w:tmpl w:val="E2B82CD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9242E11"/>
    <w:multiLevelType w:val="hybridMultilevel"/>
    <w:tmpl w:val="12BAD51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4BA70785"/>
    <w:multiLevelType w:val="hybridMultilevel"/>
    <w:tmpl w:val="A09C0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D7289A"/>
    <w:multiLevelType w:val="hybridMultilevel"/>
    <w:tmpl w:val="41AE1484"/>
    <w:lvl w:ilvl="0" w:tplc="663EAD98">
      <w:start w:val="2020"/>
      <w:numFmt w:val="bullet"/>
      <w:lvlText w:val=""/>
      <w:lvlJc w:val="left"/>
      <w:pPr>
        <w:ind w:left="720" w:hanging="360"/>
      </w:pPr>
      <w:rPr>
        <w:rFonts w:hint="default" w:ascii="Wingdings" w:hAnsi="Wingdings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55BF3A3D"/>
    <w:multiLevelType w:val="hybridMultilevel"/>
    <w:tmpl w:val="B46E8AEC"/>
    <w:lvl w:ilvl="0" w:tplc="8F24F9A4"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7" w15:restartNumberingAfterBreak="0">
    <w:nsid w:val="5CBE250B"/>
    <w:multiLevelType w:val="hybridMultilevel"/>
    <w:tmpl w:val="882A2FD2"/>
    <w:lvl w:ilvl="0" w:tplc="D55E2CBA">
      <w:start w:val="1"/>
      <w:numFmt w:val="upperLetter"/>
      <w:lvlText w:val="%1."/>
      <w:lvlJc w:val="left"/>
      <w:pPr>
        <w:ind w:left="1440" w:hanging="360"/>
      </w:pPr>
      <w:rPr>
        <w:rFonts w:hint="default" w:ascii="CG Times" w:hAnsi="CG Times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668791B"/>
    <w:multiLevelType w:val="hybridMultilevel"/>
    <w:tmpl w:val="8F4E4C1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7D650ED"/>
    <w:multiLevelType w:val="hybridMultilevel"/>
    <w:tmpl w:val="31FE5E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3B4731"/>
    <w:multiLevelType w:val="hybridMultilevel"/>
    <w:tmpl w:val="10B66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F8262A"/>
    <w:multiLevelType w:val="hybridMultilevel"/>
    <w:tmpl w:val="F17E3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377FF9"/>
    <w:multiLevelType w:val="hybridMultilevel"/>
    <w:tmpl w:val="89703382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3" w15:restartNumberingAfterBreak="0">
    <w:nsid w:val="78DE3838"/>
    <w:multiLevelType w:val="hybridMultilevel"/>
    <w:tmpl w:val="3A82FE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6B5D97"/>
    <w:multiLevelType w:val="hybridMultilevel"/>
    <w:tmpl w:val="9B826F18"/>
    <w:lvl w:ilvl="0" w:tplc="5F9E97F8">
      <w:start w:val="2020"/>
      <w:numFmt w:val="bullet"/>
      <w:lvlText w:val=""/>
      <w:lvlJc w:val="left"/>
      <w:pPr>
        <w:ind w:left="720" w:hanging="360"/>
      </w:pPr>
      <w:rPr>
        <w:rFonts w:hint="default" w:ascii="Wingdings" w:hAnsi="Wingdings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7AA140F2"/>
    <w:multiLevelType w:val="hybridMultilevel"/>
    <w:tmpl w:val="65E6A110"/>
    <w:lvl w:ilvl="0" w:tplc="04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36" w15:restartNumberingAfterBreak="0">
    <w:nsid w:val="7DBF59DD"/>
    <w:multiLevelType w:val="hybridMultilevel"/>
    <w:tmpl w:val="7138D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571374"/>
    <w:multiLevelType w:val="hybridMultilevel"/>
    <w:tmpl w:val="1452135C"/>
    <w:lvl w:ilvl="0" w:tplc="7D6ABFEA">
      <w:start w:val="1"/>
      <w:numFmt w:val="upperRoman"/>
      <w:lvlText w:val="%1."/>
      <w:lvlJc w:val="left"/>
      <w:pPr>
        <w:ind w:left="1080" w:hanging="720"/>
      </w:pPr>
      <w:rPr>
        <w:rFonts w:hint="default" w:ascii="Times New Roman" w:hAnsi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1592833">
    <w:abstractNumId w:val="4"/>
  </w:num>
  <w:num w:numId="2" w16cid:durableId="1821143877">
    <w:abstractNumId w:val="3"/>
  </w:num>
  <w:num w:numId="3" w16cid:durableId="1516264620">
    <w:abstractNumId w:val="2"/>
  </w:num>
  <w:num w:numId="4" w16cid:durableId="65612365">
    <w:abstractNumId w:val="1"/>
  </w:num>
  <w:num w:numId="5" w16cid:durableId="1637294339">
    <w:abstractNumId w:val="0"/>
  </w:num>
  <w:num w:numId="6" w16cid:durableId="1697458670">
    <w:abstractNumId w:val="19"/>
  </w:num>
  <w:num w:numId="7" w16cid:durableId="657802311">
    <w:abstractNumId w:val="33"/>
  </w:num>
  <w:num w:numId="8" w16cid:durableId="209465193">
    <w:abstractNumId w:val="29"/>
  </w:num>
  <w:num w:numId="9" w16cid:durableId="189994364">
    <w:abstractNumId w:val="27"/>
  </w:num>
  <w:num w:numId="10" w16cid:durableId="295263016">
    <w:abstractNumId w:val="8"/>
  </w:num>
  <w:num w:numId="11" w16cid:durableId="1943418590">
    <w:abstractNumId w:val="37"/>
  </w:num>
  <w:num w:numId="12" w16cid:durableId="140737571">
    <w:abstractNumId w:val="9"/>
  </w:num>
  <w:num w:numId="13" w16cid:durableId="369763029">
    <w:abstractNumId w:val="17"/>
  </w:num>
  <w:num w:numId="14" w16cid:durableId="268465329">
    <w:abstractNumId w:val="12"/>
  </w:num>
  <w:num w:numId="15" w16cid:durableId="1042285286">
    <w:abstractNumId w:val="10"/>
  </w:num>
  <w:num w:numId="16" w16cid:durableId="889072084">
    <w:abstractNumId w:val="26"/>
  </w:num>
  <w:num w:numId="17" w16cid:durableId="843741096">
    <w:abstractNumId w:val="18"/>
  </w:num>
  <w:num w:numId="18" w16cid:durableId="1856654125">
    <w:abstractNumId w:val="7"/>
  </w:num>
  <w:num w:numId="19" w16cid:durableId="2074691474">
    <w:abstractNumId w:val="32"/>
  </w:num>
  <w:num w:numId="20" w16cid:durableId="1569029719">
    <w:abstractNumId w:val="13"/>
  </w:num>
  <w:num w:numId="21" w16cid:durableId="1584757931">
    <w:abstractNumId w:val="5"/>
  </w:num>
  <w:num w:numId="22" w16cid:durableId="1908571237">
    <w:abstractNumId w:val="11"/>
  </w:num>
  <w:num w:numId="23" w16cid:durableId="848788799">
    <w:abstractNumId w:val="28"/>
  </w:num>
  <w:num w:numId="24" w16cid:durableId="1468163484">
    <w:abstractNumId w:val="23"/>
  </w:num>
  <w:num w:numId="25" w16cid:durableId="731581059">
    <w:abstractNumId w:val="20"/>
  </w:num>
  <w:num w:numId="26" w16cid:durableId="1620184473">
    <w:abstractNumId w:val="35"/>
  </w:num>
  <w:num w:numId="27" w16cid:durableId="630982041">
    <w:abstractNumId w:val="14"/>
  </w:num>
  <w:num w:numId="28" w16cid:durableId="2070834546">
    <w:abstractNumId w:val="30"/>
  </w:num>
  <w:num w:numId="29" w16cid:durableId="1362126623">
    <w:abstractNumId w:val="24"/>
  </w:num>
  <w:num w:numId="30" w16cid:durableId="1185250917">
    <w:abstractNumId w:val="22"/>
  </w:num>
  <w:num w:numId="31" w16cid:durableId="814101415">
    <w:abstractNumId w:val="25"/>
  </w:num>
  <w:num w:numId="32" w16cid:durableId="1855878454">
    <w:abstractNumId w:val="34"/>
  </w:num>
  <w:num w:numId="33" w16cid:durableId="704600793">
    <w:abstractNumId w:val="36"/>
  </w:num>
  <w:num w:numId="34" w16cid:durableId="190382307">
    <w:abstractNumId w:val="21"/>
  </w:num>
  <w:num w:numId="35" w16cid:durableId="1968588302">
    <w:abstractNumId w:val="31"/>
  </w:num>
  <w:num w:numId="36" w16cid:durableId="215051689">
    <w:abstractNumId w:val="15"/>
  </w:num>
  <w:num w:numId="37" w16cid:durableId="95445696">
    <w:abstractNumId w:val="16"/>
  </w:num>
  <w:num w:numId="38" w16cid:durableId="21296156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690A"/>
    <w:rsid w:val="0000065C"/>
    <w:rsid w:val="00000807"/>
    <w:rsid w:val="00001320"/>
    <w:rsid w:val="0000182A"/>
    <w:rsid w:val="000024A6"/>
    <w:rsid w:val="0000252E"/>
    <w:rsid w:val="00002FB6"/>
    <w:rsid w:val="00003BCD"/>
    <w:rsid w:val="000043F4"/>
    <w:rsid w:val="00005891"/>
    <w:rsid w:val="00006369"/>
    <w:rsid w:val="00006494"/>
    <w:rsid w:val="00006A53"/>
    <w:rsid w:val="00006BF2"/>
    <w:rsid w:val="000075C1"/>
    <w:rsid w:val="00007B02"/>
    <w:rsid w:val="000105F0"/>
    <w:rsid w:val="00010DAE"/>
    <w:rsid w:val="00011B7D"/>
    <w:rsid w:val="00011C6D"/>
    <w:rsid w:val="00012623"/>
    <w:rsid w:val="00012659"/>
    <w:rsid w:val="0001287C"/>
    <w:rsid w:val="000134F4"/>
    <w:rsid w:val="00013C08"/>
    <w:rsid w:val="0001407E"/>
    <w:rsid w:val="0001521B"/>
    <w:rsid w:val="000152E6"/>
    <w:rsid w:val="000154B5"/>
    <w:rsid w:val="00015692"/>
    <w:rsid w:val="00015887"/>
    <w:rsid w:val="00015A5E"/>
    <w:rsid w:val="00016858"/>
    <w:rsid w:val="00017B08"/>
    <w:rsid w:val="00017B63"/>
    <w:rsid w:val="00020085"/>
    <w:rsid w:val="000206B7"/>
    <w:rsid w:val="00020982"/>
    <w:rsid w:val="000209AB"/>
    <w:rsid w:val="000209C1"/>
    <w:rsid w:val="00020B12"/>
    <w:rsid w:val="00021049"/>
    <w:rsid w:val="00021ADF"/>
    <w:rsid w:val="00022A8B"/>
    <w:rsid w:val="00023513"/>
    <w:rsid w:val="00023C23"/>
    <w:rsid w:val="00023D3E"/>
    <w:rsid w:val="00024319"/>
    <w:rsid w:val="00024559"/>
    <w:rsid w:val="00024888"/>
    <w:rsid w:val="00025224"/>
    <w:rsid w:val="00025B48"/>
    <w:rsid w:val="0002634D"/>
    <w:rsid w:val="0003070F"/>
    <w:rsid w:val="00031496"/>
    <w:rsid w:val="0003199C"/>
    <w:rsid w:val="00031C8E"/>
    <w:rsid w:val="0003258D"/>
    <w:rsid w:val="00032EC8"/>
    <w:rsid w:val="00032FCD"/>
    <w:rsid w:val="000338E9"/>
    <w:rsid w:val="00033D1E"/>
    <w:rsid w:val="00033FE3"/>
    <w:rsid w:val="00034C62"/>
    <w:rsid w:val="000350A3"/>
    <w:rsid w:val="000353B3"/>
    <w:rsid w:val="0003554B"/>
    <w:rsid w:val="000355C1"/>
    <w:rsid w:val="000358B2"/>
    <w:rsid w:val="000365AF"/>
    <w:rsid w:val="00037EFA"/>
    <w:rsid w:val="00040102"/>
    <w:rsid w:val="000411C2"/>
    <w:rsid w:val="00041E04"/>
    <w:rsid w:val="00042366"/>
    <w:rsid w:val="0004250C"/>
    <w:rsid w:val="000426E3"/>
    <w:rsid w:val="00042B5C"/>
    <w:rsid w:val="00042EAC"/>
    <w:rsid w:val="000439C4"/>
    <w:rsid w:val="00043D61"/>
    <w:rsid w:val="000448A2"/>
    <w:rsid w:val="00044EEF"/>
    <w:rsid w:val="00045491"/>
    <w:rsid w:val="000457CC"/>
    <w:rsid w:val="00046045"/>
    <w:rsid w:val="00046057"/>
    <w:rsid w:val="00046082"/>
    <w:rsid w:val="0004679D"/>
    <w:rsid w:val="000469BE"/>
    <w:rsid w:val="00047366"/>
    <w:rsid w:val="0004756E"/>
    <w:rsid w:val="00050D50"/>
    <w:rsid w:val="00050F02"/>
    <w:rsid w:val="00051778"/>
    <w:rsid w:val="0005211D"/>
    <w:rsid w:val="00052A19"/>
    <w:rsid w:val="0005368F"/>
    <w:rsid w:val="00053BC1"/>
    <w:rsid w:val="00053F4B"/>
    <w:rsid w:val="000540AB"/>
    <w:rsid w:val="000557AA"/>
    <w:rsid w:val="00055C0C"/>
    <w:rsid w:val="0005735B"/>
    <w:rsid w:val="0005791C"/>
    <w:rsid w:val="0005792E"/>
    <w:rsid w:val="00057C81"/>
    <w:rsid w:val="00060A94"/>
    <w:rsid w:val="000632E3"/>
    <w:rsid w:val="00065527"/>
    <w:rsid w:val="000669A2"/>
    <w:rsid w:val="000675DD"/>
    <w:rsid w:val="0007051D"/>
    <w:rsid w:val="000708AC"/>
    <w:rsid w:val="00071017"/>
    <w:rsid w:val="00071382"/>
    <w:rsid w:val="0007278D"/>
    <w:rsid w:val="000728B5"/>
    <w:rsid w:val="00073785"/>
    <w:rsid w:val="000737BA"/>
    <w:rsid w:val="00074C19"/>
    <w:rsid w:val="00074D75"/>
    <w:rsid w:val="00075544"/>
    <w:rsid w:val="00075D22"/>
    <w:rsid w:val="00076477"/>
    <w:rsid w:val="0007649E"/>
    <w:rsid w:val="000776E0"/>
    <w:rsid w:val="00077D22"/>
    <w:rsid w:val="000805B8"/>
    <w:rsid w:val="00080912"/>
    <w:rsid w:val="00080B0C"/>
    <w:rsid w:val="00080F99"/>
    <w:rsid w:val="000813E7"/>
    <w:rsid w:val="00082244"/>
    <w:rsid w:val="00082563"/>
    <w:rsid w:val="00083EC6"/>
    <w:rsid w:val="00083FDD"/>
    <w:rsid w:val="000857D9"/>
    <w:rsid w:val="000857E2"/>
    <w:rsid w:val="00085B34"/>
    <w:rsid w:val="0008617A"/>
    <w:rsid w:val="000866DC"/>
    <w:rsid w:val="000869FB"/>
    <w:rsid w:val="00086CC6"/>
    <w:rsid w:val="00087966"/>
    <w:rsid w:val="00087ABE"/>
    <w:rsid w:val="0009057C"/>
    <w:rsid w:val="00091E9B"/>
    <w:rsid w:val="0009251D"/>
    <w:rsid w:val="00092980"/>
    <w:rsid w:val="00093224"/>
    <w:rsid w:val="00093232"/>
    <w:rsid w:val="0009360B"/>
    <w:rsid w:val="0009375A"/>
    <w:rsid w:val="00093DAF"/>
    <w:rsid w:val="000940C1"/>
    <w:rsid w:val="00094327"/>
    <w:rsid w:val="000951C7"/>
    <w:rsid w:val="00095C2E"/>
    <w:rsid w:val="000963C3"/>
    <w:rsid w:val="000979D3"/>
    <w:rsid w:val="000A0644"/>
    <w:rsid w:val="000A110A"/>
    <w:rsid w:val="000A1CF8"/>
    <w:rsid w:val="000A210A"/>
    <w:rsid w:val="000A2797"/>
    <w:rsid w:val="000A29DE"/>
    <w:rsid w:val="000A2AB1"/>
    <w:rsid w:val="000A2F0F"/>
    <w:rsid w:val="000A3533"/>
    <w:rsid w:val="000A4170"/>
    <w:rsid w:val="000A4971"/>
    <w:rsid w:val="000A52AC"/>
    <w:rsid w:val="000A53F8"/>
    <w:rsid w:val="000A572F"/>
    <w:rsid w:val="000A5D19"/>
    <w:rsid w:val="000A5D58"/>
    <w:rsid w:val="000A65B4"/>
    <w:rsid w:val="000A6629"/>
    <w:rsid w:val="000A71E1"/>
    <w:rsid w:val="000A74AA"/>
    <w:rsid w:val="000A7F5A"/>
    <w:rsid w:val="000B02BB"/>
    <w:rsid w:val="000B0A36"/>
    <w:rsid w:val="000B11E4"/>
    <w:rsid w:val="000B2F8A"/>
    <w:rsid w:val="000B36D9"/>
    <w:rsid w:val="000B37D2"/>
    <w:rsid w:val="000B4461"/>
    <w:rsid w:val="000B4EF2"/>
    <w:rsid w:val="000B6DC5"/>
    <w:rsid w:val="000B777D"/>
    <w:rsid w:val="000B7AF7"/>
    <w:rsid w:val="000B7C94"/>
    <w:rsid w:val="000C0DD8"/>
    <w:rsid w:val="000C1028"/>
    <w:rsid w:val="000C16C0"/>
    <w:rsid w:val="000C170E"/>
    <w:rsid w:val="000C2334"/>
    <w:rsid w:val="000C23F3"/>
    <w:rsid w:val="000C296F"/>
    <w:rsid w:val="000C2F17"/>
    <w:rsid w:val="000C312D"/>
    <w:rsid w:val="000C47D6"/>
    <w:rsid w:val="000C4B4F"/>
    <w:rsid w:val="000C5D9F"/>
    <w:rsid w:val="000C5F9F"/>
    <w:rsid w:val="000C6F3A"/>
    <w:rsid w:val="000C7149"/>
    <w:rsid w:val="000C75E9"/>
    <w:rsid w:val="000C77E7"/>
    <w:rsid w:val="000C786C"/>
    <w:rsid w:val="000C7EBF"/>
    <w:rsid w:val="000D0EEA"/>
    <w:rsid w:val="000D1061"/>
    <w:rsid w:val="000D148E"/>
    <w:rsid w:val="000D178D"/>
    <w:rsid w:val="000D1E9C"/>
    <w:rsid w:val="000D22E5"/>
    <w:rsid w:val="000D24C4"/>
    <w:rsid w:val="000D2B8B"/>
    <w:rsid w:val="000D31E0"/>
    <w:rsid w:val="000D3679"/>
    <w:rsid w:val="000D3FF3"/>
    <w:rsid w:val="000D4996"/>
    <w:rsid w:val="000D49E7"/>
    <w:rsid w:val="000D4AFE"/>
    <w:rsid w:val="000D4FAF"/>
    <w:rsid w:val="000D592C"/>
    <w:rsid w:val="000D7D6D"/>
    <w:rsid w:val="000E0088"/>
    <w:rsid w:val="000E2095"/>
    <w:rsid w:val="000E29D1"/>
    <w:rsid w:val="000E2B39"/>
    <w:rsid w:val="000E3DCD"/>
    <w:rsid w:val="000E4146"/>
    <w:rsid w:val="000E4842"/>
    <w:rsid w:val="000E486E"/>
    <w:rsid w:val="000E57C2"/>
    <w:rsid w:val="000E5BD0"/>
    <w:rsid w:val="000E60AE"/>
    <w:rsid w:val="000E7105"/>
    <w:rsid w:val="000E734C"/>
    <w:rsid w:val="000E7C1F"/>
    <w:rsid w:val="000E7CAE"/>
    <w:rsid w:val="000E7CEF"/>
    <w:rsid w:val="000F0166"/>
    <w:rsid w:val="000F058F"/>
    <w:rsid w:val="000F0662"/>
    <w:rsid w:val="000F0F45"/>
    <w:rsid w:val="000F0F5A"/>
    <w:rsid w:val="000F29D7"/>
    <w:rsid w:val="000F46A0"/>
    <w:rsid w:val="000F5C36"/>
    <w:rsid w:val="000F5F39"/>
    <w:rsid w:val="000F7211"/>
    <w:rsid w:val="000F761E"/>
    <w:rsid w:val="000F7664"/>
    <w:rsid w:val="001014AF"/>
    <w:rsid w:val="001019CF"/>
    <w:rsid w:val="001019F6"/>
    <w:rsid w:val="001023DB"/>
    <w:rsid w:val="00104462"/>
    <w:rsid w:val="0010494C"/>
    <w:rsid w:val="00104ABA"/>
    <w:rsid w:val="0010553C"/>
    <w:rsid w:val="00106BB8"/>
    <w:rsid w:val="00106F35"/>
    <w:rsid w:val="00106F48"/>
    <w:rsid w:val="0010A860"/>
    <w:rsid w:val="001100B5"/>
    <w:rsid w:val="001101C1"/>
    <w:rsid w:val="00110393"/>
    <w:rsid w:val="00111B26"/>
    <w:rsid w:val="00111E5B"/>
    <w:rsid w:val="0011272E"/>
    <w:rsid w:val="0011280E"/>
    <w:rsid w:val="00112839"/>
    <w:rsid w:val="001128AF"/>
    <w:rsid w:val="00112CE1"/>
    <w:rsid w:val="001130EB"/>
    <w:rsid w:val="0011315A"/>
    <w:rsid w:val="0011401C"/>
    <w:rsid w:val="001147A5"/>
    <w:rsid w:val="001154F8"/>
    <w:rsid w:val="00115830"/>
    <w:rsid w:val="0011589C"/>
    <w:rsid w:val="00115FCA"/>
    <w:rsid w:val="001162B2"/>
    <w:rsid w:val="001173EB"/>
    <w:rsid w:val="0011786A"/>
    <w:rsid w:val="00117EFC"/>
    <w:rsid w:val="0012030E"/>
    <w:rsid w:val="00120C89"/>
    <w:rsid w:val="00121B01"/>
    <w:rsid w:val="00122356"/>
    <w:rsid w:val="0012296B"/>
    <w:rsid w:val="00123052"/>
    <w:rsid w:val="00123205"/>
    <w:rsid w:val="001239EF"/>
    <w:rsid w:val="0012447F"/>
    <w:rsid w:val="0012477E"/>
    <w:rsid w:val="00125859"/>
    <w:rsid w:val="00125874"/>
    <w:rsid w:val="001258EB"/>
    <w:rsid w:val="00125D6D"/>
    <w:rsid w:val="0012664D"/>
    <w:rsid w:val="0012665C"/>
    <w:rsid w:val="00126AB0"/>
    <w:rsid w:val="00126F4B"/>
    <w:rsid w:val="00127517"/>
    <w:rsid w:val="00127CDE"/>
    <w:rsid w:val="001301EA"/>
    <w:rsid w:val="00130306"/>
    <w:rsid w:val="00131128"/>
    <w:rsid w:val="0013113E"/>
    <w:rsid w:val="00131579"/>
    <w:rsid w:val="001318A9"/>
    <w:rsid w:val="001322EA"/>
    <w:rsid w:val="001327AA"/>
    <w:rsid w:val="00132AB2"/>
    <w:rsid w:val="00132B92"/>
    <w:rsid w:val="0013402F"/>
    <w:rsid w:val="00134718"/>
    <w:rsid w:val="001348F8"/>
    <w:rsid w:val="00135617"/>
    <w:rsid w:val="00135E8E"/>
    <w:rsid w:val="00135FE8"/>
    <w:rsid w:val="001365B0"/>
    <w:rsid w:val="00136699"/>
    <w:rsid w:val="0013723D"/>
    <w:rsid w:val="001379B8"/>
    <w:rsid w:val="001416E7"/>
    <w:rsid w:val="00141AFA"/>
    <w:rsid w:val="00146E53"/>
    <w:rsid w:val="00147656"/>
    <w:rsid w:val="00147780"/>
    <w:rsid w:val="00147B9E"/>
    <w:rsid w:val="00150CE9"/>
    <w:rsid w:val="00151707"/>
    <w:rsid w:val="00151BDB"/>
    <w:rsid w:val="00153389"/>
    <w:rsid w:val="00154C54"/>
    <w:rsid w:val="00154C99"/>
    <w:rsid w:val="00155143"/>
    <w:rsid w:val="001556A1"/>
    <w:rsid w:val="001556B9"/>
    <w:rsid w:val="00155A65"/>
    <w:rsid w:val="001562E4"/>
    <w:rsid w:val="00156C70"/>
    <w:rsid w:val="00157892"/>
    <w:rsid w:val="00157CC8"/>
    <w:rsid w:val="00157D72"/>
    <w:rsid w:val="0016004D"/>
    <w:rsid w:val="001610C9"/>
    <w:rsid w:val="001617E4"/>
    <w:rsid w:val="00161974"/>
    <w:rsid w:val="00161BB3"/>
    <w:rsid w:val="00161D11"/>
    <w:rsid w:val="00162721"/>
    <w:rsid w:val="001631C2"/>
    <w:rsid w:val="00163C12"/>
    <w:rsid w:val="001641F4"/>
    <w:rsid w:val="001644A3"/>
    <w:rsid w:val="00166223"/>
    <w:rsid w:val="00166A04"/>
    <w:rsid w:val="00170490"/>
    <w:rsid w:val="00170D4A"/>
    <w:rsid w:val="00171114"/>
    <w:rsid w:val="001712CA"/>
    <w:rsid w:val="0017342A"/>
    <w:rsid w:val="001748B6"/>
    <w:rsid w:val="00175146"/>
    <w:rsid w:val="00175DB6"/>
    <w:rsid w:val="00175EAC"/>
    <w:rsid w:val="00176983"/>
    <w:rsid w:val="00176FE8"/>
    <w:rsid w:val="00177117"/>
    <w:rsid w:val="00177522"/>
    <w:rsid w:val="001776E2"/>
    <w:rsid w:val="0017773A"/>
    <w:rsid w:val="001778EC"/>
    <w:rsid w:val="00177EFF"/>
    <w:rsid w:val="001803B9"/>
    <w:rsid w:val="00180C94"/>
    <w:rsid w:val="00180D67"/>
    <w:rsid w:val="00182680"/>
    <w:rsid w:val="00182DEA"/>
    <w:rsid w:val="00182F10"/>
    <w:rsid w:val="00182F4B"/>
    <w:rsid w:val="00183972"/>
    <w:rsid w:val="00184085"/>
    <w:rsid w:val="001843AC"/>
    <w:rsid w:val="00184D3C"/>
    <w:rsid w:val="00185273"/>
    <w:rsid w:val="00185CD0"/>
    <w:rsid w:val="00185F65"/>
    <w:rsid w:val="001861BF"/>
    <w:rsid w:val="00186922"/>
    <w:rsid w:val="00187F78"/>
    <w:rsid w:val="001900AE"/>
    <w:rsid w:val="001909F2"/>
    <w:rsid w:val="00191321"/>
    <w:rsid w:val="001915D3"/>
    <w:rsid w:val="00191833"/>
    <w:rsid w:val="001919EE"/>
    <w:rsid w:val="00191DFF"/>
    <w:rsid w:val="00192E6F"/>
    <w:rsid w:val="00193019"/>
    <w:rsid w:val="00193DA4"/>
    <w:rsid w:val="0019425F"/>
    <w:rsid w:val="0019442A"/>
    <w:rsid w:val="00194891"/>
    <w:rsid w:val="00195609"/>
    <w:rsid w:val="00195B94"/>
    <w:rsid w:val="0019627A"/>
    <w:rsid w:val="00196747"/>
    <w:rsid w:val="00196BDB"/>
    <w:rsid w:val="00196DEA"/>
    <w:rsid w:val="001970BC"/>
    <w:rsid w:val="00197566"/>
    <w:rsid w:val="00197B0D"/>
    <w:rsid w:val="00197EA0"/>
    <w:rsid w:val="001A038E"/>
    <w:rsid w:val="001A04C7"/>
    <w:rsid w:val="001A0614"/>
    <w:rsid w:val="001A0655"/>
    <w:rsid w:val="001A0E9C"/>
    <w:rsid w:val="001A15EB"/>
    <w:rsid w:val="001A1A0D"/>
    <w:rsid w:val="001A32A3"/>
    <w:rsid w:val="001A3C55"/>
    <w:rsid w:val="001A4311"/>
    <w:rsid w:val="001A44DF"/>
    <w:rsid w:val="001A5445"/>
    <w:rsid w:val="001A58F3"/>
    <w:rsid w:val="001A5AF4"/>
    <w:rsid w:val="001A5D2C"/>
    <w:rsid w:val="001A6638"/>
    <w:rsid w:val="001A66B2"/>
    <w:rsid w:val="001A6A21"/>
    <w:rsid w:val="001A75F0"/>
    <w:rsid w:val="001A7674"/>
    <w:rsid w:val="001B0476"/>
    <w:rsid w:val="001B06EB"/>
    <w:rsid w:val="001B1010"/>
    <w:rsid w:val="001B1CF7"/>
    <w:rsid w:val="001B2A02"/>
    <w:rsid w:val="001B2CCE"/>
    <w:rsid w:val="001B3262"/>
    <w:rsid w:val="001B4297"/>
    <w:rsid w:val="001B4B3C"/>
    <w:rsid w:val="001B5214"/>
    <w:rsid w:val="001B5CFA"/>
    <w:rsid w:val="001B6663"/>
    <w:rsid w:val="001B7962"/>
    <w:rsid w:val="001B7F4A"/>
    <w:rsid w:val="001C024A"/>
    <w:rsid w:val="001C145D"/>
    <w:rsid w:val="001C2E91"/>
    <w:rsid w:val="001C5C9A"/>
    <w:rsid w:val="001C5D1D"/>
    <w:rsid w:val="001C6DF8"/>
    <w:rsid w:val="001C7035"/>
    <w:rsid w:val="001C7E27"/>
    <w:rsid w:val="001C7EFC"/>
    <w:rsid w:val="001D04AC"/>
    <w:rsid w:val="001D11B9"/>
    <w:rsid w:val="001D1C26"/>
    <w:rsid w:val="001D21AD"/>
    <w:rsid w:val="001D22F5"/>
    <w:rsid w:val="001D33E1"/>
    <w:rsid w:val="001D3CF6"/>
    <w:rsid w:val="001D45F7"/>
    <w:rsid w:val="001D5304"/>
    <w:rsid w:val="001D5AC5"/>
    <w:rsid w:val="001D6409"/>
    <w:rsid w:val="001D72BF"/>
    <w:rsid w:val="001E0998"/>
    <w:rsid w:val="001E0DFA"/>
    <w:rsid w:val="001E180F"/>
    <w:rsid w:val="001E1AB7"/>
    <w:rsid w:val="001E1AB9"/>
    <w:rsid w:val="001E1C8F"/>
    <w:rsid w:val="001E1E8F"/>
    <w:rsid w:val="001E1F46"/>
    <w:rsid w:val="001E267D"/>
    <w:rsid w:val="001E27A2"/>
    <w:rsid w:val="001E3280"/>
    <w:rsid w:val="001E3987"/>
    <w:rsid w:val="001E3D0D"/>
    <w:rsid w:val="001E4C8F"/>
    <w:rsid w:val="001E4D23"/>
    <w:rsid w:val="001E56A5"/>
    <w:rsid w:val="001E5741"/>
    <w:rsid w:val="001E5AC2"/>
    <w:rsid w:val="001E61E8"/>
    <w:rsid w:val="001E6DEE"/>
    <w:rsid w:val="001E72C8"/>
    <w:rsid w:val="001F035F"/>
    <w:rsid w:val="001F26BA"/>
    <w:rsid w:val="001F33EF"/>
    <w:rsid w:val="001F4274"/>
    <w:rsid w:val="001F48B9"/>
    <w:rsid w:val="001F5822"/>
    <w:rsid w:val="001F64E8"/>
    <w:rsid w:val="001F7802"/>
    <w:rsid w:val="001F7B5E"/>
    <w:rsid w:val="00200EA9"/>
    <w:rsid w:val="00201703"/>
    <w:rsid w:val="00201CE3"/>
    <w:rsid w:val="00202CBC"/>
    <w:rsid w:val="00203291"/>
    <w:rsid w:val="002034F9"/>
    <w:rsid w:val="00203ABF"/>
    <w:rsid w:val="00203F12"/>
    <w:rsid w:val="002042D2"/>
    <w:rsid w:val="00204773"/>
    <w:rsid w:val="002054C5"/>
    <w:rsid w:val="00205907"/>
    <w:rsid w:val="00205D77"/>
    <w:rsid w:val="002069A2"/>
    <w:rsid w:val="002069DE"/>
    <w:rsid w:val="00206C55"/>
    <w:rsid w:val="00207102"/>
    <w:rsid w:val="0020779E"/>
    <w:rsid w:val="00207E0E"/>
    <w:rsid w:val="00207EE3"/>
    <w:rsid w:val="002104A4"/>
    <w:rsid w:val="00210CB6"/>
    <w:rsid w:val="00210E76"/>
    <w:rsid w:val="00211101"/>
    <w:rsid w:val="0021219E"/>
    <w:rsid w:val="00212AE4"/>
    <w:rsid w:val="00212D3C"/>
    <w:rsid w:val="002134C4"/>
    <w:rsid w:val="00213554"/>
    <w:rsid w:val="00213F75"/>
    <w:rsid w:val="002151E6"/>
    <w:rsid w:val="002154E3"/>
    <w:rsid w:val="00215EAD"/>
    <w:rsid w:val="00215FB1"/>
    <w:rsid w:val="00216384"/>
    <w:rsid w:val="0021652E"/>
    <w:rsid w:val="0021691F"/>
    <w:rsid w:val="002174BC"/>
    <w:rsid w:val="002176D1"/>
    <w:rsid w:val="00217991"/>
    <w:rsid w:val="00217A32"/>
    <w:rsid w:val="0022009E"/>
    <w:rsid w:val="002201E4"/>
    <w:rsid w:val="00220723"/>
    <w:rsid w:val="00220A84"/>
    <w:rsid w:val="00220CFA"/>
    <w:rsid w:val="00221156"/>
    <w:rsid w:val="00221BA3"/>
    <w:rsid w:val="00221E9D"/>
    <w:rsid w:val="002220A5"/>
    <w:rsid w:val="002227E5"/>
    <w:rsid w:val="00222819"/>
    <w:rsid w:val="00223898"/>
    <w:rsid w:val="002243C9"/>
    <w:rsid w:val="00224D7F"/>
    <w:rsid w:val="00226B79"/>
    <w:rsid w:val="002275F7"/>
    <w:rsid w:val="002276EE"/>
    <w:rsid w:val="00227B6E"/>
    <w:rsid w:val="00227C22"/>
    <w:rsid w:val="0023015A"/>
    <w:rsid w:val="002302C4"/>
    <w:rsid w:val="00231724"/>
    <w:rsid w:val="00231EED"/>
    <w:rsid w:val="002336E6"/>
    <w:rsid w:val="00234935"/>
    <w:rsid w:val="002350CB"/>
    <w:rsid w:val="002353FD"/>
    <w:rsid w:val="00235818"/>
    <w:rsid w:val="00236349"/>
    <w:rsid w:val="0023676A"/>
    <w:rsid w:val="00236C2F"/>
    <w:rsid w:val="00236C95"/>
    <w:rsid w:val="0023763B"/>
    <w:rsid w:val="0024062D"/>
    <w:rsid w:val="00240C07"/>
    <w:rsid w:val="00241C11"/>
    <w:rsid w:val="00241CEE"/>
    <w:rsid w:val="0024212D"/>
    <w:rsid w:val="00242286"/>
    <w:rsid w:val="0024368D"/>
    <w:rsid w:val="00244610"/>
    <w:rsid w:val="0024527E"/>
    <w:rsid w:val="00245FD4"/>
    <w:rsid w:val="00247187"/>
    <w:rsid w:val="00247B11"/>
    <w:rsid w:val="0025021E"/>
    <w:rsid w:val="00250E37"/>
    <w:rsid w:val="0025132E"/>
    <w:rsid w:val="00251740"/>
    <w:rsid w:val="002519C3"/>
    <w:rsid w:val="00251D6B"/>
    <w:rsid w:val="00252DDC"/>
    <w:rsid w:val="00252FF3"/>
    <w:rsid w:val="00253AF6"/>
    <w:rsid w:val="00253C99"/>
    <w:rsid w:val="00253FEA"/>
    <w:rsid w:val="00254871"/>
    <w:rsid w:val="00255239"/>
    <w:rsid w:val="00255686"/>
    <w:rsid w:val="00255F68"/>
    <w:rsid w:val="002561F3"/>
    <w:rsid w:val="00256C03"/>
    <w:rsid w:val="0025789F"/>
    <w:rsid w:val="00257AA2"/>
    <w:rsid w:val="00260300"/>
    <w:rsid w:val="00260319"/>
    <w:rsid w:val="002606BF"/>
    <w:rsid w:val="00260810"/>
    <w:rsid w:val="00262170"/>
    <w:rsid w:val="00263605"/>
    <w:rsid w:val="0026371C"/>
    <w:rsid w:val="00263EA0"/>
    <w:rsid w:val="00264F1C"/>
    <w:rsid w:val="00265096"/>
    <w:rsid w:val="0026539C"/>
    <w:rsid w:val="0026546C"/>
    <w:rsid w:val="002657CB"/>
    <w:rsid w:val="00265AE2"/>
    <w:rsid w:val="00265E7F"/>
    <w:rsid w:val="002667AD"/>
    <w:rsid w:val="00267002"/>
    <w:rsid w:val="0026789F"/>
    <w:rsid w:val="00270B81"/>
    <w:rsid w:val="00270C16"/>
    <w:rsid w:val="00271845"/>
    <w:rsid w:val="00271F0E"/>
    <w:rsid w:val="00272802"/>
    <w:rsid w:val="00273B4A"/>
    <w:rsid w:val="00273F2A"/>
    <w:rsid w:val="00273F61"/>
    <w:rsid w:val="00274114"/>
    <w:rsid w:val="0027517D"/>
    <w:rsid w:val="00275A14"/>
    <w:rsid w:val="002761E8"/>
    <w:rsid w:val="002769BD"/>
    <w:rsid w:val="00277C16"/>
    <w:rsid w:val="002802F8"/>
    <w:rsid w:val="002807C1"/>
    <w:rsid w:val="0028104A"/>
    <w:rsid w:val="002828C5"/>
    <w:rsid w:val="00283630"/>
    <w:rsid w:val="00283DD0"/>
    <w:rsid w:val="00283F86"/>
    <w:rsid w:val="00285F36"/>
    <w:rsid w:val="00285F3F"/>
    <w:rsid w:val="00286643"/>
    <w:rsid w:val="00286E5C"/>
    <w:rsid w:val="00287A32"/>
    <w:rsid w:val="00287D4E"/>
    <w:rsid w:val="0029002F"/>
    <w:rsid w:val="002903B8"/>
    <w:rsid w:val="002904DE"/>
    <w:rsid w:val="00290D2B"/>
    <w:rsid w:val="002911FB"/>
    <w:rsid w:val="0029121F"/>
    <w:rsid w:val="00292D84"/>
    <w:rsid w:val="00293546"/>
    <w:rsid w:val="0029392F"/>
    <w:rsid w:val="00293BA6"/>
    <w:rsid w:val="00294075"/>
    <w:rsid w:val="00294429"/>
    <w:rsid w:val="00294D05"/>
    <w:rsid w:val="00295359"/>
    <w:rsid w:val="00295535"/>
    <w:rsid w:val="0029575E"/>
    <w:rsid w:val="00296D01"/>
    <w:rsid w:val="00297813"/>
    <w:rsid w:val="002A0179"/>
    <w:rsid w:val="002A04E8"/>
    <w:rsid w:val="002A055E"/>
    <w:rsid w:val="002A0579"/>
    <w:rsid w:val="002A1BC4"/>
    <w:rsid w:val="002A1E2E"/>
    <w:rsid w:val="002A2ABA"/>
    <w:rsid w:val="002A2BB9"/>
    <w:rsid w:val="002A2BF9"/>
    <w:rsid w:val="002A3B24"/>
    <w:rsid w:val="002A44A2"/>
    <w:rsid w:val="002A4ABC"/>
    <w:rsid w:val="002A4C96"/>
    <w:rsid w:val="002A58FD"/>
    <w:rsid w:val="002A5E87"/>
    <w:rsid w:val="002A5EC7"/>
    <w:rsid w:val="002A64CF"/>
    <w:rsid w:val="002A6D82"/>
    <w:rsid w:val="002A700A"/>
    <w:rsid w:val="002A737F"/>
    <w:rsid w:val="002A7F5D"/>
    <w:rsid w:val="002B0991"/>
    <w:rsid w:val="002B0DFB"/>
    <w:rsid w:val="002B0FC3"/>
    <w:rsid w:val="002B1837"/>
    <w:rsid w:val="002B2038"/>
    <w:rsid w:val="002B2439"/>
    <w:rsid w:val="002B35A7"/>
    <w:rsid w:val="002B403F"/>
    <w:rsid w:val="002B41B0"/>
    <w:rsid w:val="002B48F3"/>
    <w:rsid w:val="002B4B26"/>
    <w:rsid w:val="002B63B6"/>
    <w:rsid w:val="002B668E"/>
    <w:rsid w:val="002B6947"/>
    <w:rsid w:val="002B7FDE"/>
    <w:rsid w:val="002C0E36"/>
    <w:rsid w:val="002C1F40"/>
    <w:rsid w:val="002C24A8"/>
    <w:rsid w:val="002C24D9"/>
    <w:rsid w:val="002C2599"/>
    <w:rsid w:val="002C2D70"/>
    <w:rsid w:val="002C381A"/>
    <w:rsid w:val="002C3A25"/>
    <w:rsid w:val="002C4AEC"/>
    <w:rsid w:val="002C50CC"/>
    <w:rsid w:val="002C5433"/>
    <w:rsid w:val="002C600F"/>
    <w:rsid w:val="002C6AA5"/>
    <w:rsid w:val="002C703D"/>
    <w:rsid w:val="002C728C"/>
    <w:rsid w:val="002C771C"/>
    <w:rsid w:val="002C7745"/>
    <w:rsid w:val="002C7822"/>
    <w:rsid w:val="002C7F1D"/>
    <w:rsid w:val="002D0C4A"/>
    <w:rsid w:val="002D0CC8"/>
    <w:rsid w:val="002D142E"/>
    <w:rsid w:val="002D14C9"/>
    <w:rsid w:val="002D19C9"/>
    <w:rsid w:val="002D220F"/>
    <w:rsid w:val="002D252B"/>
    <w:rsid w:val="002D2CC9"/>
    <w:rsid w:val="002D4047"/>
    <w:rsid w:val="002D4358"/>
    <w:rsid w:val="002D4B51"/>
    <w:rsid w:val="002D4E27"/>
    <w:rsid w:val="002D71EA"/>
    <w:rsid w:val="002D7516"/>
    <w:rsid w:val="002E0120"/>
    <w:rsid w:val="002E0347"/>
    <w:rsid w:val="002E06EC"/>
    <w:rsid w:val="002E0C1D"/>
    <w:rsid w:val="002E101E"/>
    <w:rsid w:val="002E143E"/>
    <w:rsid w:val="002E367A"/>
    <w:rsid w:val="002E3B53"/>
    <w:rsid w:val="002E3CC7"/>
    <w:rsid w:val="002E4144"/>
    <w:rsid w:val="002E42F8"/>
    <w:rsid w:val="002E4346"/>
    <w:rsid w:val="002E43C4"/>
    <w:rsid w:val="002E4DD2"/>
    <w:rsid w:val="002E4EC7"/>
    <w:rsid w:val="002E51C4"/>
    <w:rsid w:val="002E557C"/>
    <w:rsid w:val="002E5844"/>
    <w:rsid w:val="002E5AD9"/>
    <w:rsid w:val="002E5D53"/>
    <w:rsid w:val="002E5E1D"/>
    <w:rsid w:val="002E5E49"/>
    <w:rsid w:val="002E60C4"/>
    <w:rsid w:val="002E7791"/>
    <w:rsid w:val="002E7C10"/>
    <w:rsid w:val="002E7CC6"/>
    <w:rsid w:val="002E7D94"/>
    <w:rsid w:val="002F009C"/>
    <w:rsid w:val="002F0596"/>
    <w:rsid w:val="002F0CE8"/>
    <w:rsid w:val="002F2F91"/>
    <w:rsid w:val="002F3755"/>
    <w:rsid w:val="002F4799"/>
    <w:rsid w:val="002F5FF4"/>
    <w:rsid w:val="002F65BD"/>
    <w:rsid w:val="002F6E6C"/>
    <w:rsid w:val="002F709F"/>
    <w:rsid w:val="002F71D4"/>
    <w:rsid w:val="00300825"/>
    <w:rsid w:val="00300DF7"/>
    <w:rsid w:val="003031D0"/>
    <w:rsid w:val="003036DA"/>
    <w:rsid w:val="0030387C"/>
    <w:rsid w:val="00303BB1"/>
    <w:rsid w:val="00303E0A"/>
    <w:rsid w:val="003042A9"/>
    <w:rsid w:val="00304513"/>
    <w:rsid w:val="00304530"/>
    <w:rsid w:val="00305009"/>
    <w:rsid w:val="00305C91"/>
    <w:rsid w:val="003067F5"/>
    <w:rsid w:val="00306D15"/>
    <w:rsid w:val="003070B3"/>
    <w:rsid w:val="00310D6E"/>
    <w:rsid w:val="00310DE2"/>
    <w:rsid w:val="00311199"/>
    <w:rsid w:val="0031176E"/>
    <w:rsid w:val="00313351"/>
    <w:rsid w:val="0031472D"/>
    <w:rsid w:val="00314BF9"/>
    <w:rsid w:val="003151A6"/>
    <w:rsid w:val="003152DB"/>
    <w:rsid w:val="003152F0"/>
    <w:rsid w:val="00315657"/>
    <w:rsid w:val="00315CF5"/>
    <w:rsid w:val="00316BDA"/>
    <w:rsid w:val="00316CD6"/>
    <w:rsid w:val="003211D4"/>
    <w:rsid w:val="0032176F"/>
    <w:rsid w:val="003218C9"/>
    <w:rsid w:val="003219A9"/>
    <w:rsid w:val="00321DAC"/>
    <w:rsid w:val="00323428"/>
    <w:rsid w:val="00323573"/>
    <w:rsid w:val="00324D9E"/>
    <w:rsid w:val="003251F4"/>
    <w:rsid w:val="00325A54"/>
    <w:rsid w:val="00326842"/>
    <w:rsid w:val="00326EFE"/>
    <w:rsid w:val="00326F53"/>
    <w:rsid w:val="003273B8"/>
    <w:rsid w:val="0032748A"/>
    <w:rsid w:val="00327862"/>
    <w:rsid w:val="003278D2"/>
    <w:rsid w:val="003300E3"/>
    <w:rsid w:val="0033055C"/>
    <w:rsid w:val="00330734"/>
    <w:rsid w:val="00330D44"/>
    <w:rsid w:val="00330EDD"/>
    <w:rsid w:val="00331526"/>
    <w:rsid w:val="003320A5"/>
    <w:rsid w:val="003320D0"/>
    <w:rsid w:val="00332903"/>
    <w:rsid w:val="0033295D"/>
    <w:rsid w:val="003333D9"/>
    <w:rsid w:val="00333F3B"/>
    <w:rsid w:val="003340E4"/>
    <w:rsid w:val="003342D2"/>
    <w:rsid w:val="003343C6"/>
    <w:rsid w:val="00335175"/>
    <w:rsid w:val="00335301"/>
    <w:rsid w:val="0033597C"/>
    <w:rsid w:val="00336A6F"/>
    <w:rsid w:val="00337945"/>
    <w:rsid w:val="00337DDF"/>
    <w:rsid w:val="00340DB6"/>
    <w:rsid w:val="003417A5"/>
    <w:rsid w:val="00342398"/>
    <w:rsid w:val="00342BDA"/>
    <w:rsid w:val="00343306"/>
    <w:rsid w:val="00343A5E"/>
    <w:rsid w:val="00343F1E"/>
    <w:rsid w:val="00343F63"/>
    <w:rsid w:val="003442C6"/>
    <w:rsid w:val="00344307"/>
    <w:rsid w:val="00344997"/>
    <w:rsid w:val="00344BC2"/>
    <w:rsid w:val="00344CC5"/>
    <w:rsid w:val="00344F58"/>
    <w:rsid w:val="00345444"/>
    <w:rsid w:val="0034557E"/>
    <w:rsid w:val="0034583E"/>
    <w:rsid w:val="003476A3"/>
    <w:rsid w:val="003501C1"/>
    <w:rsid w:val="0035038D"/>
    <w:rsid w:val="00350B00"/>
    <w:rsid w:val="00351C2E"/>
    <w:rsid w:val="0035264E"/>
    <w:rsid w:val="003537C1"/>
    <w:rsid w:val="00353816"/>
    <w:rsid w:val="00353F9D"/>
    <w:rsid w:val="0035459A"/>
    <w:rsid w:val="00354631"/>
    <w:rsid w:val="00354972"/>
    <w:rsid w:val="003556F9"/>
    <w:rsid w:val="00355A9F"/>
    <w:rsid w:val="00355BDB"/>
    <w:rsid w:val="00356B50"/>
    <w:rsid w:val="00356D22"/>
    <w:rsid w:val="003600A1"/>
    <w:rsid w:val="003601AF"/>
    <w:rsid w:val="0036095F"/>
    <w:rsid w:val="00361106"/>
    <w:rsid w:val="003620E5"/>
    <w:rsid w:val="00363122"/>
    <w:rsid w:val="00363854"/>
    <w:rsid w:val="00363B2D"/>
    <w:rsid w:val="00364881"/>
    <w:rsid w:val="00364B2A"/>
    <w:rsid w:val="00364B38"/>
    <w:rsid w:val="00364BFB"/>
    <w:rsid w:val="00365042"/>
    <w:rsid w:val="003660EB"/>
    <w:rsid w:val="003660EC"/>
    <w:rsid w:val="003663D3"/>
    <w:rsid w:val="00370C8F"/>
    <w:rsid w:val="003717C8"/>
    <w:rsid w:val="0037251E"/>
    <w:rsid w:val="0037307A"/>
    <w:rsid w:val="00373194"/>
    <w:rsid w:val="00373691"/>
    <w:rsid w:val="0037375A"/>
    <w:rsid w:val="00373DAA"/>
    <w:rsid w:val="00374EA2"/>
    <w:rsid w:val="00375975"/>
    <w:rsid w:val="0037742C"/>
    <w:rsid w:val="003774E7"/>
    <w:rsid w:val="00381090"/>
    <w:rsid w:val="00381187"/>
    <w:rsid w:val="0038128A"/>
    <w:rsid w:val="00381F79"/>
    <w:rsid w:val="00381FBC"/>
    <w:rsid w:val="003821D0"/>
    <w:rsid w:val="00382E26"/>
    <w:rsid w:val="0038368F"/>
    <w:rsid w:val="003844BC"/>
    <w:rsid w:val="0038559A"/>
    <w:rsid w:val="003855A7"/>
    <w:rsid w:val="0038582C"/>
    <w:rsid w:val="003863E8"/>
    <w:rsid w:val="003878AB"/>
    <w:rsid w:val="00387FC6"/>
    <w:rsid w:val="00391331"/>
    <w:rsid w:val="00391625"/>
    <w:rsid w:val="00391A40"/>
    <w:rsid w:val="00392880"/>
    <w:rsid w:val="00395B51"/>
    <w:rsid w:val="0039644A"/>
    <w:rsid w:val="0039711A"/>
    <w:rsid w:val="00397169"/>
    <w:rsid w:val="00397BC0"/>
    <w:rsid w:val="00397EA2"/>
    <w:rsid w:val="003A0FD6"/>
    <w:rsid w:val="003A1C58"/>
    <w:rsid w:val="003A21F6"/>
    <w:rsid w:val="003A237E"/>
    <w:rsid w:val="003A2888"/>
    <w:rsid w:val="003A45D0"/>
    <w:rsid w:val="003A4DAB"/>
    <w:rsid w:val="003A64BE"/>
    <w:rsid w:val="003A6830"/>
    <w:rsid w:val="003A7ADB"/>
    <w:rsid w:val="003A7B24"/>
    <w:rsid w:val="003A7F8B"/>
    <w:rsid w:val="003B05AD"/>
    <w:rsid w:val="003B0878"/>
    <w:rsid w:val="003B0B2F"/>
    <w:rsid w:val="003B52CC"/>
    <w:rsid w:val="003B53FA"/>
    <w:rsid w:val="003B562C"/>
    <w:rsid w:val="003B6F11"/>
    <w:rsid w:val="003B7EB3"/>
    <w:rsid w:val="003C0412"/>
    <w:rsid w:val="003C0516"/>
    <w:rsid w:val="003C12F5"/>
    <w:rsid w:val="003C13A8"/>
    <w:rsid w:val="003C1C2A"/>
    <w:rsid w:val="003C20A3"/>
    <w:rsid w:val="003C2A12"/>
    <w:rsid w:val="003C31E9"/>
    <w:rsid w:val="003C3AAB"/>
    <w:rsid w:val="003C4370"/>
    <w:rsid w:val="003C48D1"/>
    <w:rsid w:val="003C4ADE"/>
    <w:rsid w:val="003C4BEC"/>
    <w:rsid w:val="003C4E14"/>
    <w:rsid w:val="003C5751"/>
    <w:rsid w:val="003C5BB6"/>
    <w:rsid w:val="003C5E12"/>
    <w:rsid w:val="003C5E91"/>
    <w:rsid w:val="003C5F47"/>
    <w:rsid w:val="003C725F"/>
    <w:rsid w:val="003C728D"/>
    <w:rsid w:val="003C7871"/>
    <w:rsid w:val="003D0160"/>
    <w:rsid w:val="003D01FF"/>
    <w:rsid w:val="003D0946"/>
    <w:rsid w:val="003D1215"/>
    <w:rsid w:val="003D13AA"/>
    <w:rsid w:val="003D201F"/>
    <w:rsid w:val="003D3852"/>
    <w:rsid w:val="003D3E87"/>
    <w:rsid w:val="003D41AC"/>
    <w:rsid w:val="003D44AE"/>
    <w:rsid w:val="003D4956"/>
    <w:rsid w:val="003D4966"/>
    <w:rsid w:val="003D5B16"/>
    <w:rsid w:val="003D68DD"/>
    <w:rsid w:val="003D6A2E"/>
    <w:rsid w:val="003D72A1"/>
    <w:rsid w:val="003D72EE"/>
    <w:rsid w:val="003D7483"/>
    <w:rsid w:val="003D7EB2"/>
    <w:rsid w:val="003E0720"/>
    <w:rsid w:val="003E095B"/>
    <w:rsid w:val="003E0DA1"/>
    <w:rsid w:val="003E115D"/>
    <w:rsid w:val="003E11C5"/>
    <w:rsid w:val="003E1B3F"/>
    <w:rsid w:val="003E1C85"/>
    <w:rsid w:val="003E2528"/>
    <w:rsid w:val="003E29B9"/>
    <w:rsid w:val="003E2D3D"/>
    <w:rsid w:val="003E2FC8"/>
    <w:rsid w:val="003E43A6"/>
    <w:rsid w:val="003E4D1B"/>
    <w:rsid w:val="003E589F"/>
    <w:rsid w:val="003E5972"/>
    <w:rsid w:val="003E602B"/>
    <w:rsid w:val="003E6152"/>
    <w:rsid w:val="003E6444"/>
    <w:rsid w:val="003E6648"/>
    <w:rsid w:val="003E6A11"/>
    <w:rsid w:val="003E7543"/>
    <w:rsid w:val="003EEE5F"/>
    <w:rsid w:val="003F0886"/>
    <w:rsid w:val="003F0A5B"/>
    <w:rsid w:val="003F0E6A"/>
    <w:rsid w:val="003F20F8"/>
    <w:rsid w:val="003F259E"/>
    <w:rsid w:val="003F3AE1"/>
    <w:rsid w:val="003F3C51"/>
    <w:rsid w:val="003F3F34"/>
    <w:rsid w:val="003F47EA"/>
    <w:rsid w:val="003F49D5"/>
    <w:rsid w:val="003F6302"/>
    <w:rsid w:val="003F63D4"/>
    <w:rsid w:val="003F67EB"/>
    <w:rsid w:val="003F6C13"/>
    <w:rsid w:val="003F6C15"/>
    <w:rsid w:val="00402E9E"/>
    <w:rsid w:val="00404209"/>
    <w:rsid w:val="00404231"/>
    <w:rsid w:val="00404514"/>
    <w:rsid w:val="00405DDE"/>
    <w:rsid w:val="00405F63"/>
    <w:rsid w:val="00407BF6"/>
    <w:rsid w:val="00407E31"/>
    <w:rsid w:val="00410AC6"/>
    <w:rsid w:val="00410CC6"/>
    <w:rsid w:val="00410EF6"/>
    <w:rsid w:val="0041136C"/>
    <w:rsid w:val="00411946"/>
    <w:rsid w:val="00411972"/>
    <w:rsid w:val="00411DCC"/>
    <w:rsid w:val="00411EBA"/>
    <w:rsid w:val="004128D0"/>
    <w:rsid w:val="00412A2B"/>
    <w:rsid w:val="00412ECA"/>
    <w:rsid w:val="004139F8"/>
    <w:rsid w:val="00413ED3"/>
    <w:rsid w:val="00415B59"/>
    <w:rsid w:val="00416370"/>
    <w:rsid w:val="004166B5"/>
    <w:rsid w:val="00417E1E"/>
    <w:rsid w:val="00420586"/>
    <w:rsid w:val="00421E50"/>
    <w:rsid w:val="0042282D"/>
    <w:rsid w:val="00422E28"/>
    <w:rsid w:val="004241C8"/>
    <w:rsid w:val="00424993"/>
    <w:rsid w:val="00424B5A"/>
    <w:rsid w:val="00425CFF"/>
    <w:rsid w:val="00425DA4"/>
    <w:rsid w:val="00426107"/>
    <w:rsid w:val="00426788"/>
    <w:rsid w:val="00426D61"/>
    <w:rsid w:val="004273EB"/>
    <w:rsid w:val="004274C1"/>
    <w:rsid w:val="004303F9"/>
    <w:rsid w:val="00430D18"/>
    <w:rsid w:val="00431328"/>
    <w:rsid w:val="00431478"/>
    <w:rsid w:val="004315CB"/>
    <w:rsid w:val="00431754"/>
    <w:rsid w:val="0043284C"/>
    <w:rsid w:val="00432928"/>
    <w:rsid w:val="004332A1"/>
    <w:rsid w:val="00433B71"/>
    <w:rsid w:val="00433C9C"/>
    <w:rsid w:val="00433E8D"/>
    <w:rsid w:val="0043410C"/>
    <w:rsid w:val="00435317"/>
    <w:rsid w:val="004363E3"/>
    <w:rsid w:val="00437660"/>
    <w:rsid w:val="00437AE0"/>
    <w:rsid w:val="00437BBB"/>
    <w:rsid w:val="00437FA7"/>
    <w:rsid w:val="00441B10"/>
    <w:rsid w:val="00442722"/>
    <w:rsid w:val="0044301B"/>
    <w:rsid w:val="00444CCD"/>
    <w:rsid w:val="00445101"/>
    <w:rsid w:val="0044546F"/>
    <w:rsid w:val="00445542"/>
    <w:rsid w:val="00445A1A"/>
    <w:rsid w:val="00446316"/>
    <w:rsid w:val="00446C6B"/>
    <w:rsid w:val="0044752C"/>
    <w:rsid w:val="00447C40"/>
    <w:rsid w:val="00450168"/>
    <w:rsid w:val="00450CD2"/>
    <w:rsid w:val="00450E68"/>
    <w:rsid w:val="004511F7"/>
    <w:rsid w:val="0045277D"/>
    <w:rsid w:val="00452AC7"/>
    <w:rsid w:val="00452BFC"/>
    <w:rsid w:val="00453C09"/>
    <w:rsid w:val="00454092"/>
    <w:rsid w:val="004543A7"/>
    <w:rsid w:val="004544F9"/>
    <w:rsid w:val="00454962"/>
    <w:rsid w:val="00455052"/>
    <w:rsid w:val="00455B56"/>
    <w:rsid w:val="004565F3"/>
    <w:rsid w:val="0045672B"/>
    <w:rsid w:val="00456BDE"/>
    <w:rsid w:val="0045757A"/>
    <w:rsid w:val="00457688"/>
    <w:rsid w:val="00457C07"/>
    <w:rsid w:val="00457DD3"/>
    <w:rsid w:val="0046051D"/>
    <w:rsid w:val="0046091E"/>
    <w:rsid w:val="00461254"/>
    <w:rsid w:val="00461515"/>
    <w:rsid w:val="00463898"/>
    <w:rsid w:val="004639ED"/>
    <w:rsid w:val="00463ECC"/>
    <w:rsid w:val="0046409C"/>
    <w:rsid w:val="0046435F"/>
    <w:rsid w:val="004647C1"/>
    <w:rsid w:val="004648DE"/>
    <w:rsid w:val="0046561B"/>
    <w:rsid w:val="00465800"/>
    <w:rsid w:val="00466220"/>
    <w:rsid w:val="004663C1"/>
    <w:rsid w:val="00466548"/>
    <w:rsid w:val="0046711C"/>
    <w:rsid w:val="00467563"/>
    <w:rsid w:val="00471108"/>
    <w:rsid w:val="00471996"/>
    <w:rsid w:val="00471C05"/>
    <w:rsid w:val="0047288D"/>
    <w:rsid w:val="00472BC9"/>
    <w:rsid w:val="00472DDE"/>
    <w:rsid w:val="00473BF2"/>
    <w:rsid w:val="00473C9C"/>
    <w:rsid w:val="00474000"/>
    <w:rsid w:val="0047463A"/>
    <w:rsid w:val="00474FEA"/>
    <w:rsid w:val="00475434"/>
    <w:rsid w:val="00476250"/>
    <w:rsid w:val="00477A7A"/>
    <w:rsid w:val="00477E82"/>
    <w:rsid w:val="00480C0E"/>
    <w:rsid w:val="00480DBD"/>
    <w:rsid w:val="00481069"/>
    <w:rsid w:val="00481351"/>
    <w:rsid w:val="0048146F"/>
    <w:rsid w:val="00483A97"/>
    <w:rsid w:val="00485C6A"/>
    <w:rsid w:val="0048605F"/>
    <w:rsid w:val="00486933"/>
    <w:rsid w:val="00487479"/>
    <w:rsid w:val="004877F2"/>
    <w:rsid w:val="004905FC"/>
    <w:rsid w:val="004907E4"/>
    <w:rsid w:val="0049088D"/>
    <w:rsid w:val="00490E85"/>
    <w:rsid w:val="00490EE6"/>
    <w:rsid w:val="004910B1"/>
    <w:rsid w:val="0049136B"/>
    <w:rsid w:val="00491AD2"/>
    <w:rsid w:val="00492687"/>
    <w:rsid w:val="00493244"/>
    <w:rsid w:val="004934B5"/>
    <w:rsid w:val="00493EF6"/>
    <w:rsid w:val="0049421C"/>
    <w:rsid w:val="00495313"/>
    <w:rsid w:val="0049534F"/>
    <w:rsid w:val="00495923"/>
    <w:rsid w:val="00495A8D"/>
    <w:rsid w:val="00495C9E"/>
    <w:rsid w:val="004965DA"/>
    <w:rsid w:val="0049752C"/>
    <w:rsid w:val="00497AF8"/>
    <w:rsid w:val="004A029A"/>
    <w:rsid w:val="004A0600"/>
    <w:rsid w:val="004A08D4"/>
    <w:rsid w:val="004A092A"/>
    <w:rsid w:val="004A0E9E"/>
    <w:rsid w:val="004A1138"/>
    <w:rsid w:val="004A14E5"/>
    <w:rsid w:val="004A254C"/>
    <w:rsid w:val="004A2814"/>
    <w:rsid w:val="004A396B"/>
    <w:rsid w:val="004A3BDB"/>
    <w:rsid w:val="004A3E11"/>
    <w:rsid w:val="004A54E9"/>
    <w:rsid w:val="004A7244"/>
    <w:rsid w:val="004B086E"/>
    <w:rsid w:val="004B1C73"/>
    <w:rsid w:val="004B1D4B"/>
    <w:rsid w:val="004B3357"/>
    <w:rsid w:val="004B366E"/>
    <w:rsid w:val="004B3E0F"/>
    <w:rsid w:val="004B47E9"/>
    <w:rsid w:val="004B48B4"/>
    <w:rsid w:val="004B4FC6"/>
    <w:rsid w:val="004B59A0"/>
    <w:rsid w:val="004B5B46"/>
    <w:rsid w:val="004B6716"/>
    <w:rsid w:val="004B734E"/>
    <w:rsid w:val="004B7471"/>
    <w:rsid w:val="004B7A1C"/>
    <w:rsid w:val="004C0508"/>
    <w:rsid w:val="004C0E53"/>
    <w:rsid w:val="004C0F28"/>
    <w:rsid w:val="004C1F83"/>
    <w:rsid w:val="004C2154"/>
    <w:rsid w:val="004C310E"/>
    <w:rsid w:val="004C3AFA"/>
    <w:rsid w:val="004C3F66"/>
    <w:rsid w:val="004C5CBB"/>
    <w:rsid w:val="004C5D20"/>
    <w:rsid w:val="004C626F"/>
    <w:rsid w:val="004C6D72"/>
    <w:rsid w:val="004C74CC"/>
    <w:rsid w:val="004D009C"/>
    <w:rsid w:val="004D0152"/>
    <w:rsid w:val="004D0454"/>
    <w:rsid w:val="004D0508"/>
    <w:rsid w:val="004D0EB6"/>
    <w:rsid w:val="004D1104"/>
    <w:rsid w:val="004D1140"/>
    <w:rsid w:val="004D20F4"/>
    <w:rsid w:val="004D22C4"/>
    <w:rsid w:val="004D305D"/>
    <w:rsid w:val="004D3203"/>
    <w:rsid w:val="004D4FCF"/>
    <w:rsid w:val="004D544D"/>
    <w:rsid w:val="004D62FA"/>
    <w:rsid w:val="004D6C6C"/>
    <w:rsid w:val="004D74D1"/>
    <w:rsid w:val="004D7DD8"/>
    <w:rsid w:val="004D7F19"/>
    <w:rsid w:val="004E1525"/>
    <w:rsid w:val="004E1AF2"/>
    <w:rsid w:val="004E1DA4"/>
    <w:rsid w:val="004E1E2E"/>
    <w:rsid w:val="004E2457"/>
    <w:rsid w:val="004E294A"/>
    <w:rsid w:val="004E2C00"/>
    <w:rsid w:val="004E2CE6"/>
    <w:rsid w:val="004E2DE3"/>
    <w:rsid w:val="004E302B"/>
    <w:rsid w:val="004E3FD6"/>
    <w:rsid w:val="004E4378"/>
    <w:rsid w:val="004E49E6"/>
    <w:rsid w:val="004E5012"/>
    <w:rsid w:val="004E5E3E"/>
    <w:rsid w:val="004E7394"/>
    <w:rsid w:val="004E769D"/>
    <w:rsid w:val="004E79F7"/>
    <w:rsid w:val="004F068B"/>
    <w:rsid w:val="004F0C4B"/>
    <w:rsid w:val="004F0D4F"/>
    <w:rsid w:val="004F0FC8"/>
    <w:rsid w:val="004F213A"/>
    <w:rsid w:val="004F26AB"/>
    <w:rsid w:val="004F3955"/>
    <w:rsid w:val="004F4594"/>
    <w:rsid w:val="004F511E"/>
    <w:rsid w:val="004F532F"/>
    <w:rsid w:val="004F5773"/>
    <w:rsid w:val="004F5F9C"/>
    <w:rsid w:val="004F605C"/>
    <w:rsid w:val="004F61C6"/>
    <w:rsid w:val="004F6751"/>
    <w:rsid w:val="004F69CA"/>
    <w:rsid w:val="004F6EDC"/>
    <w:rsid w:val="004F6EFD"/>
    <w:rsid w:val="004F7CDB"/>
    <w:rsid w:val="00500823"/>
    <w:rsid w:val="00500A74"/>
    <w:rsid w:val="00500C7E"/>
    <w:rsid w:val="005013DF"/>
    <w:rsid w:val="0050164F"/>
    <w:rsid w:val="0050191A"/>
    <w:rsid w:val="00501CA8"/>
    <w:rsid w:val="005024E5"/>
    <w:rsid w:val="00502CFB"/>
    <w:rsid w:val="00502FE4"/>
    <w:rsid w:val="00504822"/>
    <w:rsid w:val="0050494C"/>
    <w:rsid w:val="005049E7"/>
    <w:rsid w:val="00504A01"/>
    <w:rsid w:val="00504DA6"/>
    <w:rsid w:val="00504F3E"/>
    <w:rsid w:val="00505AE0"/>
    <w:rsid w:val="00510A14"/>
    <w:rsid w:val="00511710"/>
    <w:rsid w:val="00511726"/>
    <w:rsid w:val="00511932"/>
    <w:rsid w:val="00511E24"/>
    <w:rsid w:val="00511FC0"/>
    <w:rsid w:val="00512586"/>
    <w:rsid w:val="00512778"/>
    <w:rsid w:val="005130AC"/>
    <w:rsid w:val="005140E2"/>
    <w:rsid w:val="0051425C"/>
    <w:rsid w:val="005143FB"/>
    <w:rsid w:val="00514D6E"/>
    <w:rsid w:val="00515B84"/>
    <w:rsid w:val="00515D66"/>
    <w:rsid w:val="0051621B"/>
    <w:rsid w:val="00516E53"/>
    <w:rsid w:val="0051715D"/>
    <w:rsid w:val="00517993"/>
    <w:rsid w:val="00520672"/>
    <w:rsid w:val="005210C0"/>
    <w:rsid w:val="0052146A"/>
    <w:rsid w:val="005219AC"/>
    <w:rsid w:val="00522CDF"/>
    <w:rsid w:val="00523210"/>
    <w:rsid w:val="005250DD"/>
    <w:rsid w:val="00525406"/>
    <w:rsid w:val="0052555F"/>
    <w:rsid w:val="00525731"/>
    <w:rsid w:val="005259EF"/>
    <w:rsid w:val="005263CA"/>
    <w:rsid w:val="00526E4F"/>
    <w:rsid w:val="00527680"/>
    <w:rsid w:val="00527CAD"/>
    <w:rsid w:val="005300F4"/>
    <w:rsid w:val="005310E4"/>
    <w:rsid w:val="0053128C"/>
    <w:rsid w:val="00531BF1"/>
    <w:rsid w:val="005321D1"/>
    <w:rsid w:val="0053269E"/>
    <w:rsid w:val="00532C85"/>
    <w:rsid w:val="00532C9E"/>
    <w:rsid w:val="005330FD"/>
    <w:rsid w:val="0053337E"/>
    <w:rsid w:val="00533582"/>
    <w:rsid w:val="00533D14"/>
    <w:rsid w:val="005342D1"/>
    <w:rsid w:val="0053431E"/>
    <w:rsid w:val="00535392"/>
    <w:rsid w:val="0053573F"/>
    <w:rsid w:val="0053641C"/>
    <w:rsid w:val="00537592"/>
    <w:rsid w:val="0053983A"/>
    <w:rsid w:val="0054013B"/>
    <w:rsid w:val="0054034A"/>
    <w:rsid w:val="00540757"/>
    <w:rsid w:val="005419FE"/>
    <w:rsid w:val="005421CB"/>
    <w:rsid w:val="00543514"/>
    <w:rsid w:val="0054351B"/>
    <w:rsid w:val="0054396A"/>
    <w:rsid w:val="00545466"/>
    <w:rsid w:val="00545AFE"/>
    <w:rsid w:val="00546575"/>
    <w:rsid w:val="00546607"/>
    <w:rsid w:val="0054670B"/>
    <w:rsid w:val="00546796"/>
    <w:rsid w:val="005468D6"/>
    <w:rsid w:val="00546A07"/>
    <w:rsid w:val="00547F41"/>
    <w:rsid w:val="00550061"/>
    <w:rsid w:val="005500A4"/>
    <w:rsid w:val="0055038A"/>
    <w:rsid w:val="005506EF"/>
    <w:rsid w:val="00551041"/>
    <w:rsid w:val="00551659"/>
    <w:rsid w:val="005519AB"/>
    <w:rsid w:val="00551A8C"/>
    <w:rsid w:val="00551CC7"/>
    <w:rsid w:val="005521D4"/>
    <w:rsid w:val="0055237F"/>
    <w:rsid w:val="0055253A"/>
    <w:rsid w:val="005525C1"/>
    <w:rsid w:val="0055366A"/>
    <w:rsid w:val="00553BD1"/>
    <w:rsid w:val="00553C88"/>
    <w:rsid w:val="005548AB"/>
    <w:rsid w:val="005548C1"/>
    <w:rsid w:val="00555336"/>
    <w:rsid w:val="00555CAC"/>
    <w:rsid w:val="00556A60"/>
    <w:rsid w:val="00556AB0"/>
    <w:rsid w:val="00557526"/>
    <w:rsid w:val="00557B12"/>
    <w:rsid w:val="00557FF1"/>
    <w:rsid w:val="005604E1"/>
    <w:rsid w:val="00560697"/>
    <w:rsid w:val="005608F5"/>
    <w:rsid w:val="00560E36"/>
    <w:rsid w:val="005618E1"/>
    <w:rsid w:val="00561D4D"/>
    <w:rsid w:val="00563BD7"/>
    <w:rsid w:val="00563FD5"/>
    <w:rsid w:val="00564150"/>
    <w:rsid w:val="00565025"/>
    <w:rsid w:val="005651E4"/>
    <w:rsid w:val="005655C3"/>
    <w:rsid w:val="005655C6"/>
    <w:rsid w:val="00566093"/>
    <w:rsid w:val="0056613B"/>
    <w:rsid w:val="00567211"/>
    <w:rsid w:val="005706F4"/>
    <w:rsid w:val="00570752"/>
    <w:rsid w:val="00572293"/>
    <w:rsid w:val="00572875"/>
    <w:rsid w:val="00572CF8"/>
    <w:rsid w:val="00573212"/>
    <w:rsid w:val="0057393C"/>
    <w:rsid w:val="0057404E"/>
    <w:rsid w:val="0057494D"/>
    <w:rsid w:val="00574A23"/>
    <w:rsid w:val="00575182"/>
    <w:rsid w:val="0057518A"/>
    <w:rsid w:val="005772FF"/>
    <w:rsid w:val="005776CF"/>
    <w:rsid w:val="00577AB9"/>
    <w:rsid w:val="00580386"/>
    <w:rsid w:val="00580455"/>
    <w:rsid w:val="00580500"/>
    <w:rsid w:val="00580E58"/>
    <w:rsid w:val="00581541"/>
    <w:rsid w:val="00581FC1"/>
    <w:rsid w:val="005821EF"/>
    <w:rsid w:val="00582B3B"/>
    <w:rsid w:val="00582E16"/>
    <w:rsid w:val="0058326B"/>
    <w:rsid w:val="005835FE"/>
    <w:rsid w:val="00583761"/>
    <w:rsid w:val="005839E3"/>
    <w:rsid w:val="0058422A"/>
    <w:rsid w:val="005842E0"/>
    <w:rsid w:val="00584447"/>
    <w:rsid w:val="00584575"/>
    <w:rsid w:val="005845BF"/>
    <w:rsid w:val="00584A37"/>
    <w:rsid w:val="00584D34"/>
    <w:rsid w:val="00584E8C"/>
    <w:rsid w:val="00584EB1"/>
    <w:rsid w:val="00584F01"/>
    <w:rsid w:val="00584F20"/>
    <w:rsid w:val="005854D7"/>
    <w:rsid w:val="00586F88"/>
    <w:rsid w:val="00587059"/>
    <w:rsid w:val="00587F5F"/>
    <w:rsid w:val="005914A1"/>
    <w:rsid w:val="005922CD"/>
    <w:rsid w:val="005937ED"/>
    <w:rsid w:val="00593E0B"/>
    <w:rsid w:val="00594467"/>
    <w:rsid w:val="00594DDD"/>
    <w:rsid w:val="005953BF"/>
    <w:rsid w:val="00595606"/>
    <w:rsid w:val="005958B4"/>
    <w:rsid w:val="005963C6"/>
    <w:rsid w:val="00596AE7"/>
    <w:rsid w:val="00596CAC"/>
    <w:rsid w:val="00596EDE"/>
    <w:rsid w:val="00596F92"/>
    <w:rsid w:val="005A02B9"/>
    <w:rsid w:val="005A1C4B"/>
    <w:rsid w:val="005A1E55"/>
    <w:rsid w:val="005A2F26"/>
    <w:rsid w:val="005A305E"/>
    <w:rsid w:val="005A33AD"/>
    <w:rsid w:val="005A4246"/>
    <w:rsid w:val="005A446E"/>
    <w:rsid w:val="005A489C"/>
    <w:rsid w:val="005A5B1F"/>
    <w:rsid w:val="005A5F32"/>
    <w:rsid w:val="005A79B4"/>
    <w:rsid w:val="005A7E38"/>
    <w:rsid w:val="005B0B82"/>
    <w:rsid w:val="005B1A56"/>
    <w:rsid w:val="005B1B82"/>
    <w:rsid w:val="005B2822"/>
    <w:rsid w:val="005B3525"/>
    <w:rsid w:val="005B3731"/>
    <w:rsid w:val="005B3FE0"/>
    <w:rsid w:val="005B47E8"/>
    <w:rsid w:val="005B487E"/>
    <w:rsid w:val="005B48DC"/>
    <w:rsid w:val="005B4C64"/>
    <w:rsid w:val="005B5241"/>
    <w:rsid w:val="005B5919"/>
    <w:rsid w:val="005B5CCB"/>
    <w:rsid w:val="005B6F68"/>
    <w:rsid w:val="005B789D"/>
    <w:rsid w:val="005B7B5A"/>
    <w:rsid w:val="005B7CB3"/>
    <w:rsid w:val="005C14D7"/>
    <w:rsid w:val="005C1FBD"/>
    <w:rsid w:val="005C2999"/>
    <w:rsid w:val="005C51A2"/>
    <w:rsid w:val="005C53A4"/>
    <w:rsid w:val="005C5632"/>
    <w:rsid w:val="005C6308"/>
    <w:rsid w:val="005C7A75"/>
    <w:rsid w:val="005D027D"/>
    <w:rsid w:val="005D0442"/>
    <w:rsid w:val="005D0B3C"/>
    <w:rsid w:val="005D0E7B"/>
    <w:rsid w:val="005D116F"/>
    <w:rsid w:val="005D1D8B"/>
    <w:rsid w:val="005D1ED6"/>
    <w:rsid w:val="005D28B6"/>
    <w:rsid w:val="005D28DA"/>
    <w:rsid w:val="005D597D"/>
    <w:rsid w:val="005D5E46"/>
    <w:rsid w:val="005D63AF"/>
    <w:rsid w:val="005D67AD"/>
    <w:rsid w:val="005D6C38"/>
    <w:rsid w:val="005D79CC"/>
    <w:rsid w:val="005D7F05"/>
    <w:rsid w:val="005E0059"/>
    <w:rsid w:val="005E00E1"/>
    <w:rsid w:val="005E0509"/>
    <w:rsid w:val="005E155C"/>
    <w:rsid w:val="005E1B4E"/>
    <w:rsid w:val="005E1B8A"/>
    <w:rsid w:val="005E228B"/>
    <w:rsid w:val="005E2AAF"/>
    <w:rsid w:val="005E2C05"/>
    <w:rsid w:val="005E33D6"/>
    <w:rsid w:val="005E3A33"/>
    <w:rsid w:val="005E411A"/>
    <w:rsid w:val="005E4D15"/>
    <w:rsid w:val="005E4F09"/>
    <w:rsid w:val="005E5348"/>
    <w:rsid w:val="005E5746"/>
    <w:rsid w:val="005E651F"/>
    <w:rsid w:val="005E6726"/>
    <w:rsid w:val="005E6A60"/>
    <w:rsid w:val="005E6B31"/>
    <w:rsid w:val="005E6BE0"/>
    <w:rsid w:val="005E7D06"/>
    <w:rsid w:val="005E7E7F"/>
    <w:rsid w:val="005F0211"/>
    <w:rsid w:val="005F06F7"/>
    <w:rsid w:val="005F09EB"/>
    <w:rsid w:val="005F15F7"/>
    <w:rsid w:val="005F1FE3"/>
    <w:rsid w:val="005F3386"/>
    <w:rsid w:val="005F3752"/>
    <w:rsid w:val="005F3896"/>
    <w:rsid w:val="005F3B44"/>
    <w:rsid w:val="005F43F2"/>
    <w:rsid w:val="005F474F"/>
    <w:rsid w:val="005F5022"/>
    <w:rsid w:val="005F5E13"/>
    <w:rsid w:val="005F5EB4"/>
    <w:rsid w:val="005F5FAD"/>
    <w:rsid w:val="005F63D5"/>
    <w:rsid w:val="005F6FAA"/>
    <w:rsid w:val="005F7DCE"/>
    <w:rsid w:val="00602C1D"/>
    <w:rsid w:val="00604BDA"/>
    <w:rsid w:val="00604FA8"/>
    <w:rsid w:val="00605F81"/>
    <w:rsid w:val="00606568"/>
    <w:rsid w:val="006066EB"/>
    <w:rsid w:val="006075A3"/>
    <w:rsid w:val="006076AD"/>
    <w:rsid w:val="00607C17"/>
    <w:rsid w:val="00607FF7"/>
    <w:rsid w:val="00610628"/>
    <w:rsid w:val="00612CF4"/>
    <w:rsid w:val="00612D43"/>
    <w:rsid w:val="006130F5"/>
    <w:rsid w:val="0061409F"/>
    <w:rsid w:val="0061416B"/>
    <w:rsid w:val="006141C6"/>
    <w:rsid w:val="00614343"/>
    <w:rsid w:val="00614615"/>
    <w:rsid w:val="00614986"/>
    <w:rsid w:val="00615306"/>
    <w:rsid w:val="00615557"/>
    <w:rsid w:val="006162D6"/>
    <w:rsid w:val="006167EA"/>
    <w:rsid w:val="00617030"/>
    <w:rsid w:val="0061765B"/>
    <w:rsid w:val="00617703"/>
    <w:rsid w:val="00617EB2"/>
    <w:rsid w:val="00621172"/>
    <w:rsid w:val="00621571"/>
    <w:rsid w:val="00621C87"/>
    <w:rsid w:val="00622218"/>
    <w:rsid w:val="0062229F"/>
    <w:rsid w:val="00623027"/>
    <w:rsid w:val="006238D1"/>
    <w:rsid w:val="006239D1"/>
    <w:rsid w:val="00624272"/>
    <w:rsid w:val="006250A1"/>
    <w:rsid w:val="0062578A"/>
    <w:rsid w:val="00625998"/>
    <w:rsid w:val="00626140"/>
    <w:rsid w:val="00626CEA"/>
    <w:rsid w:val="00627042"/>
    <w:rsid w:val="006276C7"/>
    <w:rsid w:val="00631454"/>
    <w:rsid w:val="00632834"/>
    <w:rsid w:val="00632AF6"/>
    <w:rsid w:val="006334AB"/>
    <w:rsid w:val="00634835"/>
    <w:rsid w:val="00634F8D"/>
    <w:rsid w:val="0063509A"/>
    <w:rsid w:val="006350E2"/>
    <w:rsid w:val="00636428"/>
    <w:rsid w:val="00636949"/>
    <w:rsid w:val="0063790B"/>
    <w:rsid w:val="0064025C"/>
    <w:rsid w:val="0064047B"/>
    <w:rsid w:val="0064053B"/>
    <w:rsid w:val="00641528"/>
    <w:rsid w:val="00642D01"/>
    <w:rsid w:val="00643134"/>
    <w:rsid w:val="0064329D"/>
    <w:rsid w:val="00644CA9"/>
    <w:rsid w:val="00645AD1"/>
    <w:rsid w:val="00645E8C"/>
    <w:rsid w:val="00646CF3"/>
    <w:rsid w:val="00647358"/>
    <w:rsid w:val="006474CA"/>
    <w:rsid w:val="0064765A"/>
    <w:rsid w:val="0065021E"/>
    <w:rsid w:val="00650D04"/>
    <w:rsid w:val="00652568"/>
    <w:rsid w:val="00652580"/>
    <w:rsid w:val="0065300A"/>
    <w:rsid w:val="006534F1"/>
    <w:rsid w:val="00654CB9"/>
    <w:rsid w:val="006553F2"/>
    <w:rsid w:val="00655509"/>
    <w:rsid w:val="00655CB2"/>
    <w:rsid w:val="00655CCB"/>
    <w:rsid w:val="00655D52"/>
    <w:rsid w:val="00655DEE"/>
    <w:rsid w:val="0065643C"/>
    <w:rsid w:val="00656A33"/>
    <w:rsid w:val="00656D07"/>
    <w:rsid w:val="00660F71"/>
    <w:rsid w:val="006614B1"/>
    <w:rsid w:val="0066155B"/>
    <w:rsid w:val="006616B5"/>
    <w:rsid w:val="00661ECC"/>
    <w:rsid w:val="0066236F"/>
    <w:rsid w:val="0066285C"/>
    <w:rsid w:val="006635A5"/>
    <w:rsid w:val="006653F5"/>
    <w:rsid w:val="0066585C"/>
    <w:rsid w:val="00665C64"/>
    <w:rsid w:val="00666EF8"/>
    <w:rsid w:val="00667243"/>
    <w:rsid w:val="006677E4"/>
    <w:rsid w:val="00670481"/>
    <w:rsid w:val="006706EE"/>
    <w:rsid w:val="00670925"/>
    <w:rsid w:val="00670DD4"/>
    <w:rsid w:val="0067136B"/>
    <w:rsid w:val="006713CC"/>
    <w:rsid w:val="0067194B"/>
    <w:rsid w:val="00672D85"/>
    <w:rsid w:val="006732DA"/>
    <w:rsid w:val="0067381A"/>
    <w:rsid w:val="00674E46"/>
    <w:rsid w:val="00675539"/>
    <w:rsid w:val="0067590C"/>
    <w:rsid w:val="00675BAF"/>
    <w:rsid w:val="00675BBC"/>
    <w:rsid w:val="00675C1D"/>
    <w:rsid w:val="00675D46"/>
    <w:rsid w:val="00676054"/>
    <w:rsid w:val="00676365"/>
    <w:rsid w:val="006770A9"/>
    <w:rsid w:val="0068046C"/>
    <w:rsid w:val="00680599"/>
    <w:rsid w:val="006806EF"/>
    <w:rsid w:val="006808D8"/>
    <w:rsid w:val="00681B6E"/>
    <w:rsid w:val="0068207A"/>
    <w:rsid w:val="0068217E"/>
    <w:rsid w:val="006824ED"/>
    <w:rsid w:val="0068290C"/>
    <w:rsid w:val="00683A0D"/>
    <w:rsid w:val="0068440C"/>
    <w:rsid w:val="00690C38"/>
    <w:rsid w:val="0069138F"/>
    <w:rsid w:val="006927D7"/>
    <w:rsid w:val="00692B85"/>
    <w:rsid w:val="00693420"/>
    <w:rsid w:val="00693584"/>
    <w:rsid w:val="00693940"/>
    <w:rsid w:val="00693B4E"/>
    <w:rsid w:val="006944D6"/>
    <w:rsid w:val="00694909"/>
    <w:rsid w:val="00694BBC"/>
    <w:rsid w:val="00694EFD"/>
    <w:rsid w:val="00695789"/>
    <w:rsid w:val="006967B2"/>
    <w:rsid w:val="006969A2"/>
    <w:rsid w:val="00696EE2"/>
    <w:rsid w:val="00696FDF"/>
    <w:rsid w:val="006971B2"/>
    <w:rsid w:val="00697317"/>
    <w:rsid w:val="006976CF"/>
    <w:rsid w:val="006A00CC"/>
    <w:rsid w:val="006A087F"/>
    <w:rsid w:val="006A118A"/>
    <w:rsid w:val="006A128E"/>
    <w:rsid w:val="006A15FC"/>
    <w:rsid w:val="006A18C1"/>
    <w:rsid w:val="006A2096"/>
    <w:rsid w:val="006A28FD"/>
    <w:rsid w:val="006A2B23"/>
    <w:rsid w:val="006A2BD4"/>
    <w:rsid w:val="006A2CEB"/>
    <w:rsid w:val="006A301B"/>
    <w:rsid w:val="006A46AD"/>
    <w:rsid w:val="006A50EE"/>
    <w:rsid w:val="006A599E"/>
    <w:rsid w:val="006A6C03"/>
    <w:rsid w:val="006A7904"/>
    <w:rsid w:val="006A7BC5"/>
    <w:rsid w:val="006A7CD1"/>
    <w:rsid w:val="006AF3F4"/>
    <w:rsid w:val="006B0682"/>
    <w:rsid w:val="006B09BB"/>
    <w:rsid w:val="006B1658"/>
    <w:rsid w:val="006B2140"/>
    <w:rsid w:val="006B2929"/>
    <w:rsid w:val="006B3730"/>
    <w:rsid w:val="006B418B"/>
    <w:rsid w:val="006B4302"/>
    <w:rsid w:val="006B4A71"/>
    <w:rsid w:val="006B51EE"/>
    <w:rsid w:val="006B5501"/>
    <w:rsid w:val="006B5FC7"/>
    <w:rsid w:val="006B6E7B"/>
    <w:rsid w:val="006B7D6D"/>
    <w:rsid w:val="006C0471"/>
    <w:rsid w:val="006C1982"/>
    <w:rsid w:val="006C1A96"/>
    <w:rsid w:val="006C1BB8"/>
    <w:rsid w:val="006C1C54"/>
    <w:rsid w:val="006C1CB2"/>
    <w:rsid w:val="006C2424"/>
    <w:rsid w:val="006C378E"/>
    <w:rsid w:val="006C3DCB"/>
    <w:rsid w:val="006C3DF2"/>
    <w:rsid w:val="006C4781"/>
    <w:rsid w:val="006C4B96"/>
    <w:rsid w:val="006C6289"/>
    <w:rsid w:val="006C69CB"/>
    <w:rsid w:val="006C6E6C"/>
    <w:rsid w:val="006C6FA4"/>
    <w:rsid w:val="006C735C"/>
    <w:rsid w:val="006C7420"/>
    <w:rsid w:val="006C7FEA"/>
    <w:rsid w:val="006D0399"/>
    <w:rsid w:val="006D061E"/>
    <w:rsid w:val="006D084A"/>
    <w:rsid w:val="006D19D9"/>
    <w:rsid w:val="006D1CBE"/>
    <w:rsid w:val="006D2343"/>
    <w:rsid w:val="006D2EE0"/>
    <w:rsid w:val="006D2F0A"/>
    <w:rsid w:val="006D308D"/>
    <w:rsid w:val="006D4AF2"/>
    <w:rsid w:val="006D540D"/>
    <w:rsid w:val="006D5AA4"/>
    <w:rsid w:val="006D5BB4"/>
    <w:rsid w:val="006D5D9A"/>
    <w:rsid w:val="006D64EB"/>
    <w:rsid w:val="006D6BAF"/>
    <w:rsid w:val="006D734F"/>
    <w:rsid w:val="006D7356"/>
    <w:rsid w:val="006D766D"/>
    <w:rsid w:val="006D7BBE"/>
    <w:rsid w:val="006E02F5"/>
    <w:rsid w:val="006E0347"/>
    <w:rsid w:val="006E03E4"/>
    <w:rsid w:val="006E0F45"/>
    <w:rsid w:val="006E1848"/>
    <w:rsid w:val="006E1F34"/>
    <w:rsid w:val="006E22E9"/>
    <w:rsid w:val="006E3047"/>
    <w:rsid w:val="006E32C6"/>
    <w:rsid w:val="006E3E7D"/>
    <w:rsid w:val="006E4C55"/>
    <w:rsid w:val="006E5462"/>
    <w:rsid w:val="006E66A3"/>
    <w:rsid w:val="006E690A"/>
    <w:rsid w:val="006E6FFE"/>
    <w:rsid w:val="006E7382"/>
    <w:rsid w:val="006E7A12"/>
    <w:rsid w:val="006E7DB7"/>
    <w:rsid w:val="006F1953"/>
    <w:rsid w:val="006F19B0"/>
    <w:rsid w:val="006F26B5"/>
    <w:rsid w:val="006F2862"/>
    <w:rsid w:val="006F2AE5"/>
    <w:rsid w:val="006F2BB0"/>
    <w:rsid w:val="006F446B"/>
    <w:rsid w:val="006F4E5D"/>
    <w:rsid w:val="006F59EB"/>
    <w:rsid w:val="006F5AFB"/>
    <w:rsid w:val="006F6013"/>
    <w:rsid w:val="006F6088"/>
    <w:rsid w:val="006F6293"/>
    <w:rsid w:val="006F6DC9"/>
    <w:rsid w:val="006F740F"/>
    <w:rsid w:val="006F7673"/>
    <w:rsid w:val="006FC087"/>
    <w:rsid w:val="0070065C"/>
    <w:rsid w:val="0070097C"/>
    <w:rsid w:val="00700A2C"/>
    <w:rsid w:val="00700B97"/>
    <w:rsid w:val="0070107E"/>
    <w:rsid w:val="00701B8A"/>
    <w:rsid w:val="00701E9A"/>
    <w:rsid w:val="007022D6"/>
    <w:rsid w:val="00702895"/>
    <w:rsid w:val="00702EC4"/>
    <w:rsid w:val="007053FF"/>
    <w:rsid w:val="00705B2C"/>
    <w:rsid w:val="007061FE"/>
    <w:rsid w:val="007063F3"/>
    <w:rsid w:val="00706807"/>
    <w:rsid w:val="00706C1B"/>
    <w:rsid w:val="00707439"/>
    <w:rsid w:val="00710EE4"/>
    <w:rsid w:val="007113A9"/>
    <w:rsid w:val="007117EE"/>
    <w:rsid w:val="00713166"/>
    <w:rsid w:val="00713872"/>
    <w:rsid w:val="00713A86"/>
    <w:rsid w:val="00713B8E"/>
    <w:rsid w:val="00713BB1"/>
    <w:rsid w:val="0071499F"/>
    <w:rsid w:val="00714F51"/>
    <w:rsid w:val="00715409"/>
    <w:rsid w:val="0071572C"/>
    <w:rsid w:val="00715B86"/>
    <w:rsid w:val="00716199"/>
    <w:rsid w:val="007168CB"/>
    <w:rsid w:val="00716F60"/>
    <w:rsid w:val="00717671"/>
    <w:rsid w:val="00720896"/>
    <w:rsid w:val="00721C07"/>
    <w:rsid w:val="007228A4"/>
    <w:rsid w:val="0072406F"/>
    <w:rsid w:val="007245FE"/>
    <w:rsid w:val="00724850"/>
    <w:rsid w:val="007262A9"/>
    <w:rsid w:val="00727235"/>
    <w:rsid w:val="007273A9"/>
    <w:rsid w:val="0072772D"/>
    <w:rsid w:val="0072786C"/>
    <w:rsid w:val="00727B0A"/>
    <w:rsid w:val="00727F38"/>
    <w:rsid w:val="007300F4"/>
    <w:rsid w:val="007302DD"/>
    <w:rsid w:val="00730593"/>
    <w:rsid w:val="007312B6"/>
    <w:rsid w:val="00731C26"/>
    <w:rsid w:val="00731FA4"/>
    <w:rsid w:val="007332E4"/>
    <w:rsid w:val="00733C61"/>
    <w:rsid w:val="00733CD0"/>
    <w:rsid w:val="007350B2"/>
    <w:rsid w:val="007359E0"/>
    <w:rsid w:val="00735A35"/>
    <w:rsid w:val="00736997"/>
    <w:rsid w:val="00736B14"/>
    <w:rsid w:val="00740924"/>
    <w:rsid w:val="00740B22"/>
    <w:rsid w:val="00740FD7"/>
    <w:rsid w:val="00741028"/>
    <w:rsid w:val="007418C2"/>
    <w:rsid w:val="007424AF"/>
    <w:rsid w:val="00742F72"/>
    <w:rsid w:val="0074341E"/>
    <w:rsid w:val="0074381F"/>
    <w:rsid w:val="00744221"/>
    <w:rsid w:val="00744B86"/>
    <w:rsid w:val="00744C6E"/>
    <w:rsid w:val="00747848"/>
    <w:rsid w:val="0074792C"/>
    <w:rsid w:val="007479E0"/>
    <w:rsid w:val="00747AA6"/>
    <w:rsid w:val="00747FAA"/>
    <w:rsid w:val="007500F9"/>
    <w:rsid w:val="00750AFF"/>
    <w:rsid w:val="00753545"/>
    <w:rsid w:val="00754F42"/>
    <w:rsid w:val="00755237"/>
    <w:rsid w:val="00755869"/>
    <w:rsid w:val="007565CA"/>
    <w:rsid w:val="00756838"/>
    <w:rsid w:val="00760653"/>
    <w:rsid w:val="00760A14"/>
    <w:rsid w:val="00760C8E"/>
    <w:rsid w:val="00761118"/>
    <w:rsid w:val="00761F26"/>
    <w:rsid w:val="0076257F"/>
    <w:rsid w:val="007626E7"/>
    <w:rsid w:val="007627CD"/>
    <w:rsid w:val="0076335B"/>
    <w:rsid w:val="0076389F"/>
    <w:rsid w:val="00763ADD"/>
    <w:rsid w:val="00763C83"/>
    <w:rsid w:val="00765082"/>
    <w:rsid w:val="00765B40"/>
    <w:rsid w:val="00765C0E"/>
    <w:rsid w:val="00765C41"/>
    <w:rsid w:val="007668C3"/>
    <w:rsid w:val="00767457"/>
    <w:rsid w:val="00767D11"/>
    <w:rsid w:val="007701AE"/>
    <w:rsid w:val="00770253"/>
    <w:rsid w:val="00770287"/>
    <w:rsid w:val="00770333"/>
    <w:rsid w:val="00771495"/>
    <w:rsid w:val="00771875"/>
    <w:rsid w:val="00771AA1"/>
    <w:rsid w:val="00771C04"/>
    <w:rsid w:val="00772D4C"/>
    <w:rsid w:val="007749E7"/>
    <w:rsid w:val="00774A8C"/>
    <w:rsid w:val="007755E4"/>
    <w:rsid w:val="00776121"/>
    <w:rsid w:val="00776817"/>
    <w:rsid w:val="0077707E"/>
    <w:rsid w:val="00777290"/>
    <w:rsid w:val="007773B4"/>
    <w:rsid w:val="00777A83"/>
    <w:rsid w:val="007800FD"/>
    <w:rsid w:val="00780469"/>
    <w:rsid w:val="0078157F"/>
    <w:rsid w:val="00783D3C"/>
    <w:rsid w:val="00783D46"/>
    <w:rsid w:val="00785BE4"/>
    <w:rsid w:val="00786465"/>
    <w:rsid w:val="00786A2C"/>
    <w:rsid w:val="0079006F"/>
    <w:rsid w:val="00790E9F"/>
    <w:rsid w:val="0079138D"/>
    <w:rsid w:val="007917C3"/>
    <w:rsid w:val="007934AD"/>
    <w:rsid w:val="0079355A"/>
    <w:rsid w:val="007938A8"/>
    <w:rsid w:val="007938B1"/>
    <w:rsid w:val="00793FE9"/>
    <w:rsid w:val="007947AD"/>
    <w:rsid w:val="00795431"/>
    <w:rsid w:val="007959E0"/>
    <w:rsid w:val="0079623F"/>
    <w:rsid w:val="00796254"/>
    <w:rsid w:val="00796B0B"/>
    <w:rsid w:val="00796BD7"/>
    <w:rsid w:val="00797436"/>
    <w:rsid w:val="00797E87"/>
    <w:rsid w:val="007A0947"/>
    <w:rsid w:val="007A0C07"/>
    <w:rsid w:val="007A412B"/>
    <w:rsid w:val="007A46E2"/>
    <w:rsid w:val="007A4CAC"/>
    <w:rsid w:val="007A65DA"/>
    <w:rsid w:val="007A6D3C"/>
    <w:rsid w:val="007A7776"/>
    <w:rsid w:val="007A7B09"/>
    <w:rsid w:val="007B0DFA"/>
    <w:rsid w:val="007B12A2"/>
    <w:rsid w:val="007B28F6"/>
    <w:rsid w:val="007B2BDD"/>
    <w:rsid w:val="007B3382"/>
    <w:rsid w:val="007B3CAB"/>
    <w:rsid w:val="007B51A3"/>
    <w:rsid w:val="007B529E"/>
    <w:rsid w:val="007B5B94"/>
    <w:rsid w:val="007B62BB"/>
    <w:rsid w:val="007B62D1"/>
    <w:rsid w:val="007B67EE"/>
    <w:rsid w:val="007B7CA2"/>
    <w:rsid w:val="007C05EC"/>
    <w:rsid w:val="007C1E45"/>
    <w:rsid w:val="007C3B13"/>
    <w:rsid w:val="007C4628"/>
    <w:rsid w:val="007C4A32"/>
    <w:rsid w:val="007C4C59"/>
    <w:rsid w:val="007C5594"/>
    <w:rsid w:val="007C5F1D"/>
    <w:rsid w:val="007C645B"/>
    <w:rsid w:val="007C7756"/>
    <w:rsid w:val="007C7AC5"/>
    <w:rsid w:val="007D007D"/>
    <w:rsid w:val="007D0258"/>
    <w:rsid w:val="007D0309"/>
    <w:rsid w:val="007D17A0"/>
    <w:rsid w:val="007D1EBD"/>
    <w:rsid w:val="007D211E"/>
    <w:rsid w:val="007D2995"/>
    <w:rsid w:val="007D3958"/>
    <w:rsid w:val="007D3B86"/>
    <w:rsid w:val="007D41D5"/>
    <w:rsid w:val="007D4BDD"/>
    <w:rsid w:val="007D57A8"/>
    <w:rsid w:val="007D5C8A"/>
    <w:rsid w:val="007D6A3F"/>
    <w:rsid w:val="007D6DA0"/>
    <w:rsid w:val="007D7144"/>
    <w:rsid w:val="007D76E4"/>
    <w:rsid w:val="007D7D8D"/>
    <w:rsid w:val="007E01FB"/>
    <w:rsid w:val="007E023C"/>
    <w:rsid w:val="007E1870"/>
    <w:rsid w:val="007E1CF3"/>
    <w:rsid w:val="007E2C88"/>
    <w:rsid w:val="007E333C"/>
    <w:rsid w:val="007E36B9"/>
    <w:rsid w:val="007E3B7E"/>
    <w:rsid w:val="007E41D0"/>
    <w:rsid w:val="007E45B2"/>
    <w:rsid w:val="007E505E"/>
    <w:rsid w:val="007E513B"/>
    <w:rsid w:val="007E564C"/>
    <w:rsid w:val="007E5855"/>
    <w:rsid w:val="007E5AFF"/>
    <w:rsid w:val="007E621C"/>
    <w:rsid w:val="007E6534"/>
    <w:rsid w:val="007E6BAF"/>
    <w:rsid w:val="007E7D7C"/>
    <w:rsid w:val="007EB3AD"/>
    <w:rsid w:val="007F0392"/>
    <w:rsid w:val="007F06D6"/>
    <w:rsid w:val="007F0D40"/>
    <w:rsid w:val="007F15CB"/>
    <w:rsid w:val="007F1EC1"/>
    <w:rsid w:val="007F1ED6"/>
    <w:rsid w:val="007F2333"/>
    <w:rsid w:val="007F289B"/>
    <w:rsid w:val="007F296F"/>
    <w:rsid w:val="007F4B3F"/>
    <w:rsid w:val="007F4F5B"/>
    <w:rsid w:val="007F6334"/>
    <w:rsid w:val="007F64CA"/>
    <w:rsid w:val="007F6764"/>
    <w:rsid w:val="007F67D0"/>
    <w:rsid w:val="007F6970"/>
    <w:rsid w:val="007F6A16"/>
    <w:rsid w:val="007F7222"/>
    <w:rsid w:val="007F734D"/>
    <w:rsid w:val="007F7A02"/>
    <w:rsid w:val="007F7AD4"/>
    <w:rsid w:val="00800725"/>
    <w:rsid w:val="0080081D"/>
    <w:rsid w:val="008011D1"/>
    <w:rsid w:val="0080140D"/>
    <w:rsid w:val="0080142C"/>
    <w:rsid w:val="00801B15"/>
    <w:rsid w:val="008027B7"/>
    <w:rsid w:val="00803E2E"/>
    <w:rsid w:val="00803EDA"/>
    <w:rsid w:val="00804AF6"/>
    <w:rsid w:val="00804B45"/>
    <w:rsid w:val="00804BA7"/>
    <w:rsid w:val="00805470"/>
    <w:rsid w:val="00805621"/>
    <w:rsid w:val="00805968"/>
    <w:rsid w:val="0080623E"/>
    <w:rsid w:val="00806499"/>
    <w:rsid w:val="008066EC"/>
    <w:rsid w:val="008076D1"/>
    <w:rsid w:val="00810526"/>
    <w:rsid w:val="008112C6"/>
    <w:rsid w:val="00812DA7"/>
    <w:rsid w:val="00813357"/>
    <w:rsid w:val="008138CE"/>
    <w:rsid w:val="008141B3"/>
    <w:rsid w:val="00814E5F"/>
    <w:rsid w:val="008159BB"/>
    <w:rsid w:val="00816599"/>
    <w:rsid w:val="008169BC"/>
    <w:rsid w:val="00817952"/>
    <w:rsid w:val="00820B9E"/>
    <w:rsid w:val="00820FC7"/>
    <w:rsid w:val="00821844"/>
    <w:rsid w:val="00824D8F"/>
    <w:rsid w:val="0082519E"/>
    <w:rsid w:val="00825216"/>
    <w:rsid w:val="008254CD"/>
    <w:rsid w:val="008256FE"/>
    <w:rsid w:val="008262EC"/>
    <w:rsid w:val="00827937"/>
    <w:rsid w:val="00827E80"/>
    <w:rsid w:val="00827FB7"/>
    <w:rsid w:val="0083059F"/>
    <w:rsid w:val="008316FE"/>
    <w:rsid w:val="0083208E"/>
    <w:rsid w:val="008326D5"/>
    <w:rsid w:val="008327E2"/>
    <w:rsid w:val="00832B85"/>
    <w:rsid w:val="008338A8"/>
    <w:rsid w:val="0083444A"/>
    <w:rsid w:val="00834AFC"/>
    <w:rsid w:val="00834B47"/>
    <w:rsid w:val="00834FD7"/>
    <w:rsid w:val="00835979"/>
    <w:rsid w:val="00835ED5"/>
    <w:rsid w:val="00836852"/>
    <w:rsid w:val="00836DA1"/>
    <w:rsid w:val="00840051"/>
    <w:rsid w:val="0084019B"/>
    <w:rsid w:val="00841063"/>
    <w:rsid w:val="008416FD"/>
    <w:rsid w:val="008417DC"/>
    <w:rsid w:val="008421D6"/>
    <w:rsid w:val="00842C57"/>
    <w:rsid w:val="00842F71"/>
    <w:rsid w:val="008433D8"/>
    <w:rsid w:val="0084505D"/>
    <w:rsid w:val="008460FB"/>
    <w:rsid w:val="00850377"/>
    <w:rsid w:val="00851981"/>
    <w:rsid w:val="00851A10"/>
    <w:rsid w:val="00852598"/>
    <w:rsid w:val="00852606"/>
    <w:rsid w:val="008527D4"/>
    <w:rsid w:val="00852CAF"/>
    <w:rsid w:val="008530C8"/>
    <w:rsid w:val="00853CD9"/>
    <w:rsid w:val="0085457B"/>
    <w:rsid w:val="008560D5"/>
    <w:rsid w:val="008567D4"/>
    <w:rsid w:val="00856E0F"/>
    <w:rsid w:val="00857276"/>
    <w:rsid w:val="00857736"/>
    <w:rsid w:val="00857801"/>
    <w:rsid w:val="0085AC0B"/>
    <w:rsid w:val="0086000D"/>
    <w:rsid w:val="00861479"/>
    <w:rsid w:val="00861499"/>
    <w:rsid w:val="008618C3"/>
    <w:rsid w:val="00861A5A"/>
    <w:rsid w:val="00863586"/>
    <w:rsid w:val="00863B8F"/>
    <w:rsid w:val="00864A0E"/>
    <w:rsid w:val="008657B8"/>
    <w:rsid w:val="00865D62"/>
    <w:rsid w:val="00870193"/>
    <w:rsid w:val="00872000"/>
    <w:rsid w:val="00872A4A"/>
    <w:rsid w:val="00872A6D"/>
    <w:rsid w:val="008733F5"/>
    <w:rsid w:val="0087386B"/>
    <w:rsid w:val="00873AB3"/>
    <w:rsid w:val="00873B8F"/>
    <w:rsid w:val="00874566"/>
    <w:rsid w:val="008764EF"/>
    <w:rsid w:val="00876C9A"/>
    <w:rsid w:val="00876FAA"/>
    <w:rsid w:val="00877A07"/>
    <w:rsid w:val="00877F72"/>
    <w:rsid w:val="00880772"/>
    <w:rsid w:val="008808D5"/>
    <w:rsid w:val="00881B60"/>
    <w:rsid w:val="00881F81"/>
    <w:rsid w:val="00882497"/>
    <w:rsid w:val="00882907"/>
    <w:rsid w:val="008831CB"/>
    <w:rsid w:val="00883B20"/>
    <w:rsid w:val="00883CB9"/>
    <w:rsid w:val="00884667"/>
    <w:rsid w:val="00884F96"/>
    <w:rsid w:val="008855CF"/>
    <w:rsid w:val="00885A7F"/>
    <w:rsid w:val="00885B6C"/>
    <w:rsid w:val="00886030"/>
    <w:rsid w:val="00886ECF"/>
    <w:rsid w:val="0088746B"/>
    <w:rsid w:val="00890315"/>
    <w:rsid w:val="00890521"/>
    <w:rsid w:val="00892365"/>
    <w:rsid w:val="0089282F"/>
    <w:rsid w:val="00892AF7"/>
    <w:rsid w:val="00893358"/>
    <w:rsid w:val="0089377F"/>
    <w:rsid w:val="00893BB8"/>
    <w:rsid w:val="00893D01"/>
    <w:rsid w:val="00895604"/>
    <w:rsid w:val="00895C19"/>
    <w:rsid w:val="008961E0"/>
    <w:rsid w:val="00896868"/>
    <w:rsid w:val="008978AE"/>
    <w:rsid w:val="00897B54"/>
    <w:rsid w:val="008A08D2"/>
    <w:rsid w:val="008A151E"/>
    <w:rsid w:val="008A19CD"/>
    <w:rsid w:val="008A1B3C"/>
    <w:rsid w:val="008A2579"/>
    <w:rsid w:val="008A25D3"/>
    <w:rsid w:val="008A38AA"/>
    <w:rsid w:val="008A3E7A"/>
    <w:rsid w:val="008A4625"/>
    <w:rsid w:val="008A4C08"/>
    <w:rsid w:val="008A4C99"/>
    <w:rsid w:val="008A593E"/>
    <w:rsid w:val="008A60FB"/>
    <w:rsid w:val="008A623F"/>
    <w:rsid w:val="008B250B"/>
    <w:rsid w:val="008B26BE"/>
    <w:rsid w:val="008B2789"/>
    <w:rsid w:val="008B2CCF"/>
    <w:rsid w:val="008B2CD5"/>
    <w:rsid w:val="008B3405"/>
    <w:rsid w:val="008B3696"/>
    <w:rsid w:val="008B392C"/>
    <w:rsid w:val="008B409B"/>
    <w:rsid w:val="008B497A"/>
    <w:rsid w:val="008B4B82"/>
    <w:rsid w:val="008B4F61"/>
    <w:rsid w:val="008B51BB"/>
    <w:rsid w:val="008B690B"/>
    <w:rsid w:val="008B6C01"/>
    <w:rsid w:val="008B6F46"/>
    <w:rsid w:val="008B7E6A"/>
    <w:rsid w:val="008C017B"/>
    <w:rsid w:val="008C02BE"/>
    <w:rsid w:val="008C02F9"/>
    <w:rsid w:val="008C163C"/>
    <w:rsid w:val="008C2BB0"/>
    <w:rsid w:val="008C2F1A"/>
    <w:rsid w:val="008C382A"/>
    <w:rsid w:val="008C3EED"/>
    <w:rsid w:val="008C4BA4"/>
    <w:rsid w:val="008C4C38"/>
    <w:rsid w:val="008C4E38"/>
    <w:rsid w:val="008C58C6"/>
    <w:rsid w:val="008C67A2"/>
    <w:rsid w:val="008C7061"/>
    <w:rsid w:val="008C71BD"/>
    <w:rsid w:val="008C74E9"/>
    <w:rsid w:val="008C7A2F"/>
    <w:rsid w:val="008C7B30"/>
    <w:rsid w:val="008C7D77"/>
    <w:rsid w:val="008C7D91"/>
    <w:rsid w:val="008D123C"/>
    <w:rsid w:val="008D2912"/>
    <w:rsid w:val="008D324C"/>
    <w:rsid w:val="008D3468"/>
    <w:rsid w:val="008D3D13"/>
    <w:rsid w:val="008D4186"/>
    <w:rsid w:val="008D4240"/>
    <w:rsid w:val="008D4300"/>
    <w:rsid w:val="008D489A"/>
    <w:rsid w:val="008D4EB9"/>
    <w:rsid w:val="008D54D5"/>
    <w:rsid w:val="008D5DC1"/>
    <w:rsid w:val="008D6B91"/>
    <w:rsid w:val="008D6D21"/>
    <w:rsid w:val="008E114C"/>
    <w:rsid w:val="008E1A0C"/>
    <w:rsid w:val="008E21BF"/>
    <w:rsid w:val="008E326B"/>
    <w:rsid w:val="008E3288"/>
    <w:rsid w:val="008E356E"/>
    <w:rsid w:val="008E3CBA"/>
    <w:rsid w:val="008E3EDA"/>
    <w:rsid w:val="008E4016"/>
    <w:rsid w:val="008E42E5"/>
    <w:rsid w:val="008E43E4"/>
    <w:rsid w:val="008E441B"/>
    <w:rsid w:val="008E4DA9"/>
    <w:rsid w:val="008E5792"/>
    <w:rsid w:val="008E6D72"/>
    <w:rsid w:val="008E7558"/>
    <w:rsid w:val="008E75F2"/>
    <w:rsid w:val="008F051E"/>
    <w:rsid w:val="008F05A2"/>
    <w:rsid w:val="008F0E2A"/>
    <w:rsid w:val="008F11C0"/>
    <w:rsid w:val="008F2335"/>
    <w:rsid w:val="008F2CEE"/>
    <w:rsid w:val="008F2F71"/>
    <w:rsid w:val="008F2FDE"/>
    <w:rsid w:val="008F3042"/>
    <w:rsid w:val="008F3724"/>
    <w:rsid w:val="008F4404"/>
    <w:rsid w:val="008F4760"/>
    <w:rsid w:val="008F519C"/>
    <w:rsid w:val="008F59A7"/>
    <w:rsid w:val="008F5AF6"/>
    <w:rsid w:val="008F5CC9"/>
    <w:rsid w:val="008F5F95"/>
    <w:rsid w:val="008F63C1"/>
    <w:rsid w:val="008F6C06"/>
    <w:rsid w:val="008F7107"/>
    <w:rsid w:val="009001EC"/>
    <w:rsid w:val="00900BDB"/>
    <w:rsid w:val="00900C11"/>
    <w:rsid w:val="00900F94"/>
    <w:rsid w:val="00901219"/>
    <w:rsid w:val="0090187A"/>
    <w:rsid w:val="009018E3"/>
    <w:rsid w:val="009022BC"/>
    <w:rsid w:val="00902371"/>
    <w:rsid w:val="00902A02"/>
    <w:rsid w:val="009034AE"/>
    <w:rsid w:val="00903999"/>
    <w:rsid w:val="00904290"/>
    <w:rsid w:val="00904A82"/>
    <w:rsid w:val="00904CBD"/>
    <w:rsid w:val="00904F01"/>
    <w:rsid w:val="00905985"/>
    <w:rsid w:val="00905FFD"/>
    <w:rsid w:val="009074BF"/>
    <w:rsid w:val="00907621"/>
    <w:rsid w:val="00907657"/>
    <w:rsid w:val="00907766"/>
    <w:rsid w:val="0090C524"/>
    <w:rsid w:val="00910027"/>
    <w:rsid w:val="009103B5"/>
    <w:rsid w:val="0091086D"/>
    <w:rsid w:val="00911348"/>
    <w:rsid w:val="00911985"/>
    <w:rsid w:val="00911E01"/>
    <w:rsid w:val="00911E59"/>
    <w:rsid w:val="00912470"/>
    <w:rsid w:val="0091249E"/>
    <w:rsid w:val="009127E0"/>
    <w:rsid w:val="0091427E"/>
    <w:rsid w:val="0091430D"/>
    <w:rsid w:val="0091514C"/>
    <w:rsid w:val="0091535F"/>
    <w:rsid w:val="00915412"/>
    <w:rsid w:val="009157DA"/>
    <w:rsid w:val="009164B3"/>
    <w:rsid w:val="00916A2E"/>
    <w:rsid w:val="00916ED6"/>
    <w:rsid w:val="0092054D"/>
    <w:rsid w:val="00920B5B"/>
    <w:rsid w:val="0092163C"/>
    <w:rsid w:val="00921A44"/>
    <w:rsid w:val="00922099"/>
    <w:rsid w:val="009225D1"/>
    <w:rsid w:val="00922EC8"/>
    <w:rsid w:val="00926010"/>
    <w:rsid w:val="0092629E"/>
    <w:rsid w:val="009268AE"/>
    <w:rsid w:val="00926FC7"/>
    <w:rsid w:val="00927408"/>
    <w:rsid w:val="00927791"/>
    <w:rsid w:val="009306A1"/>
    <w:rsid w:val="00931537"/>
    <w:rsid w:val="009317A8"/>
    <w:rsid w:val="00931953"/>
    <w:rsid w:val="00931B4E"/>
    <w:rsid w:val="009324BD"/>
    <w:rsid w:val="00932594"/>
    <w:rsid w:val="00933A39"/>
    <w:rsid w:val="00934149"/>
    <w:rsid w:val="0093463F"/>
    <w:rsid w:val="00934B15"/>
    <w:rsid w:val="00934FA8"/>
    <w:rsid w:val="009353D3"/>
    <w:rsid w:val="00935F63"/>
    <w:rsid w:val="0093606C"/>
    <w:rsid w:val="009369C5"/>
    <w:rsid w:val="00937A15"/>
    <w:rsid w:val="00940738"/>
    <w:rsid w:val="0094141A"/>
    <w:rsid w:val="0094145D"/>
    <w:rsid w:val="0094150B"/>
    <w:rsid w:val="009418BD"/>
    <w:rsid w:val="00941DBC"/>
    <w:rsid w:val="00944FA2"/>
    <w:rsid w:val="00945251"/>
    <w:rsid w:val="009452BB"/>
    <w:rsid w:val="00946E91"/>
    <w:rsid w:val="00947A30"/>
    <w:rsid w:val="00947EED"/>
    <w:rsid w:val="009505FC"/>
    <w:rsid w:val="00951854"/>
    <w:rsid w:val="009518F1"/>
    <w:rsid w:val="00951E03"/>
    <w:rsid w:val="009521B4"/>
    <w:rsid w:val="009521EF"/>
    <w:rsid w:val="0095243F"/>
    <w:rsid w:val="0095263A"/>
    <w:rsid w:val="00952817"/>
    <w:rsid w:val="00952823"/>
    <w:rsid w:val="00952839"/>
    <w:rsid w:val="00952971"/>
    <w:rsid w:val="00952DD6"/>
    <w:rsid w:val="00953F54"/>
    <w:rsid w:val="009552DB"/>
    <w:rsid w:val="00955CAE"/>
    <w:rsid w:val="00955D55"/>
    <w:rsid w:val="00955FDC"/>
    <w:rsid w:val="00956A4A"/>
    <w:rsid w:val="009576FE"/>
    <w:rsid w:val="00957E6F"/>
    <w:rsid w:val="00957EE7"/>
    <w:rsid w:val="00960575"/>
    <w:rsid w:val="009607DD"/>
    <w:rsid w:val="0096151E"/>
    <w:rsid w:val="00961635"/>
    <w:rsid w:val="0096198C"/>
    <w:rsid w:val="0096342D"/>
    <w:rsid w:val="009639C4"/>
    <w:rsid w:val="00963D67"/>
    <w:rsid w:val="009644D4"/>
    <w:rsid w:val="00965639"/>
    <w:rsid w:val="00966889"/>
    <w:rsid w:val="00967E8E"/>
    <w:rsid w:val="00971843"/>
    <w:rsid w:val="009719C3"/>
    <w:rsid w:val="00971B63"/>
    <w:rsid w:val="00971E9F"/>
    <w:rsid w:val="00972414"/>
    <w:rsid w:val="00973CE6"/>
    <w:rsid w:val="0097428A"/>
    <w:rsid w:val="00974586"/>
    <w:rsid w:val="009757FD"/>
    <w:rsid w:val="00975F76"/>
    <w:rsid w:val="0097608A"/>
    <w:rsid w:val="00976D27"/>
    <w:rsid w:val="00977B99"/>
    <w:rsid w:val="009808CC"/>
    <w:rsid w:val="00980D93"/>
    <w:rsid w:val="009814E9"/>
    <w:rsid w:val="00981D5C"/>
    <w:rsid w:val="00982D73"/>
    <w:rsid w:val="009830B6"/>
    <w:rsid w:val="00983953"/>
    <w:rsid w:val="00983A8A"/>
    <w:rsid w:val="00983F6D"/>
    <w:rsid w:val="00984161"/>
    <w:rsid w:val="00984510"/>
    <w:rsid w:val="00984685"/>
    <w:rsid w:val="00984F6A"/>
    <w:rsid w:val="0098533B"/>
    <w:rsid w:val="00985755"/>
    <w:rsid w:val="009857D8"/>
    <w:rsid w:val="00985D3C"/>
    <w:rsid w:val="00986265"/>
    <w:rsid w:val="00986734"/>
    <w:rsid w:val="00986EFE"/>
    <w:rsid w:val="00987763"/>
    <w:rsid w:val="00987A20"/>
    <w:rsid w:val="00987FED"/>
    <w:rsid w:val="00990185"/>
    <w:rsid w:val="00991189"/>
    <w:rsid w:val="0099151C"/>
    <w:rsid w:val="00991B17"/>
    <w:rsid w:val="00992085"/>
    <w:rsid w:val="0099259D"/>
    <w:rsid w:val="0099381F"/>
    <w:rsid w:val="00993987"/>
    <w:rsid w:val="00993D4F"/>
    <w:rsid w:val="0099686D"/>
    <w:rsid w:val="00996AE5"/>
    <w:rsid w:val="00996FA9"/>
    <w:rsid w:val="00997F71"/>
    <w:rsid w:val="009A0814"/>
    <w:rsid w:val="009A0B9D"/>
    <w:rsid w:val="009A12D2"/>
    <w:rsid w:val="009A13AF"/>
    <w:rsid w:val="009A22BE"/>
    <w:rsid w:val="009A2C25"/>
    <w:rsid w:val="009A3E6E"/>
    <w:rsid w:val="009A47EF"/>
    <w:rsid w:val="009A5673"/>
    <w:rsid w:val="009A5940"/>
    <w:rsid w:val="009A66BF"/>
    <w:rsid w:val="009A76C2"/>
    <w:rsid w:val="009AE53F"/>
    <w:rsid w:val="009B018D"/>
    <w:rsid w:val="009B0900"/>
    <w:rsid w:val="009B1016"/>
    <w:rsid w:val="009B1C04"/>
    <w:rsid w:val="009B243E"/>
    <w:rsid w:val="009B352F"/>
    <w:rsid w:val="009B37EC"/>
    <w:rsid w:val="009B3B98"/>
    <w:rsid w:val="009B3FDB"/>
    <w:rsid w:val="009B4311"/>
    <w:rsid w:val="009B463B"/>
    <w:rsid w:val="009B4B11"/>
    <w:rsid w:val="009B5580"/>
    <w:rsid w:val="009B5ED3"/>
    <w:rsid w:val="009B607B"/>
    <w:rsid w:val="009B65C1"/>
    <w:rsid w:val="009B6ACE"/>
    <w:rsid w:val="009C049A"/>
    <w:rsid w:val="009C1025"/>
    <w:rsid w:val="009C165F"/>
    <w:rsid w:val="009C2D47"/>
    <w:rsid w:val="009C307C"/>
    <w:rsid w:val="009C36DB"/>
    <w:rsid w:val="009C3BA9"/>
    <w:rsid w:val="009C405C"/>
    <w:rsid w:val="009C42C8"/>
    <w:rsid w:val="009C4A4A"/>
    <w:rsid w:val="009C4E9C"/>
    <w:rsid w:val="009C5030"/>
    <w:rsid w:val="009C532F"/>
    <w:rsid w:val="009C5C6D"/>
    <w:rsid w:val="009C5DBD"/>
    <w:rsid w:val="009C6029"/>
    <w:rsid w:val="009C6197"/>
    <w:rsid w:val="009C693B"/>
    <w:rsid w:val="009C7A68"/>
    <w:rsid w:val="009D03B5"/>
    <w:rsid w:val="009D26AC"/>
    <w:rsid w:val="009D2C3D"/>
    <w:rsid w:val="009D37F2"/>
    <w:rsid w:val="009D60D1"/>
    <w:rsid w:val="009D6C46"/>
    <w:rsid w:val="009D6DF1"/>
    <w:rsid w:val="009D6FDB"/>
    <w:rsid w:val="009D70B2"/>
    <w:rsid w:val="009D7189"/>
    <w:rsid w:val="009D76A6"/>
    <w:rsid w:val="009E0DD8"/>
    <w:rsid w:val="009E118B"/>
    <w:rsid w:val="009E1469"/>
    <w:rsid w:val="009E1D99"/>
    <w:rsid w:val="009E24E6"/>
    <w:rsid w:val="009E269D"/>
    <w:rsid w:val="009E3798"/>
    <w:rsid w:val="009E3CBA"/>
    <w:rsid w:val="009E3F44"/>
    <w:rsid w:val="009E4103"/>
    <w:rsid w:val="009E53B7"/>
    <w:rsid w:val="009E53E2"/>
    <w:rsid w:val="009E5A70"/>
    <w:rsid w:val="009E5A9F"/>
    <w:rsid w:val="009E5DA5"/>
    <w:rsid w:val="009E6496"/>
    <w:rsid w:val="009E6F68"/>
    <w:rsid w:val="009E6F85"/>
    <w:rsid w:val="009E77AC"/>
    <w:rsid w:val="009E7A5E"/>
    <w:rsid w:val="009E7B1D"/>
    <w:rsid w:val="009E7D0A"/>
    <w:rsid w:val="009E9716"/>
    <w:rsid w:val="009F031B"/>
    <w:rsid w:val="009F18DD"/>
    <w:rsid w:val="009F2D40"/>
    <w:rsid w:val="009F327D"/>
    <w:rsid w:val="009F4E61"/>
    <w:rsid w:val="009F58C2"/>
    <w:rsid w:val="009F665D"/>
    <w:rsid w:val="009F6860"/>
    <w:rsid w:val="009FCC84"/>
    <w:rsid w:val="00A01216"/>
    <w:rsid w:val="00A0271C"/>
    <w:rsid w:val="00A02763"/>
    <w:rsid w:val="00A02ACD"/>
    <w:rsid w:val="00A02E07"/>
    <w:rsid w:val="00A02EEF"/>
    <w:rsid w:val="00A046C3"/>
    <w:rsid w:val="00A048A1"/>
    <w:rsid w:val="00A05547"/>
    <w:rsid w:val="00A05F3C"/>
    <w:rsid w:val="00A06176"/>
    <w:rsid w:val="00A065C3"/>
    <w:rsid w:val="00A07161"/>
    <w:rsid w:val="00A073A0"/>
    <w:rsid w:val="00A10C08"/>
    <w:rsid w:val="00A10FDE"/>
    <w:rsid w:val="00A1210C"/>
    <w:rsid w:val="00A121A2"/>
    <w:rsid w:val="00A12462"/>
    <w:rsid w:val="00A13FFD"/>
    <w:rsid w:val="00A14F55"/>
    <w:rsid w:val="00A154DE"/>
    <w:rsid w:val="00A156C8"/>
    <w:rsid w:val="00A15904"/>
    <w:rsid w:val="00A15932"/>
    <w:rsid w:val="00A161BF"/>
    <w:rsid w:val="00A16873"/>
    <w:rsid w:val="00A16A97"/>
    <w:rsid w:val="00A16BDD"/>
    <w:rsid w:val="00A17D2F"/>
    <w:rsid w:val="00A20066"/>
    <w:rsid w:val="00A2071C"/>
    <w:rsid w:val="00A20CFB"/>
    <w:rsid w:val="00A212F4"/>
    <w:rsid w:val="00A21C67"/>
    <w:rsid w:val="00A224CC"/>
    <w:rsid w:val="00A2432F"/>
    <w:rsid w:val="00A2436D"/>
    <w:rsid w:val="00A2491D"/>
    <w:rsid w:val="00A24931"/>
    <w:rsid w:val="00A24F32"/>
    <w:rsid w:val="00A2519A"/>
    <w:rsid w:val="00A2602A"/>
    <w:rsid w:val="00A260FA"/>
    <w:rsid w:val="00A26566"/>
    <w:rsid w:val="00A30A7A"/>
    <w:rsid w:val="00A30F2D"/>
    <w:rsid w:val="00A31342"/>
    <w:rsid w:val="00A318A7"/>
    <w:rsid w:val="00A31A94"/>
    <w:rsid w:val="00A325A6"/>
    <w:rsid w:val="00A32C24"/>
    <w:rsid w:val="00A33892"/>
    <w:rsid w:val="00A33D42"/>
    <w:rsid w:val="00A34108"/>
    <w:rsid w:val="00A3432C"/>
    <w:rsid w:val="00A34DAF"/>
    <w:rsid w:val="00A3512D"/>
    <w:rsid w:val="00A36C8F"/>
    <w:rsid w:val="00A4007E"/>
    <w:rsid w:val="00A4054E"/>
    <w:rsid w:val="00A4096E"/>
    <w:rsid w:val="00A40E0A"/>
    <w:rsid w:val="00A41C82"/>
    <w:rsid w:val="00A42704"/>
    <w:rsid w:val="00A42D6A"/>
    <w:rsid w:val="00A43803"/>
    <w:rsid w:val="00A4385B"/>
    <w:rsid w:val="00A43A69"/>
    <w:rsid w:val="00A44075"/>
    <w:rsid w:val="00A44287"/>
    <w:rsid w:val="00A4597E"/>
    <w:rsid w:val="00A45E56"/>
    <w:rsid w:val="00A4616C"/>
    <w:rsid w:val="00A503C9"/>
    <w:rsid w:val="00A503F3"/>
    <w:rsid w:val="00A50887"/>
    <w:rsid w:val="00A508FB"/>
    <w:rsid w:val="00A51F61"/>
    <w:rsid w:val="00A51F79"/>
    <w:rsid w:val="00A5212C"/>
    <w:rsid w:val="00A5217C"/>
    <w:rsid w:val="00A53216"/>
    <w:rsid w:val="00A53BEF"/>
    <w:rsid w:val="00A53E91"/>
    <w:rsid w:val="00A53EFA"/>
    <w:rsid w:val="00A54614"/>
    <w:rsid w:val="00A55508"/>
    <w:rsid w:val="00A55558"/>
    <w:rsid w:val="00A55DDA"/>
    <w:rsid w:val="00A576AB"/>
    <w:rsid w:val="00A57C08"/>
    <w:rsid w:val="00A60380"/>
    <w:rsid w:val="00A60C95"/>
    <w:rsid w:val="00A629DC"/>
    <w:rsid w:val="00A6326D"/>
    <w:rsid w:val="00A632CA"/>
    <w:rsid w:val="00A64254"/>
    <w:rsid w:val="00A66EBC"/>
    <w:rsid w:val="00A6764B"/>
    <w:rsid w:val="00A67D71"/>
    <w:rsid w:val="00A702CF"/>
    <w:rsid w:val="00A70429"/>
    <w:rsid w:val="00A708F2"/>
    <w:rsid w:val="00A71968"/>
    <w:rsid w:val="00A72613"/>
    <w:rsid w:val="00A72997"/>
    <w:rsid w:val="00A7471F"/>
    <w:rsid w:val="00A74F5A"/>
    <w:rsid w:val="00A77523"/>
    <w:rsid w:val="00A777FC"/>
    <w:rsid w:val="00A778C9"/>
    <w:rsid w:val="00A81826"/>
    <w:rsid w:val="00A81E00"/>
    <w:rsid w:val="00A82836"/>
    <w:rsid w:val="00A82C20"/>
    <w:rsid w:val="00A836BD"/>
    <w:rsid w:val="00A83F4C"/>
    <w:rsid w:val="00A8457A"/>
    <w:rsid w:val="00A84610"/>
    <w:rsid w:val="00A851EA"/>
    <w:rsid w:val="00A85A77"/>
    <w:rsid w:val="00A87701"/>
    <w:rsid w:val="00A87710"/>
    <w:rsid w:val="00A87B6C"/>
    <w:rsid w:val="00A8D634"/>
    <w:rsid w:val="00A903E4"/>
    <w:rsid w:val="00A9095E"/>
    <w:rsid w:val="00A91B9E"/>
    <w:rsid w:val="00A92E2A"/>
    <w:rsid w:val="00A94A67"/>
    <w:rsid w:val="00A96024"/>
    <w:rsid w:val="00A9653E"/>
    <w:rsid w:val="00A97F95"/>
    <w:rsid w:val="00AA0AA3"/>
    <w:rsid w:val="00AA0C93"/>
    <w:rsid w:val="00AA1272"/>
    <w:rsid w:val="00AA209E"/>
    <w:rsid w:val="00AA2544"/>
    <w:rsid w:val="00AA2C85"/>
    <w:rsid w:val="00AA3BC8"/>
    <w:rsid w:val="00AA415D"/>
    <w:rsid w:val="00AA486C"/>
    <w:rsid w:val="00AA4B1F"/>
    <w:rsid w:val="00AA5900"/>
    <w:rsid w:val="00AA5A02"/>
    <w:rsid w:val="00AA5A0E"/>
    <w:rsid w:val="00AA6FB2"/>
    <w:rsid w:val="00AB0BE4"/>
    <w:rsid w:val="00AB0DA4"/>
    <w:rsid w:val="00AB107D"/>
    <w:rsid w:val="00AB1D44"/>
    <w:rsid w:val="00AB207E"/>
    <w:rsid w:val="00AB2101"/>
    <w:rsid w:val="00AB2D8C"/>
    <w:rsid w:val="00AB2F88"/>
    <w:rsid w:val="00AB322F"/>
    <w:rsid w:val="00AB3E90"/>
    <w:rsid w:val="00AB3FFE"/>
    <w:rsid w:val="00AB4035"/>
    <w:rsid w:val="00AB4B76"/>
    <w:rsid w:val="00AB510F"/>
    <w:rsid w:val="00AB5A97"/>
    <w:rsid w:val="00AB5BFF"/>
    <w:rsid w:val="00AB5D06"/>
    <w:rsid w:val="00AB60A5"/>
    <w:rsid w:val="00AB6407"/>
    <w:rsid w:val="00AB655E"/>
    <w:rsid w:val="00AB6E97"/>
    <w:rsid w:val="00AB6F4A"/>
    <w:rsid w:val="00AB7309"/>
    <w:rsid w:val="00AB7513"/>
    <w:rsid w:val="00AB75A3"/>
    <w:rsid w:val="00AB7B8A"/>
    <w:rsid w:val="00ABF6E7"/>
    <w:rsid w:val="00AC0A4C"/>
    <w:rsid w:val="00AC0D62"/>
    <w:rsid w:val="00AC170A"/>
    <w:rsid w:val="00AC177F"/>
    <w:rsid w:val="00AC1D4E"/>
    <w:rsid w:val="00AC2115"/>
    <w:rsid w:val="00AC289E"/>
    <w:rsid w:val="00AC2E3A"/>
    <w:rsid w:val="00AC40FB"/>
    <w:rsid w:val="00AC64C1"/>
    <w:rsid w:val="00AC650C"/>
    <w:rsid w:val="00AC714E"/>
    <w:rsid w:val="00AD00EA"/>
    <w:rsid w:val="00AD04B1"/>
    <w:rsid w:val="00AD06FF"/>
    <w:rsid w:val="00AD415F"/>
    <w:rsid w:val="00AD4472"/>
    <w:rsid w:val="00AD4579"/>
    <w:rsid w:val="00AD527E"/>
    <w:rsid w:val="00AD5635"/>
    <w:rsid w:val="00AD58EC"/>
    <w:rsid w:val="00AD5E13"/>
    <w:rsid w:val="00AD5F97"/>
    <w:rsid w:val="00AD6CF4"/>
    <w:rsid w:val="00AD7177"/>
    <w:rsid w:val="00AE047E"/>
    <w:rsid w:val="00AE0C69"/>
    <w:rsid w:val="00AE0F39"/>
    <w:rsid w:val="00AE15F7"/>
    <w:rsid w:val="00AE2F17"/>
    <w:rsid w:val="00AE311E"/>
    <w:rsid w:val="00AE3635"/>
    <w:rsid w:val="00AE41F0"/>
    <w:rsid w:val="00AE4AAB"/>
    <w:rsid w:val="00AE4DD3"/>
    <w:rsid w:val="00AE548E"/>
    <w:rsid w:val="00AE554C"/>
    <w:rsid w:val="00AE5577"/>
    <w:rsid w:val="00AE5D57"/>
    <w:rsid w:val="00AE5DF4"/>
    <w:rsid w:val="00AE6A9B"/>
    <w:rsid w:val="00AE6F1E"/>
    <w:rsid w:val="00AE70C0"/>
    <w:rsid w:val="00AF1E49"/>
    <w:rsid w:val="00AF22AD"/>
    <w:rsid w:val="00AF2554"/>
    <w:rsid w:val="00AF287C"/>
    <w:rsid w:val="00AF2CA8"/>
    <w:rsid w:val="00AF4465"/>
    <w:rsid w:val="00AF4BB9"/>
    <w:rsid w:val="00AF5F12"/>
    <w:rsid w:val="00AF6811"/>
    <w:rsid w:val="00AF70F9"/>
    <w:rsid w:val="00AF733F"/>
    <w:rsid w:val="00AF746A"/>
    <w:rsid w:val="00AF7500"/>
    <w:rsid w:val="00B007AA"/>
    <w:rsid w:val="00B00FB8"/>
    <w:rsid w:val="00B0219C"/>
    <w:rsid w:val="00B023FE"/>
    <w:rsid w:val="00B028BD"/>
    <w:rsid w:val="00B05A4D"/>
    <w:rsid w:val="00B06B74"/>
    <w:rsid w:val="00B07A33"/>
    <w:rsid w:val="00B101E8"/>
    <w:rsid w:val="00B10B39"/>
    <w:rsid w:val="00B10E9B"/>
    <w:rsid w:val="00B112F5"/>
    <w:rsid w:val="00B11870"/>
    <w:rsid w:val="00B1229F"/>
    <w:rsid w:val="00B1328A"/>
    <w:rsid w:val="00B140E3"/>
    <w:rsid w:val="00B1446E"/>
    <w:rsid w:val="00B1469F"/>
    <w:rsid w:val="00B165AB"/>
    <w:rsid w:val="00B169DE"/>
    <w:rsid w:val="00B16F66"/>
    <w:rsid w:val="00B17A46"/>
    <w:rsid w:val="00B2119B"/>
    <w:rsid w:val="00B211B8"/>
    <w:rsid w:val="00B2155B"/>
    <w:rsid w:val="00B227F7"/>
    <w:rsid w:val="00B23168"/>
    <w:rsid w:val="00B23333"/>
    <w:rsid w:val="00B23640"/>
    <w:rsid w:val="00B2392C"/>
    <w:rsid w:val="00B23A96"/>
    <w:rsid w:val="00B244EB"/>
    <w:rsid w:val="00B24988"/>
    <w:rsid w:val="00B250DD"/>
    <w:rsid w:val="00B253A1"/>
    <w:rsid w:val="00B254B6"/>
    <w:rsid w:val="00B25545"/>
    <w:rsid w:val="00B2592E"/>
    <w:rsid w:val="00B26083"/>
    <w:rsid w:val="00B26DF5"/>
    <w:rsid w:val="00B26F4D"/>
    <w:rsid w:val="00B26FD5"/>
    <w:rsid w:val="00B27CB1"/>
    <w:rsid w:val="00B309E0"/>
    <w:rsid w:val="00B30AD5"/>
    <w:rsid w:val="00B30E94"/>
    <w:rsid w:val="00B31FC2"/>
    <w:rsid w:val="00B324A8"/>
    <w:rsid w:val="00B3272B"/>
    <w:rsid w:val="00B33EED"/>
    <w:rsid w:val="00B3520A"/>
    <w:rsid w:val="00B35836"/>
    <w:rsid w:val="00B35FEF"/>
    <w:rsid w:val="00B36899"/>
    <w:rsid w:val="00B372B1"/>
    <w:rsid w:val="00B374AA"/>
    <w:rsid w:val="00B375D7"/>
    <w:rsid w:val="00B37E8F"/>
    <w:rsid w:val="00B3DBB3"/>
    <w:rsid w:val="00B40021"/>
    <w:rsid w:val="00B4152A"/>
    <w:rsid w:val="00B41A3A"/>
    <w:rsid w:val="00B42DBC"/>
    <w:rsid w:val="00B42E7C"/>
    <w:rsid w:val="00B42FAE"/>
    <w:rsid w:val="00B4342C"/>
    <w:rsid w:val="00B4359A"/>
    <w:rsid w:val="00B43930"/>
    <w:rsid w:val="00B439C3"/>
    <w:rsid w:val="00B43E28"/>
    <w:rsid w:val="00B4443F"/>
    <w:rsid w:val="00B4472F"/>
    <w:rsid w:val="00B44E9A"/>
    <w:rsid w:val="00B45D19"/>
    <w:rsid w:val="00B45DFC"/>
    <w:rsid w:val="00B46166"/>
    <w:rsid w:val="00B471E2"/>
    <w:rsid w:val="00B473FE"/>
    <w:rsid w:val="00B4757F"/>
    <w:rsid w:val="00B47690"/>
    <w:rsid w:val="00B50102"/>
    <w:rsid w:val="00B503D5"/>
    <w:rsid w:val="00B50D32"/>
    <w:rsid w:val="00B51257"/>
    <w:rsid w:val="00B51EDB"/>
    <w:rsid w:val="00B528A6"/>
    <w:rsid w:val="00B53067"/>
    <w:rsid w:val="00B53073"/>
    <w:rsid w:val="00B53486"/>
    <w:rsid w:val="00B53943"/>
    <w:rsid w:val="00B53A06"/>
    <w:rsid w:val="00B53BBA"/>
    <w:rsid w:val="00B53FC1"/>
    <w:rsid w:val="00B56606"/>
    <w:rsid w:val="00B57021"/>
    <w:rsid w:val="00B57280"/>
    <w:rsid w:val="00B60279"/>
    <w:rsid w:val="00B603B3"/>
    <w:rsid w:val="00B63EAA"/>
    <w:rsid w:val="00B6402F"/>
    <w:rsid w:val="00B64157"/>
    <w:rsid w:val="00B646A8"/>
    <w:rsid w:val="00B65224"/>
    <w:rsid w:val="00B655EC"/>
    <w:rsid w:val="00B65E2D"/>
    <w:rsid w:val="00B67360"/>
    <w:rsid w:val="00B70432"/>
    <w:rsid w:val="00B705E8"/>
    <w:rsid w:val="00B70C28"/>
    <w:rsid w:val="00B711AE"/>
    <w:rsid w:val="00B71232"/>
    <w:rsid w:val="00B714F6"/>
    <w:rsid w:val="00B715EE"/>
    <w:rsid w:val="00B71CB2"/>
    <w:rsid w:val="00B72389"/>
    <w:rsid w:val="00B74605"/>
    <w:rsid w:val="00B75AA3"/>
    <w:rsid w:val="00B764E2"/>
    <w:rsid w:val="00B76810"/>
    <w:rsid w:val="00B76CB4"/>
    <w:rsid w:val="00B77A96"/>
    <w:rsid w:val="00B816A8"/>
    <w:rsid w:val="00B818D2"/>
    <w:rsid w:val="00B81A9E"/>
    <w:rsid w:val="00B81D19"/>
    <w:rsid w:val="00B823B5"/>
    <w:rsid w:val="00B8284B"/>
    <w:rsid w:val="00B83FEB"/>
    <w:rsid w:val="00B840D0"/>
    <w:rsid w:val="00B84CE2"/>
    <w:rsid w:val="00B853DD"/>
    <w:rsid w:val="00B862B5"/>
    <w:rsid w:val="00B862D4"/>
    <w:rsid w:val="00B869AD"/>
    <w:rsid w:val="00B86BAE"/>
    <w:rsid w:val="00B87230"/>
    <w:rsid w:val="00B8775D"/>
    <w:rsid w:val="00B90131"/>
    <w:rsid w:val="00B90B4C"/>
    <w:rsid w:val="00B90B7D"/>
    <w:rsid w:val="00B90CBD"/>
    <w:rsid w:val="00B90F73"/>
    <w:rsid w:val="00B90FE5"/>
    <w:rsid w:val="00B9186A"/>
    <w:rsid w:val="00B91EAA"/>
    <w:rsid w:val="00B929A6"/>
    <w:rsid w:val="00B9364A"/>
    <w:rsid w:val="00B93C7D"/>
    <w:rsid w:val="00B942F2"/>
    <w:rsid w:val="00B94355"/>
    <w:rsid w:val="00B9483D"/>
    <w:rsid w:val="00B95D8F"/>
    <w:rsid w:val="00B97558"/>
    <w:rsid w:val="00B97A76"/>
    <w:rsid w:val="00B97DA9"/>
    <w:rsid w:val="00B97DD1"/>
    <w:rsid w:val="00BA0893"/>
    <w:rsid w:val="00BA116D"/>
    <w:rsid w:val="00BA1A4B"/>
    <w:rsid w:val="00BA1B16"/>
    <w:rsid w:val="00BA3348"/>
    <w:rsid w:val="00BA3773"/>
    <w:rsid w:val="00BA3A3E"/>
    <w:rsid w:val="00BA4D4B"/>
    <w:rsid w:val="00BA565C"/>
    <w:rsid w:val="00BA5E89"/>
    <w:rsid w:val="00BA6354"/>
    <w:rsid w:val="00BA6405"/>
    <w:rsid w:val="00BA69B7"/>
    <w:rsid w:val="00BA6D48"/>
    <w:rsid w:val="00BA7987"/>
    <w:rsid w:val="00BB0A3B"/>
    <w:rsid w:val="00BB0BA8"/>
    <w:rsid w:val="00BB11EF"/>
    <w:rsid w:val="00BB143A"/>
    <w:rsid w:val="00BB27E4"/>
    <w:rsid w:val="00BB2BCE"/>
    <w:rsid w:val="00BB2F8F"/>
    <w:rsid w:val="00BB51E5"/>
    <w:rsid w:val="00BB6EB0"/>
    <w:rsid w:val="00BB70B4"/>
    <w:rsid w:val="00BC0E96"/>
    <w:rsid w:val="00BC2052"/>
    <w:rsid w:val="00BC27D2"/>
    <w:rsid w:val="00BC3849"/>
    <w:rsid w:val="00BC476F"/>
    <w:rsid w:val="00BC48EB"/>
    <w:rsid w:val="00BC4AFD"/>
    <w:rsid w:val="00BC4C24"/>
    <w:rsid w:val="00BC5635"/>
    <w:rsid w:val="00BC607D"/>
    <w:rsid w:val="00BC664F"/>
    <w:rsid w:val="00BC68DF"/>
    <w:rsid w:val="00BC6941"/>
    <w:rsid w:val="00BC6EF5"/>
    <w:rsid w:val="00BC70D3"/>
    <w:rsid w:val="00BD0061"/>
    <w:rsid w:val="00BD13D3"/>
    <w:rsid w:val="00BD1913"/>
    <w:rsid w:val="00BD1915"/>
    <w:rsid w:val="00BD1D13"/>
    <w:rsid w:val="00BD2A1D"/>
    <w:rsid w:val="00BD2D9A"/>
    <w:rsid w:val="00BD3288"/>
    <w:rsid w:val="00BD34C1"/>
    <w:rsid w:val="00BD3B49"/>
    <w:rsid w:val="00BD41D1"/>
    <w:rsid w:val="00BD578B"/>
    <w:rsid w:val="00BD5A46"/>
    <w:rsid w:val="00BD65BB"/>
    <w:rsid w:val="00BD701F"/>
    <w:rsid w:val="00BD7726"/>
    <w:rsid w:val="00BD775F"/>
    <w:rsid w:val="00BE09F6"/>
    <w:rsid w:val="00BE0C7F"/>
    <w:rsid w:val="00BE321B"/>
    <w:rsid w:val="00BE361F"/>
    <w:rsid w:val="00BE41A0"/>
    <w:rsid w:val="00BE4831"/>
    <w:rsid w:val="00BE4D9D"/>
    <w:rsid w:val="00BE4FAA"/>
    <w:rsid w:val="00BE7C95"/>
    <w:rsid w:val="00BE7F33"/>
    <w:rsid w:val="00BF02EB"/>
    <w:rsid w:val="00BF04F8"/>
    <w:rsid w:val="00BF0E66"/>
    <w:rsid w:val="00BF0F6A"/>
    <w:rsid w:val="00BF1305"/>
    <w:rsid w:val="00BF1E94"/>
    <w:rsid w:val="00BF2D89"/>
    <w:rsid w:val="00BF4259"/>
    <w:rsid w:val="00BF4441"/>
    <w:rsid w:val="00BF448B"/>
    <w:rsid w:val="00BF471A"/>
    <w:rsid w:val="00BF484E"/>
    <w:rsid w:val="00BF517F"/>
    <w:rsid w:val="00BF6387"/>
    <w:rsid w:val="00BF6AEB"/>
    <w:rsid w:val="00BF6F85"/>
    <w:rsid w:val="00BF7AD7"/>
    <w:rsid w:val="00C00DF3"/>
    <w:rsid w:val="00C00E57"/>
    <w:rsid w:val="00C012D2"/>
    <w:rsid w:val="00C01E53"/>
    <w:rsid w:val="00C02085"/>
    <w:rsid w:val="00C03159"/>
    <w:rsid w:val="00C03679"/>
    <w:rsid w:val="00C0434F"/>
    <w:rsid w:val="00C04463"/>
    <w:rsid w:val="00C05846"/>
    <w:rsid w:val="00C05886"/>
    <w:rsid w:val="00C05CCF"/>
    <w:rsid w:val="00C06138"/>
    <w:rsid w:val="00C0628D"/>
    <w:rsid w:val="00C065E9"/>
    <w:rsid w:val="00C07C14"/>
    <w:rsid w:val="00C11C8B"/>
    <w:rsid w:val="00C13A32"/>
    <w:rsid w:val="00C14FDE"/>
    <w:rsid w:val="00C1643A"/>
    <w:rsid w:val="00C1684F"/>
    <w:rsid w:val="00C16DC1"/>
    <w:rsid w:val="00C1791F"/>
    <w:rsid w:val="00C17BA9"/>
    <w:rsid w:val="00C203A2"/>
    <w:rsid w:val="00C20A15"/>
    <w:rsid w:val="00C20AEE"/>
    <w:rsid w:val="00C215B8"/>
    <w:rsid w:val="00C21A08"/>
    <w:rsid w:val="00C22784"/>
    <w:rsid w:val="00C22795"/>
    <w:rsid w:val="00C23D1B"/>
    <w:rsid w:val="00C2407A"/>
    <w:rsid w:val="00C24659"/>
    <w:rsid w:val="00C24824"/>
    <w:rsid w:val="00C24C18"/>
    <w:rsid w:val="00C24DB2"/>
    <w:rsid w:val="00C251AB"/>
    <w:rsid w:val="00C252B8"/>
    <w:rsid w:val="00C25913"/>
    <w:rsid w:val="00C267E7"/>
    <w:rsid w:val="00C277C8"/>
    <w:rsid w:val="00C27802"/>
    <w:rsid w:val="00C30867"/>
    <w:rsid w:val="00C30A28"/>
    <w:rsid w:val="00C30BBF"/>
    <w:rsid w:val="00C3153A"/>
    <w:rsid w:val="00C31AF8"/>
    <w:rsid w:val="00C31DDE"/>
    <w:rsid w:val="00C32D45"/>
    <w:rsid w:val="00C339D0"/>
    <w:rsid w:val="00C34430"/>
    <w:rsid w:val="00C344DB"/>
    <w:rsid w:val="00C34E1A"/>
    <w:rsid w:val="00C35390"/>
    <w:rsid w:val="00C35D44"/>
    <w:rsid w:val="00C36066"/>
    <w:rsid w:val="00C37953"/>
    <w:rsid w:val="00C40938"/>
    <w:rsid w:val="00C41A67"/>
    <w:rsid w:val="00C424A4"/>
    <w:rsid w:val="00C42504"/>
    <w:rsid w:val="00C42C8E"/>
    <w:rsid w:val="00C43076"/>
    <w:rsid w:val="00C4312F"/>
    <w:rsid w:val="00C44456"/>
    <w:rsid w:val="00C454A3"/>
    <w:rsid w:val="00C466C0"/>
    <w:rsid w:val="00C4673D"/>
    <w:rsid w:val="00C47241"/>
    <w:rsid w:val="00C474E9"/>
    <w:rsid w:val="00C519B8"/>
    <w:rsid w:val="00C52D52"/>
    <w:rsid w:val="00C52ED0"/>
    <w:rsid w:val="00C52FE3"/>
    <w:rsid w:val="00C530BB"/>
    <w:rsid w:val="00C531FC"/>
    <w:rsid w:val="00C53644"/>
    <w:rsid w:val="00C5389B"/>
    <w:rsid w:val="00C549D5"/>
    <w:rsid w:val="00C54BAB"/>
    <w:rsid w:val="00C55C3A"/>
    <w:rsid w:val="00C561F8"/>
    <w:rsid w:val="00C569BF"/>
    <w:rsid w:val="00C57098"/>
    <w:rsid w:val="00C57689"/>
    <w:rsid w:val="00C60038"/>
    <w:rsid w:val="00C615F5"/>
    <w:rsid w:val="00C617DF"/>
    <w:rsid w:val="00C61E03"/>
    <w:rsid w:val="00C62D5D"/>
    <w:rsid w:val="00C63589"/>
    <w:rsid w:val="00C6369E"/>
    <w:rsid w:val="00C6373A"/>
    <w:rsid w:val="00C63FAD"/>
    <w:rsid w:val="00C644B9"/>
    <w:rsid w:val="00C64DD1"/>
    <w:rsid w:val="00C6605A"/>
    <w:rsid w:val="00C670A7"/>
    <w:rsid w:val="00C67E79"/>
    <w:rsid w:val="00C70211"/>
    <w:rsid w:val="00C709AD"/>
    <w:rsid w:val="00C709F4"/>
    <w:rsid w:val="00C7230C"/>
    <w:rsid w:val="00C7342C"/>
    <w:rsid w:val="00C745AA"/>
    <w:rsid w:val="00C747A2"/>
    <w:rsid w:val="00C7529D"/>
    <w:rsid w:val="00C753EE"/>
    <w:rsid w:val="00C75BB8"/>
    <w:rsid w:val="00C75E56"/>
    <w:rsid w:val="00C7665A"/>
    <w:rsid w:val="00C77649"/>
    <w:rsid w:val="00C779E9"/>
    <w:rsid w:val="00C80720"/>
    <w:rsid w:val="00C811AA"/>
    <w:rsid w:val="00C81878"/>
    <w:rsid w:val="00C826C9"/>
    <w:rsid w:val="00C83864"/>
    <w:rsid w:val="00C85C0D"/>
    <w:rsid w:val="00C900DF"/>
    <w:rsid w:val="00C90C33"/>
    <w:rsid w:val="00C91D32"/>
    <w:rsid w:val="00C9239F"/>
    <w:rsid w:val="00C92BED"/>
    <w:rsid w:val="00C92D5D"/>
    <w:rsid w:val="00C935F5"/>
    <w:rsid w:val="00C93C4D"/>
    <w:rsid w:val="00C94395"/>
    <w:rsid w:val="00C946E1"/>
    <w:rsid w:val="00C9758A"/>
    <w:rsid w:val="00C977C7"/>
    <w:rsid w:val="00CA2D8E"/>
    <w:rsid w:val="00CA2EE1"/>
    <w:rsid w:val="00CA4893"/>
    <w:rsid w:val="00CA49AE"/>
    <w:rsid w:val="00CA4E48"/>
    <w:rsid w:val="00CA4F9D"/>
    <w:rsid w:val="00CA5093"/>
    <w:rsid w:val="00CA5817"/>
    <w:rsid w:val="00CA5BFE"/>
    <w:rsid w:val="00CA5F4A"/>
    <w:rsid w:val="00CA61F5"/>
    <w:rsid w:val="00CA6377"/>
    <w:rsid w:val="00CA6E1F"/>
    <w:rsid w:val="00CA7873"/>
    <w:rsid w:val="00CB13B5"/>
    <w:rsid w:val="00CB14E8"/>
    <w:rsid w:val="00CB15DF"/>
    <w:rsid w:val="00CB1B3E"/>
    <w:rsid w:val="00CB22FE"/>
    <w:rsid w:val="00CB23DA"/>
    <w:rsid w:val="00CB29F6"/>
    <w:rsid w:val="00CB40AF"/>
    <w:rsid w:val="00CB4176"/>
    <w:rsid w:val="00CB4367"/>
    <w:rsid w:val="00CB464F"/>
    <w:rsid w:val="00CB511A"/>
    <w:rsid w:val="00CB5A1F"/>
    <w:rsid w:val="00CB5A96"/>
    <w:rsid w:val="00CB5DB8"/>
    <w:rsid w:val="00CB77B2"/>
    <w:rsid w:val="00CB7A05"/>
    <w:rsid w:val="00CB7BE6"/>
    <w:rsid w:val="00CC064E"/>
    <w:rsid w:val="00CC0872"/>
    <w:rsid w:val="00CC122A"/>
    <w:rsid w:val="00CC12A0"/>
    <w:rsid w:val="00CC1672"/>
    <w:rsid w:val="00CC2041"/>
    <w:rsid w:val="00CC30FA"/>
    <w:rsid w:val="00CC34BB"/>
    <w:rsid w:val="00CC3A21"/>
    <w:rsid w:val="00CC4E0F"/>
    <w:rsid w:val="00CC6E60"/>
    <w:rsid w:val="00CC6F19"/>
    <w:rsid w:val="00CC6FF2"/>
    <w:rsid w:val="00CD0174"/>
    <w:rsid w:val="00CD0D34"/>
    <w:rsid w:val="00CD1585"/>
    <w:rsid w:val="00CD291F"/>
    <w:rsid w:val="00CD2BA6"/>
    <w:rsid w:val="00CD3451"/>
    <w:rsid w:val="00CD352B"/>
    <w:rsid w:val="00CD3814"/>
    <w:rsid w:val="00CD43DE"/>
    <w:rsid w:val="00CD440E"/>
    <w:rsid w:val="00CD45D0"/>
    <w:rsid w:val="00CD481F"/>
    <w:rsid w:val="00CD487A"/>
    <w:rsid w:val="00CD4B8B"/>
    <w:rsid w:val="00CD4BB1"/>
    <w:rsid w:val="00CD5022"/>
    <w:rsid w:val="00CD52D4"/>
    <w:rsid w:val="00CD5700"/>
    <w:rsid w:val="00CD6F1C"/>
    <w:rsid w:val="00CD72DC"/>
    <w:rsid w:val="00CD7DF1"/>
    <w:rsid w:val="00CE1BD1"/>
    <w:rsid w:val="00CE254F"/>
    <w:rsid w:val="00CE2DB6"/>
    <w:rsid w:val="00CE3455"/>
    <w:rsid w:val="00CE3C95"/>
    <w:rsid w:val="00CE4D96"/>
    <w:rsid w:val="00CE51C3"/>
    <w:rsid w:val="00CE5205"/>
    <w:rsid w:val="00CE586A"/>
    <w:rsid w:val="00CE5D98"/>
    <w:rsid w:val="00CE76F7"/>
    <w:rsid w:val="00CE7A16"/>
    <w:rsid w:val="00CF0230"/>
    <w:rsid w:val="00CF107B"/>
    <w:rsid w:val="00CF1258"/>
    <w:rsid w:val="00CF17E9"/>
    <w:rsid w:val="00CF2302"/>
    <w:rsid w:val="00CF2444"/>
    <w:rsid w:val="00CF2F9F"/>
    <w:rsid w:val="00CF3684"/>
    <w:rsid w:val="00CF50AC"/>
    <w:rsid w:val="00CF67AC"/>
    <w:rsid w:val="00CF685E"/>
    <w:rsid w:val="00CF7A1E"/>
    <w:rsid w:val="00CF7F06"/>
    <w:rsid w:val="00D005DB"/>
    <w:rsid w:val="00D0061A"/>
    <w:rsid w:val="00D010CB"/>
    <w:rsid w:val="00D010E5"/>
    <w:rsid w:val="00D0161B"/>
    <w:rsid w:val="00D018A0"/>
    <w:rsid w:val="00D0326C"/>
    <w:rsid w:val="00D038EE"/>
    <w:rsid w:val="00D04614"/>
    <w:rsid w:val="00D0490E"/>
    <w:rsid w:val="00D053E0"/>
    <w:rsid w:val="00D056C0"/>
    <w:rsid w:val="00D06E3D"/>
    <w:rsid w:val="00D10183"/>
    <w:rsid w:val="00D10763"/>
    <w:rsid w:val="00D10AEA"/>
    <w:rsid w:val="00D11053"/>
    <w:rsid w:val="00D1163B"/>
    <w:rsid w:val="00D11D59"/>
    <w:rsid w:val="00D1289E"/>
    <w:rsid w:val="00D12C5E"/>
    <w:rsid w:val="00D1420F"/>
    <w:rsid w:val="00D144DC"/>
    <w:rsid w:val="00D14CD4"/>
    <w:rsid w:val="00D14DE1"/>
    <w:rsid w:val="00D15ADE"/>
    <w:rsid w:val="00D15D06"/>
    <w:rsid w:val="00D16575"/>
    <w:rsid w:val="00D167D7"/>
    <w:rsid w:val="00D1AB4B"/>
    <w:rsid w:val="00D21354"/>
    <w:rsid w:val="00D226C3"/>
    <w:rsid w:val="00D22A14"/>
    <w:rsid w:val="00D2325C"/>
    <w:rsid w:val="00D257C4"/>
    <w:rsid w:val="00D26480"/>
    <w:rsid w:val="00D268A5"/>
    <w:rsid w:val="00D26916"/>
    <w:rsid w:val="00D26B73"/>
    <w:rsid w:val="00D27ED0"/>
    <w:rsid w:val="00D30409"/>
    <w:rsid w:val="00D308A2"/>
    <w:rsid w:val="00D30BD1"/>
    <w:rsid w:val="00D30EAC"/>
    <w:rsid w:val="00D31243"/>
    <w:rsid w:val="00D31716"/>
    <w:rsid w:val="00D31908"/>
    <w:rsid w:val="00D31C44"/>
    <w:rsid w:val="00D32518"/>
    <w:rsid w:val="00D32DE0"/>
    <w:rsid w:val="00D336EE"/>
    <w:rsid w:val="00D33869"/>
    <w:rsid w:val="00D33A46"/>
    <w:rsid w:val="00D346F6"/>
    <w:rsid w:val="00D34A81"/>
    <w:rsid w:val="00D350EA"/>
    <w:rsid w:val="00D35B46"/>
    <w:rsid w:val="00D35C50"/>
    <w:rsid w:val="00D360A0"/>
    <w:rsid w:val="00D369E2"/>
    <w:rsid w:val="00D36E4E"/>
    <w:rsid w:val="00D37916"/>
    <w:rsid w:val="00D40C72"/>
    <w:rsid w:val="00D424B7"/>
    <w:rsid w:val="00D43523"/>
    <w:rsid w:val="00D4392E"/>
    <w:rsid w:val="00D43D4B"/>
    <w:rsid w:val="00D43FD9"/>
    <w:rsid w:val="00D44BFD"/>
    <w:rsid w:val="00D44C49"/>
    <w:rsid w:val="00D4577C"/>
    <w:rsid w:val="00D45A16"/>
    <w:rsid w:val="00D45C7D"/>
    <w:rsid w:val="00D4616E"/>
    <w:rsid w:val="00D47508"/>
    <w:rsid w:val="00D50094"/>
    <w:rsid w:val="00D50749"/>
    <w:rsid w:val="00D511A6"/>
    <w:rsid w:val="00D5161E"/>
    <w:rsid w:val="00D51D94"/>
    <w:rsid w:val="00D51E1D"/>
    <w:rsid w:val="00D51F59"/>
    <w:rsid w:val="00D52351"/>
    <w:rsid w:val="00D53F2E"/>
    <w:rsid w:val="00D556B8"/>
    <w:rsid w:val="00D5572A"/>
    <w:rsid w:val="00D55B1E"/>
    <w:rsid w:val="00D56297"/>
    <w:rsid w:val="00D56A33"/>
    <w:rsid w:val="00D56AC2"/>
    <w:rsid w:val="00D577FE"/>
    <w:rsid w:val="00D6049C"/>
    <w:rsid w:val="00D606EA"/>
    <w:rsid w:val="00D60E9B"/>
    <w:rsid w:val="00D61B85"/>
    <w:rsid w:val="00D61BCF"/>
    <w:rsid w:val="00D61D88"/>
    <w:rsid w:val="00D6252E"/>
    <w:rsid w:val="00D63136"/>
    <w:rsid w:val="00D63303"/>
    <w:rsid w:val="00D63EF8"/>
    <w:rsid w:val="00D6429D"/>
    <w:rsid w:val="00D64B76"/>
    <w:rsid w:val="00D64D89"/>
    <w:rsid w:val="00D64FF7"/>
    <w:rsid w:val="00D658D9"/>
    <w:rsid w:val="00D65E08"/>
    <w:rsid w:val="00D65ECC"/>
    <w:rsid w:val="00D66394"/>
    <w:rsid w:val="00D667FE"/>
    <w:rsid w:val="00D66EC4"/>
    <w:rsid w:val="00D66FF5"/>
    <w:rsid w:val="00D67047"/>
    <w:rsid w:val="00D671A6"/>
    <w:rsid w:val="00D67468"/>
    <w:rsid w:val="00D6A6EB"/>
    <w:rsid w:val="00D70331"/>
    <w:rsid w:val="00D70D8C"/>
    <w:rsid w:val="00D70E0A"/>
    <w:rsid w:val="00D70F69"/>
    <w:rsid w:val="00D7146F"/>
    <w:rsid w:val="00D71752"/>
    <w:rsid w:val="00D71869"/>
    <w:rsid w:val="00D71F74"/>
    <w:rsid w:val="00D724F1"/>
    <w:rsid w:val="00D739A8"/>
    <w:rsid w:val="00D74527"/>
    <w:rsid w:val="00D75C9F"/>
    <w:rsid w:val="00D75DBD"/>
    <w:rsid w:val="00D76173"/>
    <w:rsid w:val="00D76777"/>
    <w:rsid w:val="00D76C66"/>
    <w:rsid w:val="00D77DB6"/>
    <w:rsid w:val="00D802CD"/>
    <w:rsid w:val="00D80591"/>
    <w:rsid w:val="00D805BF"/>
    <w:rsid w:val="00D8070B"/>
    <w:rsid w:val="00D8106E"/>
    <w:rsid w:val="00D81336"/>
    <w:rsid w:val="00D83042"/>
    <w:rsid w:val="00D832F4"/>
    <w:rsid w:val="00D834F1"/>
    <w:rsid w:val="00D837E1"/>
    <w:rsid w:val="00D83CE3"/>
    <w:rsid w:val="00D844C9"/>
    <w:rsid w:val="00D84734"/>
    <w:rsid w:val="00D84F86"/>
    <w:rsid w:val="00D850F0"/>
    <w:rsid w:val="00D85576"/>
    <w:rsid w:val="00D85F5A"/>
    <w:rsid w:val="00D861F4"/>
    <w:rsid w:val="00D868B9"/>
    <w:rsid w:val="00D8EAFF"/>
    <w:rsid w:val="00D90265"/>
    <w:rsid w:val="00D90B3D"/>
    <w:rsid w:val="00D91011"/>
    <w:rsid w:val="00D91A85"/>
    <w:rsid w:val="00D91C1C"/>
    <w:rsid w:val="00D91E3D"/>
    <w:rsid w:val="00D93308"/>
    <w:rsid w:val="00D93374"/>
    <w:rsid w:val="00D9358A"/>
    <w:rsid w:val="00D93EF0"/>
    <w:rsid w:val="00D9441E"/>
    <w:rsid w:val="00D94C58"/>
    <w:rsid w:val="00D94D52"/>
    <w:rsid w:val="00D96634"/>
    <w:rsid w:val="00D96966"/>
    <w:rsid w:val="00D96A69"/>
    <w:rsid w:val="00D96DE8"/>
    <w:rsid w:val="00DA0ADD"/>
    <w:rsid w:val="00DA0C84"/>
    <w:rsid w:val="00DA0CEF"/>
    <w:rsid w:val="00DA0F57"/>
    <w:rsid w:val="00DA1B97"/>
    <w:rsid w:val="00DA1DEF"/>
    <w:rsid w:val="00DA2148"/>
    <w:rsid w:val="00DA230B"/>
    <w:rsid w:val="00DA267A"/>
    <w:rsid w:val="00DA2D6D"/>
    <w:rsid w:val="00DA2DF0"/>
    <w:rsid w:val="00DA2E13"/>
    <w:rsid w:val="00DA32BB"/>
    <w:rsid w:val="00DA4E6B"/>
    <w:rsid w:val="00DA515A"/>
    <w:rsid w:val="00DA53B0"/>
    <w:rsid w:val="00DA55EF"/>
    <w:rsid w:val="00DA590F"/>
    <w:rsid w:val="00DA5CF0"/>
    <w:rsid w:val="00DA5FC4"/>
    <w:rsid w:val="00DA6487"/>
    <w:rsid w:val="00DA7BC3"/>
    <w:rsid w:val="00DB00A7"/>
    <w:rsid w:val="00DB0416"/>
    <w:rsid w:val="00DB0685"/>
    <w:rsid w:val="00DB087B"/>
    <w:rsid w:val="00DB1F74"/>
    <w:rsid w:val="00DB24C5"/>
    <w:rsid w:val="00DB2CAF"/>
    <w:rsid w:val="00DB33D9"/>
    <w:rsid w:val="00DB36B2"/>
    <w:rsid w:val="00DB4002"/>
    <w:rsid w:val="00DB527C"/>
    <w:rsid w:val="00DB6418"/>
    <w:rsid w:val="00DC0126"/>
    <w:rsid w:val="00DC039E"/>
    <w:rsid w:val="00DC2205"/>
    <w:rsid w:val="00DC489A"/>
    <w:rsid w:val="00DC5DC7"/>
    <w:rsid w:val="00DC72D8"/>
    <w:rsid w:val="00DD02FB"/>
    <w:rsid w:val="00DD05DE"/>
    <w:rsid w:val="00DD07BC"/>
    <w:rsid w:val="00DD0C11"/>
    <w:rsid w:val="00DD229F"/>
    <w:rsid w:val="00DD2303"/>
    <w:rsid w:val="00DD3178"/>
    <w:rsid w:val="00DD3298"/>
    <w:rsid w:val="00DD3E3C"/>
    <w:rsid w:val="00DD4B7A"/>
    <w:rsid w:val="00DD590D"/>
    <w:rsid w:val="00DD5F08"/>
    <w:rsid w:val="00DD6699"/>
    <w:rsid w:val="00DD6704"/>
    <w:rsid w:val="00DD6B6B"/>
    <w:rsid w:val="00DD798C"/>
    <w:rsid w:val="00DD7D62"/>
    <w:rsid w:val="00DE124C"/>
    <w:rsid w:val="00DE1481"/>
    <w:rsid w:val="00DE162E"/>
    <w:rsid w:val="00DE1664"/>
    <w:rsid w:val="00DE16D3"/>
    <w:rsid w:val="00DE2100"/>
    <w:rsid w:val="00DE2AAF"/>
    <w:rsid w:val="00DE2F67"/>
    <w:rsid w:val="00DE3251"/>
    <w:rsid w:val="00DE3EFE"/>
    <w:rsid w:val="00DE48FE"/>
    <w:rsid w:val="00DE4BB8"/>
    <w:rsid w:val="00DE4DE0"/>
    <w:rsid w:val="00DE529B"/>
    <w:rsid w:val="00DE5405"/>
    <w:rsid w:val="00DE5521"/>
    <w:rsid w:val="00DE5936"/>
    <w:rsid w:val="00DE5FEF"/>
    <w:rsid w:val="00DE6981"/>
    <w:rsid w:val="00DE72B8"/>
    <w:rsid w:val="00DE740B"/>
    <w:rsid w:val="00DE7415"/>
    <w:rsid w:val="00DE7981"/>
    <w:rsid w:val="00DE79CD"/>
    <w:rsid w:val="00DE7EE7"/>
    <w:rsid w:val="00DF1551"/>
    <w:rsid w:val="00DF1DDF"/>
    <w:rsid w:val="00DF293D"/>
    <w:rsid w:val="00DF2DA4"/>
    <w:rsid w:val="00DF2F35"/>
    <w:rsid w:val="00DF3012"/>
    <w:rsid w:val="00DF34D0"/>
    <w:rsid w:val="00DF38E4"/>
    <w:rsid w:val="00DF518A"/>
    <w:rsid w:val="00DF57D8"/>
    <w:rsid w:val="00DF59FE"/>
    <w:rsid w:val="00DF5B8F"/>
    <w:rsid w:val="00DF5F13"/>
    <w:rsid w:val="00DF6C36"/>
    <w:rsid w:val="00DF7AD2"/>
    <w:rsid w:val="00E00007"/>
    <w:rsid w:val="00E00991"/>
    <w:rsid w:val="00E00D7D"/>
    <w:rsid w:val="00E0119C"/>
    <w:rsid w:val="00E01FE7"/>
    <w:rsid w:val="00E022B5"/>
    <w:rsid w:val="00E025BB"/>
    <w:rsid w:val="00E02769"/>
    <w:rsid w:val="00E0314D"/>
    <w:rsid w:val="00E03690"/>
    <w:rsid w:val="00E036D9"/>
    <w:rsid w:val="00E03813"/>
    <w:rsid w:val="00E0457C"/>
    <w:rsid w:val="00E04EF3"/>
    <w:rsid w:val="00E050ED"/>
    <w:rsid w:val="00E0645B"/>
    <w:rsid w:val="00E06D2C"/>
    <w:rsid w:val="00E06D69"/>
    <w:rsid w:val="00E10DB9"/>
    <w:rsid w:val="00E11810"/>
    <w:rsid w:val="00E1407A"/>
    <w:rsid w:val="00E1469D"/>
    <w:rsid w:val="00E148EC"/>
    <w:rsid w:val="00E14D14"/>
    <w:rsid w:val="00E14D52"/>
    <w:rsid w:val="00E15152"/>
    <w:rsid w:val="00E152D1"/>
    <w:rsid w:val="00E15370"/>
    <w:rsid w:val="00E16146"/>
    <w:rsid w:val="00E16C79"/>
    <w:rsid w:val="00E170D8"/>
    <w:rsid w:val="00E1711B"/>
    <w:rsid w:val="00E171A1"/>
    <w:rsid w:val="00E2008A"/>
    <w:rsid w:val="00E211D8"/>
    <w:rsid w:val="00E219F2"/>
    <w:rsid w:val="00E21B93"/>
    <w:rsid w:val="00E22595"/>
    <w:rsid w:val="00E232AD"/>
    <w:rsid w:val="00E232EA"/>
    <w:rsid w:val="00E23370"/>
    <w:rsid w:val="00E236AF"/>
    <w:rsid w:val="00E23C1F"/>
    <w:rsid w:val="00E23CCD"/>
    <w:rsid w:val="00E23EE4"/>
    <w:rsid w:val="00E24AB8"/>
    <w:rsid w:val="00E25460"/>
    <w:rsid w:val="00E25E83"/>
    <w:rsid w:val="00E26A34"/>
    <w:rsid w:val="00E26AB1"/>
    <w:rsid w:val="00E26B0D"/>
    <w:rsid w:val="00E27350"/>
    <w:rsid w:val="00E27E7C"/>
    <w:rsid w:val="00E30135"/>
    <w:rsid w:val="00E305A2"/>
    <w:rsid w:val="00E30CE0"/>
    <w:rsid w:val="00E30E97"/>
    <w:rsid w:val="00E31168"/>
    <w:rsid w:val="00E320B1"/>
    <w:rsid w:val="00E322C8"/>
    <w:rsid w:val="00E323AA"/>
    <w:rsid w:val="00E324C0"/>
    <w:rsid w:val="00E337FC"/>
    <w:rsid w:val="00E340A9"/>
    <w:rsid w:val="00E34C7F"/>
    <w:rsid w:val="00E353DF"/>
    <w:rsid w:val="00E356DD"/>
    <w:rsid w:val="00E357AA"/>
    <w:rsid w:val="00E3593B"/>
    <w:rsid w:val="00E3616C"/>
    <w:rsid w:val="00E37058"/>
    <w:rsid w:val="00E372A5"/>
    <w:rsid w:val="00E4007C"/>
    <w:rsid w:val="00E40180"/>
    <w:rsid w:val="00E40559"/>
    <w:rsid w:val="00E408B3"/>
    <w:rsid w:val="00E4125B"/>
    <w:rsid w:val="00E412C7"/>
    <w:rsid w:val="00E4149B"/>
    <w:rsid w:val="00E41975"/>
    <w:rsid w:val="00E41CAE"/>
    <w:rsid w:val="00E42A52"/>
    <w:rsid w:val="00E4329E"/>
    <w:rsid w:val="00E44204"/>
    <w:rsid w:val="00E443C1"/>
    <w:rsid w:val="00E445D6"/>
    <w:rsid w:val="00E44D86"/>
    <w:rsid w:val="00E45256"/>
    <w:rsid w:val="00E4536C"/>
    <w:rsid w:val="00E45F70"/>
    <w:rsid w:val="00E466D2"/>
    <w:rsid w:val="00E474EB"/>
    <w:rsid w:val="00E47C63"/>
    <w:rsid w:val="00E47F81"/>
    <w:rsid w:val="00E50C50"/>
    <w:rsid w:val="00E512BE"/>
    <w:rsid w:val="00E51340"/>
    <w:rsid w:val="00E51FF2"/>
    <w:rsid w:val="00E520AA"/>
    <w:rsid w:val="00E52BB1"/>
    <w:rsid w:val="00E535D4"/>
    <w:rsid w:val="00E53603"/>
    <w:rsid w:val="00E53B69"/>
    <w:rsid w:val="00E55086"/>
    <w:rsid w:val="00E5522F"/>
    <w:rsid w:val="00E55A69"/>
    <w:rsid w:val="00E56083"/>
    <w:rsid w:val="00E56D63"/>
    <w:rsid w:val="00E57FDC"/>
    <w:rsid w:val="00E603E1"/>
    <w:rsid w:val="00E60591"/>
    <w:rsid w:val="00E605A8"/>
    <w:rsid w:val="00E60F95"/>
    <w:rsid w:val="00E61001"/>
    <w:rsid w:val="00E611AB"/>
    <w:rsid w:val="00E615C8"/>
    <w:rsid w:val="00E615EF"/>
    <w:rsid w:val="00E6167D"/>
    <w:rsid w:val="00E61D64"/>
    <w:rsid w:val="00E62643"/>
    <w:rsid w:val="00E627D8"/>
    <w:rsid w:val="00E62C97"/>
    <w:rsid w:val="00E63066"/>
    <w:rsid w:val="00E6315C"/>
    <w:rsid w:val="00E63289"/>
    <w:rsid w:val="00E6328E"/>
    <w:rsid w:val="00E636E4"/>
    <w:rsid w:val="00E63D3A"/>
    <w:rsid w:val="00E63E37"/>
    <w:rsid w:val="00E6487E"/>
    <w:rsid w:val="00E648AA"/>
    <w:rsid w:val="00E65461"/>
    <w:rsid w:val="00E6627E"/>
    <w:rsid w:val="00E666B6"/>
    <w:rsid w:val="00E66881"/>
    <w:rsid w:val="00E67589"/>
    <w:rsid w:val="00E706BE"/>
    <w:rsid w:val="00E70F49"/>
    <w:rsid w:val="00E70F4B"/>
    <w:rsid w:val="00E711C8"/>
    <w:rsid w:val="00E71A4E"/>
    <w:rsid w:val="00E71F35"/>
    <w:rsid w:val="00E723F1"/>
    <w:rsid w:val="00E7243F"/>
    <w:rsid w:val="00E73ABC"/>
    <w:rsid w:val="00E74A7F"/>
    <w:rsid w:val="00E74D74"/>
    <w:rsid w:val="00E74DB9"/>
    <w:rsid w:val="00E754E0"/>
    <w:rsid w:val="00E75B13"/>
    <w:rsid w:val="00E771E5"/>
    <w:rsid w:val="00E7753C"/>
    <w:rsid w:val="00E7798E"/>
    <w:rsid w:val="00E77993"/>
    <w:rsid w:val="00E77E3A"/>
    <w:rsid w:val="00E7D835"/>
    <w:rsid w:val="00E81AAE"/>
    <w:rsid w:val="00E82F97"/>
    <w:rsid w:val="00E830DC"/>
    <w:rsid w:val="00E83E59"/>
    <w:rsid w:val="00E84643"/>
    <w:rsid w:val="00E8499E"/>
    <w:rsid w:val="00E84FF0"/>
    <w:rsid w:val="00E85A4C"/>
    <w:rsid w:val="00E87275"/>
    <w:rsid w:val="00E878ED"/>
    <w:rsid w:val="00E87D63"/>
    <w:rsid w:val="00E87E23"/>
    <w:rsid w:val="00E90C6D"/>
    <w:rsid w:val="00E915CA"/>
    <w:rsid w:val="00E9197F"/>
    <w:rsid w:val="00E91E18"/>
    <w:rsid w:val="00E922E4"/>
    <w:rsid w:val="00E9292D"/>
    <w:rsid w:val="00E93466"/>
    <w:rsid w:val="00E94277"/>
    <w:rsid w:val="00E948E0"/>
    <w:rsid w:val="00E94C6C"/>
    <w:rsid w:val="00E96B93"/>
    <w:rsid w:val="00E975EF"/>
    <w:rsid w:val="00E97F70"/>
    <w:rsid w:val="00EA057B"/>
    <w:rsid w:val="00EA1854"/>
    <w:rsid w:val="00EA2A3F"/>
    <w:rsid w:val="00EA2B22"/>
    <w:rsid w:val="00EA36AB"/>
    <w:rsid w:val="00EA3A07"/>
    <w:rsid w:val="00EA3DA1"/>
    <w:rsid w:val="00EA4707"/>
    <w:rsid w:val="00EA50EA"/>
    <w:rsid w:val="00EA5662"/>
    <w:rsid w:val="00EA623A"/>
    <w:rsid w:val="00EA6847"/>
    <w:rsid w:val="00EA6EF9"/>
    <w:rsid w:val="00EA719F"/>
    <w:rsid w:val="00EA733E"/>
    <w:rsid w:val="00EA793E"/>
    <w:rsid w:val="00EA7C00"/>
    <w:rsid w:val="00EB03CF"/>
    <w:rsid w:val="00EB21CB"/>
    <w:rsid w:val="00EB2D34"/>
    <w:rsid w:val="00EB2F9B"/>
    <w:rsid w:val="00EB379E"/>
    <w:rsid w:val="00EB592C"/>
    <w:rsid w:val="00EB5CE8"/>
    <w:rsid w:val="00EB5D9D"/>
    <w:rsid w:val="00EB74A8"/>
    <w:rsid w:val="00EC0858"/>
    <w:rsid w:val="00EC0BF8"/>
    <w:rsid w:val="00EC165D"/>
    <w:rsid w:val="00EC1968"/>
    <w:rsid w:val="00EC2DDB"/>
    <w:rsid w:val="00EC44D8"/>
    <w:rsid w:val="00EC4D29"/>
    <w:rsid w:val="00EC58D6"/>
    <w:rsid w:val="00EC5F61"/>
    <w:rsid w:val="00EC66DC"/>
    <w:rsid w:val="00EC68C3"/>
    <w:rsid w:val="00EC6E0E"/>
    <w:rsid w:val="00EC7B5F"/>
    <w:rsid w:val="00ECC8B1"/>
    <w:rsid w:val="00ED010E"/>
    <w:rsid w:val="00ED07B7"/>
    <w:rsid w:val="00ED129B"/>
    <w:rsid w:val="00ED1659"/>
    <w:rsid w:val="00ED17F9"/>
    <w:rsid w:val="00ED18AD"/>
    <w:rsid w:val="00ED20A3"/>
    <w:rsid w:val="00ED21C3"/>
    <w:rsid w:val="00ED23B9"/>
    <w:rsid w:val="00ED2BA1"/>
    <w:rsid w:val="00ED2F31"/>
    <w:rsid w:val="00ED3D87"/>
    <w:rsid w:val="00ED41E7"/>
    <w:rsid w:val="00ED58E1"/>
    <w:rsid w:val="00ED5A98"/>
    <w:rsid w:val="00ED6788"/>
    <w:rsid w:val="00ED687C"/>
    <w:rsid w:val="00ED776A"/>
    <w:rsid w:val="00ED7E66"/>
    <w:rsid w:val="00EE0262"/>
    <w:rsid w:val="00EE0BA0"/>
    <w:rsid w:val="00EE0E92"/>
    <w:rsid w:val="00EE176C"/>
    <w:rsid w:val="00EE1C25"/>
    <w:rsid w:val="00EE204B"/>
    <w:rsid w:val="00EE2292"/>
    <w:rsid w:val="00EE2E95"/>
    <w:rsid w:val="00EE4C41"/>
    <w:rsid w:val="00EE5D04"/>
    <w:rsid w:val="00EE65D3"/>
    <w:rsid w:val="00EE6BA5"/>
    <w:rsid w:val="00EE7A23"/>
    <w:rsid w:val="00EF033F"/>
    <w:rsid w:val="00EF0B25"/>
    <w:rsid w:val="00EF134A"/>
    <w:rsid w:val="00EF15B1"/>
    <w:rsid w:val="00EF17E9"/>
    <w:rsid w:val="00EF21AF"/>
    <w:rsid w:val="00EF23E7"/>
    <w:rsid w:val="00EF40A3"/>
    <w:rsid w:val="00EF4424"/>
    <w:rsid w:val="00EF479B"/>
    <w:rsid w:val="00EF4A8C"/>
    <w:rsid w:val="00EF51AC"/>
    <w:rsid w:val="00EF51C6"/>
    <w:rsid w:val="00EF5355"/>
    <w:rsid w:val="00EF6224"/>
    <w:rsid w:val="00EF6FD1"/>
    <w:rsid w:val="00EF77C5"/>
    <w:rsid w:val="00EF7C2F"/>
    <w:rsid w:val="00F00DA2"/>
    <w:rsid w:val="00F0108E"/>
    <w:rsid w:val="00F01C48"/>
    <w:rsid w:val="00F021F6"/>
    <w:rsid w:val="00F028B6"/>
    <w:rsid w:val="00F02C8A"/>
    <w:rsid w:val="00F02EC1"/>
    <w:rsid w:val="00F03393"/>
    <w:rsid w:val="00F03AC2"/>
    <w:rsid w:val="00F04381"/>
    <w:rsid w:val="00F04B35"/>
    <w:rsid w:val="00F04C35"/>
    <w:rsid w:val="00F04FB6"/>
    <w:rsid w:val="00F058BC"/>
    <w:rsid w:val="00F067CD"/>
    <w:rsid w:val="00F077E9"/>
    <w:rsid w:val="00F07D81"/>
    <w:rsid w:val="00F0BA52"/>
    <w:rsid w:val="00F10027"/>
    <w:rsid w:val="00F10593"/>
    <w:rsid w:val="00F106DF"/>
    <w:rsid w:val="00F10E67"/>
    <w:rsid w:val="00F115A3"/>
    <w:rsid w:val="00F11C8C"/>
    <w:rsid w:val="00F12550"/>
    <w:rsid w:val="00F12B75"/>
    <w:rsid w:val="00F12D7A"/>
    <w:rsid w:val="00F13092"/>
    <w:rsid w:val="00F131B7"/>
    <w:rsid w:val="00F136E1"/>
    <w:rsid w:val="00F13806"/>
    <w:rsid w:val="00F139AF"/>
    <w:rsid w:val="00F13AFD"/>
    <w:rsid w:val="00F148B3"/>
    <w:rsid w:val="00F14E6C"/>
    <w:rsid w:val="00F151AE"/>
    <w:rsid w:val="00F15852"/>
    <w:rsid w:val="00F15A88"/>
    <w:rsid w:val="00F20036"/>
    <w:rsid w:val="00F20759"/>
    <w:rsid w:val="00F2174B"/>
    <w:rsid w:val="00F21928"/>
    <w:rsid w:val="00F232F8"/>
    <w:rsid w:val="00F257E8"/>
    <w:rsid w:val="00F2597B"/>
    <w:rsid w:val="00F26139"/>
    <w:rsid w:val="00F26278"/>
    <w:rsid w:val="00F26EA4"/>
    <w:rsid w:val="00F273F1"/>
    <w:rsid w:val="00F275DE"/>
    <w:rsid w:val="00F27BFA"/>
    <w:rsid w:val="00F30361"/>
    <w:rsid w:val="00F3039E"/>
    <w:rsid w:val="00F31736"/>
    <w:rsid w:val="00F31852"/>
    <w:rsid w:val="00F31D10"/>
    <w:rsid w:val="00F3223B"/>
    <w:rsid w:val="00F33013"/>
    <w:rsid w:val="00F3392D"/>
    <w:rsid w:val="00F34972"/>
    <w:rsid w:val="00F357E2"/>
    <w:rsid w:val="00F36106"/>
    <w:rsid w:val="00F363DE"/>
    <w:rsid w:val="00F3658E"/>
    <w:rsid w:val="00F36E0E"/>
    <w:rsid w:val="00F37492"/>
    <w:rsid w:val="00F400CF"/>
    <w:rsid w:val="00F41F41"/>
    <w:rsid w:val="00F422C4"/>
    <w:rsid w:val="00F429F8"/>
    <w:rsid w:val="00F43247"/>
    <w:rsid w:val="00F43BF2"/>
    <w:rsid w:val="00F441DB"/>
    <w:rsid w:val="00F44678"/>
    <w:rsid w:val="00F449BA"/>
    <w:rsid w:val="00F44E92"/>
    <w:rsid w:val="00F44FA1"/>
    <w:rsid w:val="00F4500A"/>
    <w:rsid w:val="00F45310"/>
    <w:rsid w:val="00F45662"/>
    <w:rsid w:val="00F46CA2"/>
    <w:rsid w:val="00F47022"/>
    <w:rsid w:val="00F4714E"/>
    <w:rsid w:val="00F472C2"/>
    <w:rsid w:val="00F47D08"/>
    <w:rsid w:val="00F500D1"/>
    <w:rsid w:val="00F5015D"/>
    <w:rsid w:val="00F50659"/>
    <w:rsid w:val="00F51062"/>
    <w:rsid w:val="00F5159B"/>
    <w:rsid w:val="00F51C74"/>
    <w:rsid w:val="00F51CC2"/>
    <w:rsid w:val="00F51DDA"/>
    <w:rsid w:val="00F520A5"/>
    <w:rsid w:val="00F526C4"/>
    <w:rsid w:val="00F52BAC"/>
    <w:rsid w:val="00F52BB7"/>
    <w:rsid w:val="00F5353E"/>
    <w:rsid w:val="00F5369F"/>
    <w:rsid w:val="00F53744"/>
    <w:rsid w:val="00F5385D"/>
    <w:rsid w:val="00F53A32"/>
    <w:rsid w:val="00F544C0"/>
    <w:rsid w:val="00F545F9"/>
    <w:rsid w:val="00F54BEA"/>
    <w:rsid w:val="00F54C39"/>
    <w:rsid w:val="00F55691"/>
    <w:rsid w:val="00F5595E"/>
    <w:rsid w:val="00F55FB8"/>
    <w:rsid w:val="00F567D2"/>
    <w:rsid w:val="00F57E22"/>
    <w:rsid w:val="00F57F20"/>
    <w:rsid w:val="00F60154"/>
    <w:rsid w:val="00F602CB"/>
    <w:rsid w:val="00F60368"/>
    <w:rsid w:val="00F60477"/>
    <w:rsid w:val="00F6065B"/>
    <w:rsid w:val="00F61256"/>
    <w:rsid w:val="00F61315"/>
    <w:rsid w:val="00F6169C"/>
    <w:rsid w:val="00F61999"/>
    <w:rsid w:val="00F63757"/>
    <w:rsid w:val="00F64099"/>
    <w:rsid w:val="00F64228"/>
    <w:rsid w:val="00F64665"/>
    <w:rsid w:val="00F6552B"/>
    <w:rsid w:val="00F65CB9"/>
    <w:rsid w:val="00F65E10"/>
    <w:rsid w:val="00F660DA"/>
    <w:rsid w:val="00F6633E"/>
    <w:rsid w:val="00F66C86"/>
    <w:rsid w:val="00F66FD6"/>
    <w:rsid w:val="00F6716D"/>
    <w:rsid w:val="00F7009C"/>
    <w:rsid w:val="00F701C0"/>
    <w:rsid w:val="00F70FEA"/>
    <w:rsid w:val="00F721A7"/>
    <w:rsid w:val="00F7261C"/>
    <w:rsid w:val="00F727D6"/>
    <w:rsid w:val="00F72DAE"/>
    <w:rsid w:val="00F72F38"/>
    <w:rsid w:val="00F73742"/>
    <w:rsid w:val="00F73A82"/>
    <w:rsid w:val="00F73CD7"/>
    <w:rsid w:val="00F74503"/>
    <w:rsid w:val="00F74D01"/>
    <w:rsid w:val="00F74DB8"/>
    <w:rsid w:val="00F7598C"/>
    <w:rsid w:val="00F75E00"/>
    <w:rsid w:val="00F76900"/>
    <w:rsid w:val="00F76BF1"/>
    <w:rsid w:val="00F76EE9"/>
    <w:rsid w:val="00F77142"/>
    <w:rsid w:val="00F77303"/>
    <w:rsid w:val="00F774BA"/>
    <w:rsid w:val="00F80A78"/>
    <w:rsid w:val="00F80FC3"/>
    <w:rsid w:val="00F81561"/>
    <w:rsid w:val="00F81B49"/>
    <w:rsid w:val="00F81BD5"/>
    <w:rsid w:val="00F81FFA"/>
    <w:rsid w:val="00F84291"/>
    <w:rsid w:val="00F8435C"/>
    <w:rsid w:val="00F8495F"/>
    <w:rsid w:val="00F84AF1"/>
    <w:rsid w:val="00F8555A"/>
    <w:rsid w:val="00F85AF6"/>
    <w:rsid w:val="00F85EEA"/>
    <w:rsid w:val="00F87769"/>
    <w:rsid w:val="00F8780A"/>
    <w:rsid w:val="00F8790B"/>
    <w:rsid w:val="00F87945"/>
    <w:rsid w:val="00F8880B"/>
    <w:rsid w:val="00F90549"/>
    <w:rsid w:val="00F910B2"/>
    <w:rsid w:val="00F91637"/>
    <w:rsid w:val="00F91684"/>
    <w:rsid w:val="00F9192B"/>
    <w:rsid w:val="00F93149"/>
    <w:rsid w:val="00F93197"/>
    <w:rsid w:val="00F93324"/>
    <w:rsid w:val="00F9357F"/>
    <w:rsid w:val="00F93D11"/>
    <w:rsid w:val="00F93FF7"/>
    <w:rsid w:val="00F94446"/>
    <w:rsid w:val="00F946B9"/>
    <w:rsid w:val="00F9542A"/>
    <w:rsid w:val="00F95702"/>
    <w:rsid w:val="00F9577A"/>
    <w:rsid w:val="00F96412"/>
    <w:rsid w:val="00F964D2"/>
    <w:rsid w:val="00F96623"/>
    <w:rsid w:val="00F96B64"/>
    <w:rsid w:val="00F971DC"/>
    <w:rsid w:val="00F9E1B9"/>
    <w:rsid w:val="00FA03DD"/>
    <w:rsid w:val="00FA0655"/>
    <w:rsid w:val="00FA2A1F"/>
    <w:rsid w:val="00FA2B07"/>
    <w:rsid w:val="00FA2B3A"/>
    <w:rsid w:val="00FA356F"/>
    <w:rsid w:val="00FA4E14"/>
    <w:rsid w:val="00FA4EB2"/>
    <w:rsid w:val="00FA5BDF"/>
    <w:rsid w:val="00FA6169"/>
    <w:rsid w:val="00FA64AE"/>
    <w:rsid w:val="00FA72A7"/>
    <w:rsid w:val="00FA7D8D"/>
    <w:rsid w:val="00FB0590"/>
    <w:rsid w:val="00FB1B22"/>
    <w:rsid w:val="00FB1CC2"/>
    <w:rsid w:val="00FB3241"/>
    <w:rsid w:val="00FB332D"/>
    <w:rsid w:val="00FB3508"/>
    <w:rsid w:val="00FB3B35"/>
    <w:rsid w:val="00FB3D6D"/>
    <w:rsid w:val="00FB4179"/>
    <w:rsid w:val="00FB453C"/>
    <w:rsid w:val="00FB4C08"/>
    <w:rsid w:val="00FB5AA5"/>
    <w:rsid w:val="00FB5B6F"/>
    <w:rsid w:val="00FB5DB2"/>
    <w:rsid w:val="00FB5F74"/>
    <w:rsid w:val="00FB609E"/>
    <w:rsid w:val="00FB612F"/>
    <w:rsid w:val="00FB64FF"/>
    <w:rsid w:val="00FB6955"/>
    <w:rsid w:val="00FB6AC2"/>
    <w:rsid w:val="00FB7462"/>
    <w:rsid w:val="00FC027E"/>
    <w:rsid w:val="00FC118E"/>
    <w:rsid w:val="00FC2D7A"/>
    <w:rsid w:val="00FC3124"/>
    <w:rsid w:val="00FC35A2"/>
    <w:rsid w:val="00FC3B34"/>
    <w:rsid w:val="00FC3C36"/>
    <w:rsid w:val="00FC49F0"/>
    <w:rsid w:val="00FC4EC2"/>
    <w:rsid w:val="00FC500F"/>
    <w:rsid w:val="00FC510F"/>
    <w:rsid w:val="00FC612C"/>
    <w:rsid w:val="00FC654A"/>
    <w:rsid w:val="00FC6B1C"/>
    <w:rsid w:val="00FC6D1D"/>
    <w:rsid w:val="00FC6FC9"/>
    <w:rsid w:val="00FC7845"/>
    <w:rsid w:val="00FD1C0C"/>
    <w:rsid w:val="00FD29F5"/>
    <w:rsid w:val="00FD33B3"/>
    <w:rsid w:val="00FD4E6D"/>
    <w:rsid w:val="00FD52D3"/>
    <w:rsid w:val="00FD6C06"/>
    <w:rsid w:val="00FD6FD4"/>
    <w:rsid w:val="00FD79B4"/>
    <w:rsid w:val="00FD7A0F"/>
    <w:rsid w:val="00FE0B92"/>
    <w:rsid w:val="00FE1631"/>
    <w:rsid w:val="00FE1775"/>
    <w:rsid w:val="00FE1812"/>
    <w:rsid w:val="00FE195D"/>
    <w:rsid w:val="00FE2324"/>
    <w:rsid w:val="00FE2B23"/>
    <w:rsid w:val="00FE2B80"/>
    <w:rsid w:val="00FE2E0C"/>
    <w:rsid w:val="00FE2E6A"/>
    <w:rsid w:val="00FE4E77"/>
    <w:rsid w:val="00FE5A33"/>
    <w:rsid w:val="00FE6C8A"/>
    <w:rsid w:val="00FE6D42"/>
    <w:rsid w:val="00FE6DF4"/>
    <w:rsid w:val="00FE76CA"/>
    <w:rsid w:val="00FE775F"/>
    <w:rsid w:val="00FE7964"/>
    <w:rsid w:val="00FF01CB"/>
    <w:rsid w:val="00FF0805"/>
    <w:rsid w:val="00FF1842"/>
    <w:rsid w:val="00FF1E90"/>
    <w:rsid w:val="00FF217F"/>
    <w:rsid w:val="00FF2E01"/>
    <w:rsid w:val="00FF335F"/>
    <w:rsid w:val="00FF4699"/>
    <w:rsid w:val="00FF4913"/>
    <w:rsid w:val="00FF4D73"/>
    <w:rsid w:val="00FF5087"/>
    <w:rsid w:val="00FF5248"/>
    <w:rsid w:val="00FF5CAD"/>
    <w:rsid w:val="00FF61AE"/>
    <w:rsid w:val="00FF67D9"/>
    <w:rsid w:val="00FF7B21"/>
    <w:rsid w:val="0105DA3D"/>
    <w:rsid w:val="010C9B0A"/>
    <w:rsid w:val="010D8145"/>
    <w:rsid w:val="0127E639"/>
    <w:rsid w:val="01297337"/>
    <w:rsid w:val="01313168"/>
    <w:rsid w:val="01314262"/>
    <w:rsid w:val="013853B8"/>
    <w:rsid w:val="013AC54C"/>
    <w:rsid w:val="01410993"/>
    <w:rsid w:val="014CEC0B"/>
    <w:rsid w:val="01518AE1"/>
    <w:rsid w:val="016CC169"/>
    <w:rsid w:val="01714A90"/>
    <w:rsid w:val="017C9320"/>
    <w:rsid w:val="018A8443"/>
    <w:rsid w:val="018CC81B"/>
    <w:rsid w:val="01986B42"/>
    <w:rsid w:val="019C2F54"/>
    <w:rsid w:val="019C2F5F"/>
    <w:rsid w:val="01A27EE6"/>
    <w:rsid w:val="01AD3C86"/>
    <w:rsid w:val="01B23E28"/>
    <w:rsid w:val="01CA4E15"/>
    <w:rsid w:val="01CF1DFC"/>
    <w:rsid w:val="01D27C42"/>
    <w:rsid w:val="01EE31B1"/>
    <w:rsid w:val="01EE6983"/>
    <w:rsid w:val="01FF308C"/>
    <w:rsid w:val="02017C46"/>
    <w:rsid w:val="020D0955"/>
    <w:rsid w:val="020D8724"/>
    <w:rsid w:val="020EF916"/>
    <w:rsid w:val="020F1209"/>
    <w:rsid w:val="0213E974"/>
    <w:rsid w:val="02147368"/>
    <w:rsid w:val="021D1EA8"/>
    <w:rsid w:val="021DE123"/>
    <w:rsid w:val="021F6EBC"/>
    <w:rsid w:val="0222958E"/>
    <w:rsid w:val="0227D95B"/>
    <w:rsid w:val="023A6777"/>
    <w:rsid w:val="023C6EC6"/>
    <w:rsid w:val="023F3702"/>
    <w:rsid w:val="024DB1B2"/>
    <w:rsid w:val="025183D8"/>
    <w:rsid w:val="025C8AB6"/>
    <w:rsid w:val="025E391B"/>
    <w:rsid w:val="02688049"/>
    <w:rsid w:val="026B1380"/>
    <w:rsid w:val="027659B0"/>
    <w:rsid w:val="027B300F"/>
    <w:rsid w:val="02895FDC"/>
    <w:rsid w:val="028A8D73"/>
    <w:rsid w:val="028B3328"/>
    <w:rsid w:val="028B898C"/>
    <w:rsid w:val="0290CF46"/>
    <w:rsid w:val="0293EEC6"/>
    <w:rsid w:val="029783FF"/>
    <w:rsid w:val="0297E31F"/>
    <w:rsid w:val="02BBC15F"/>
    <w:rsid w:val="02BE8039"/>
    <w:rsid w:val="02C2AB37"/>
    <w:rsid w:val="02C7BBC4"/>
    <w:rsid w:val="02C88D3B"/>
    <w:rsid w:val="02D75FD3"/>
    <w:rsid w:val="02D911AF"/>
    <w:rsid w:val="02E210D8"/>
    <w:rsid w:val="0311A7CC"/>
    <w:rsid w:val="03227145"/>
    <w:rsid w:val="032976EE"/>
    <w:rsid w:val="0356B5E0"/>
    <w:rsid w:val="0361BD3A"/>
    <w:rsid w:val="03654A5B"/>
    <w:rsid w:val="03672549"/>
    <w:rsid w:val="0367ACBD"/>
    <w:rsid w:val="036D8D8E"/>
    <w:rsid w:val="0371A743"/>
    <w:rsid w:val="039A183E"/>
    <w:rsid w:val="039AAC7A"/>
    <w:rsid w:val="03AC5637"/>
    <w:rsid w:val="03B4E8FF"/>
    <w:rsid w:val="03D4C12D"/>
    <w:rsid w:val="03D7421D"/>
    <w:rsid w:val="03D7544D"/>
    <w:rsid w:val="03DFDF7E"/>
    <w:rsid w:val="03EC4CA5"/>
    <w:rsid w:val="03FEF763"/>
    <w:rsid w:val="040ACB2C"/>
    <w:rsid w:val="0418614F"/>
    <w:rsid w:val="041E1A93"/>
    <w:rsid w:val="0420CC2F"/>
    <w:rsid w:val="043612C2"/>
    <w:rsid w:val="043CD21F"/>
    <w:rsid w:val="04439862"/>
    <w:rsid w:val="044E3D82"/>
    <w:rsid w:val="0456B555"/>
    <w:rsid w:val="04585761"/>
    <w:rsid w:val="04676824"/>
    <w:rsid w:val="046993AB"/>
    <w:rsid w:val="046C49AE"/>
    <w:rsid w:val="046F1D4E"/>
    <w:rsid w:val="04770202"/>
    <w:rsid w:val="0482F960"/>
    <w:rsid w:val="048625CC"/>
    <w:rsid w:val="049690B5"/>
    <w:rsid w:val="0498206F"/>
    <w:rsid w:val="0498F00E"/>
    <w:rsid w:val="0499A102"/>
    <w:rsid w:val="049E5C3A"/>
    <w:rsid w:val="049EA8A8"/>
    <w:rsid w:val="04AA2A89"/>
    <w:rsid w:val="04AC1638"/>
    <w:rsid w:val="04C13057"/>
    <w:rsid w:val="04CC4D5E"/>
    <w:rsid w:val="04D1CCB5"/>
    <w:rsid w:val="04DB1994"/>
    <w:rsid w:val="04DEE8CF"/>
    <w:rsid w:val="04E3CE76"/>
    <w:rsid w:val="04F7770A"/>
    <w:rsid w:val="04F77EC3"/>
    <w:rsid w:val="050C1E23"/>
    <w:rsid w:val="050E0A9A"/>
    <w:rsid w:val="050F5B13"/>
    <w:rsid w:val="05148DF5"/>
    <w:rsid w:val="0527B3CE"/>
    <w:rsid w:val="055BB744"/>
    <w:rsid w:val="05751581"/>
    <w:rsid w:val="0596F275"/>
    <w:rsid w:val="05C3CA9A"/>
    <w:rsid w:val="05CA1405"/>
    <w:rsid w:val="05D1293C"/>
    <w:rsid w:val="05D7165C"/>
    <w:rsid w:val="05EEABB8"/>
    <w:rsid w:val="0601CA36"/>
    <w:rsid w:val="0605F634"/>
    <w:rsid w:val="060A0CBF"/>
    <w:rsid w:val="060E366F"/>
    <w:rsid w:val="061CBE0A"/>
    <w:rsid w:val="06222BBA"/>
    <w:rsid w:val="06242F2F"/>
    <w:rsid w:val="062FC801"/>
    <w:rsid w:val="063103E7"/>
    <w:rsid w:val="0631B174"/>
    <w:rsid w:val="0631FE92"/>
    <w:rsid w:val="0633C2CD"/>
    <w:rsid w:val="06348D15"/>
    <w:rsid w:val="0646427E"/>
    <w:rsid w:val="064C9A35"/>
    <w:rsid w:val="065119C9"/>
    <w:rsid w:val="0653F1D4"/>
    <w:rsid w:val="065DF566"/>
    <w:rsid w:val="0672720C"/>
    <w:rsid w:val="0677A046"/>
    <w:rsid w:val="067858B9"/>
    <w:rsid w:val="067E029C"/>
    <w:rsid w:val="068BFE5B"/>
    <w:rsid w:val="06917D71"/>
    <w:rsid w:val="069D1825"/>
    <w:rsid w:val="06A17706"/>
    <w:rsid w:val="06A1BD65"/>
    <w:rsid w:val="06B565E0"/>
    <w:rsid w:val="06B5E0E4"/>
    <w:rsid w:val="06B70263"/>
    <w:rsid w:val="06D16F8E"/>
    <w:rsid w:val="06D24A95"/>
    <w:rsid w:val="06D5896D"/>
    <w:rsid w:val="06D6E39F"/>
    <w:rsid w:val="06DDD0D6"/>
    <w:rsid w:val="06E68140"/>
    <w:rsid w:val="06EA5BDC"/>
    <w:rsid w:val="06F1A5FB"/>
    <w:rsid w:val="06F24B6B"/>
    <w:rsid w:val="06F24D7D"/>
    <w:rsid w:val="070340CE"/>
    <w:rsid w:val="07073749"/>
    <w:rsid w:val="070E32EF"/>
    <w:rsid w:val="07133F70"/>
    <w:rsid w:val="0714CED6"/>
    <w:rsid w:val="07173259"/>
    <w:rsid w:val="07193336"/>
    <w:rsid w:val="071BA1FD"/>
    <w:rsid w:val="071DF5FF"/>
    <w:rsid w:val="0720EF34"/>
    <w:rsid w:val="072963FA"/>
    <w:rsid w:val="073B1517"/>
    <w:rsid w:val="073DD3DB"/>
    <w:rsid w:val="07597A7F"/>
    <w:rsid w:val="07658B1C"/>
    <w:rsid w:val="0765E466"/>
    <w:rsid w:val="076DF37D"/>
    <w:rsid w:val="0773D924"/>
    <w:rsid w:val="077A2C8A"/>
    <w:rsid w:val="077E83B5"/>
    <w:rsid w:val="078AD672"/>
    <w:rsid w:val="078E5617"/>
    <w:rsid w:val="07A0A5E4"/>
    <w:rsid w:val="07A10124"/>
    <w:rsid w:val="07AD7103"/>
    <w:rsid w:val="07AF2110"/>
    <w:rsid w:val="07B055F5"/>
    <w:rsid w:val="07B2D406"/>
    <w:rsid w:val="07C05383"/>
    <w:rsid w:val="07C4CE09"/>
    <w:rsid w:val="07D141C4"/>
    <w:rsid w:val="07D72C32"/>
    <w:rsid w:val="07EFB057"/>
    <w:rsid w:val="07F201FD"/>
    <w:rsid w:val="07F30CB6"/>
    <w:rsid w:val="07FDF595"/>
    <w:rsid w:val="08004565"/>
    <w:rsid w:val="0802B9A5"/>
    <w:rsid w:val="08031C8D"/>
    <w:rsid w:val="0828D246"/>
    <w:rsid w:val="0838DAAC"/>
    <w:rsid w:val="0842856B"/>
    <w:rsid w:val="084680F7"/>
    <w:rsid w:val="085D3EC1"/>
    <w:rsid w:val="086B6AE1"/>
    <w:rsid w:val="086D976A"/>
    <w:rsid w:val="086EAB6E"/>
    <w:rsid w:val="087E3A9A"/>
    <w:rsid w:val="08862061"/>
    <w:rsid w:val="088E689F"/>
    <w:rsid w:val="0896CF9C"/>
    <w:rsid w:val="08B05928"/>
    <w:rsid w:val="08B1EBD6"/>
    <w:rsid w:val="08B6D61B"/>
    <w:rsid w:val="08B7F905"/>
    <w:rsid w:val="08BC245E"/>
    <w:rsid w:val="08BC32FC"/>
    <w:rsid w:val="08C520BE"/>
    <w:rsid w:val="08D433B3"/>
    <w:rsid w:val="08D9FB15"/>
    <w:rsid w:val="08DCEA87"/>
    <w:rsid w:val="08F0507A"/>
    <w:rsid w:val="08F5A38B"/>
    <w:rsid w:val="08F6585A"/>
    <w:rsid w:val="08FDA9B5"/>
    <w:rsid w:val="090C52D3"/>
    <w:rsid w:val="092027BD"/>
    <w:rsid w:val="0925C0AF"/>
    <w:rsid w:val="093D0456"/>
    <w:rsid w:val="093ECB7D"/>
    <w:rsid w:val="094761EF"/>
    <w:rsid w:val="09477CA1"/>
    <w:rsid w:val="09495197"/>
    <w:rsid w:val="094F02B5"/>
    <w:rsid w:val="0956A19D"/>
    <w:rsid w:val="095931C5"/>
    <w:rsid w:val="0962262F"/>
    <w:rsid w:val="0973EEF4"/>
    <w:rsid w:val="097DBADD"/>
    <w:rsid w:val="0981DA0A"/>
    <w:rsid w:val="0986C8F5"/>
    <w:rsid w:val="09A97EFA"/>
    <w:rsid w:val="09CDE350"/>
    <w:rsid w:val="09D21085"/>
    <w:rsid w:val="09DAFCC8"/>
    <w:rsid w:val="09E50237"/>
    <w:rsid w:val="09E6FD76"/>
    <w:rsid w:val="09FE1720"/>
    <w:rsid w:val="09FF79E7"/>
    <w:rsid w:val="0A19CA49"/>
    <w:rsid w:val="0A1C0BE2"/>
    <w:rsid w:val="0A20ED38"/>
    <w:rsid w:val="0A237488"/>
    <w:rsid w:val="0A248DE1"/>
    <w:rsid w:val="0A334035"/>
    <w:rsid w:val="0A39D3A1"/>
    <w:rsid w:val="0A3D5038"/>
    <w:rsid w:val="0A44C030"/>
    <w:rsid w:val="0A59FB85"/>
    <w:rsid w:val="0A5BE339"/>
    <w:rsid w:val="0A659E52"/>
    <w:rsid w:val="0A65EB7F"/>
    <w:rsid w:val="0A721BDC"/>
    <w:rsid w:val="0A7EEFA9"/>
    <w:rsid w:val="0A7F4380"/>
    <w:rsid w:val="0A808611"/>
    <w:rsid w:val="0A822EEE"/>
    <w:rsid w:val="0A9794CB"/>
    <w:rsid w:val="0AA1DA7B"/>
    <w:rsid w:val="0AA706DB"/>
    <w:rsid w:val="0AA81C26"/>
    <w:rsid w:val="0AAA7197"/>
    <w:rsid w:val="0AACD237"/>
    <w:rsid w:val="0AC18F5F"/>
    <w:rsid w:val="0ACAEAC8"/>
    <w:rsid w:val="0AD898C7"/>
    <w:rsid w:val="0AD8D4B7"/>
    <w:rsid w:val="0ADC3903"/>
    <w:rsid w:val="0ADD1A66"/>
    <w:rsid w:val="0AEED4EB"/>
    <w:rsid w:val="0AF20B43"/>
    <w:rsid w:val="0AF244A0"/>
    <w:rsid w:val="0AF97635"/>
    <w:rsid w:val="0AFCFC6A"/>
    <w:rsid w:val="0B13DF24"/>
    <w:rsid w:val="0B151D25"/>
    <w:rsid w:val="0B153A1F"/>
    <w:rsid w:val="0B22985D"/>
    <w:rsid w:val="0B274239"/>
    <w:rsid w:val="0B2EAA50"/>
    <w:rsid w:val="0B2EB005"/>
    <w:rsid w:val="0B2F086A"/>
    <w:rsid w:val="0B316689"/>
    <w:rsid w:val="0B324FCB"/>
    <w:rsid w:val="0B403B0E"/>
    <w:rsid w:val="0B4DE549"/>
    <w:rsid w:val="0B4FEC2B"/>
    <w:rsid w:val="0B5173BF"/>
    <w:rsid w:val="0B596145"/>
    <w:rsid w:val="0B6B376E"/>
    <w:rsid w:val="0B6EE558"/>
    <w:rsid w:val="0B719F1D"/>
    <w:rsid w:val="0B7956B7"/>
    <w:rsid w:val="0B7D81ED"/>
    <w:rsid w:val="0B8BEAC2"/>
    <w:rsid w:val="0B94D8DD"/>
    <w:rsid w:val="0BA61DB6"/>
    <w:rsid w:val="0BA8406A"/>
    <w:rsid w:val="0BAD08BA"/>
    <w:rsid w:val="0BD1F816"/>
    <w:rsid w:val="0BE24946"/>
    <w:rsid w:val="0BED8A86"/>
    <w:rsid w:val="0C07CD1A"/>
    <w:rsid w:val="0C19819F"/>
    <w:rsid w:val="0C1CB47F"/>
    <w:rsid w:val="0C1D6F8D"/>
    <w:rsid w:val="0C2326FD"/>
    <w:rsid w:val="0C265316"/>
    <w:rsid w:val="0C2B9D81"/>
    <w:rsid w:val="0C3B63F2"/>
    <w:rsid w:val="0C414DA7"/>
    <w:rsid w:val="0C493C8D"/>
    <w:rsid w:val="0C583B5E"/>
    <w:rsid w:val="0C5A8F7C"/>
    <w:rsid w:val="0C6280B1"/>
    <w:rsid w:val="0C64F34E"/>
    <w:rsid w:val="0C686019"/>
    <w:rsid w:val="0C7C027E"/>
    <w:rsid w:val="0C827F3D"/>
    <w:rsid w:val="0C8BCC5A"/>
    <w:rsid w:val="0C984526"/>
    <w:rsid w:val="0C99C9B8"/>
    <w:rsid w:val="0C9CDA51"/>
    <w:rsid w:val="0CA6D4F1"/>
    <w:rsid w:val="0CAB4F52"/>
    <w:rsid w:val="0CB3001F"/>
    <w:rsid w:val="0CB43269"/>
    <w:rsid w:val="0CC06D97"/>
    <w:rsid w:val="0CD2B86B"/>
    <w:rsid w:val="0CD74740"/>
    <w:rsid w:val="0CE3C902"/>
    <w:rsid w:val="0CE3D702"/>
    <w:rsid w:val="0CF257A5"/>
    <w:rsid w:val="0D066C7D"/>
    <w:rsid w:val="0D11A819"/>
    <w:rsid w:val="0D384260"/>
    <w:rsid w:val="0D38CD62"/>
    <w:rsid w:val="0D3D9F35"/>
    <w:rsid w:val="0D3E6CA8"/>
    <w:rsid w:val="0D5920BF"/>
    <w:rsid w:val="0D695897"/>
    <w:rsid w:val="0D6A4509"/>
    <w:rsid w:val="0D8295A0"/>
    <w:rsid w:val="0D8BA97F"/>
    <w:rsid w:val="0D8DB32B"/>
    <w:rsid w:val="0D90AD93"/>
    <w:rsid w:val="0D95BFAA"/>
    <w:rsid w:val="0D97DFB4"/>
    <w:rsid w:val="0D97F24B"/>
    <w:rsid w:val="0D9A7734"/>
    <w:rsid w:val="0DA9E8AD"/>
    <w:rsid w:val="0DABA515"/>
    <w:rsid w:val="0DB36449"/>
    <w:rsid w:val="0DB93FEE"/>
    <w:rsid w:val="0DBDEB8F"/>
    <w:rsid w:val="0DC3346D"/>
    <w:rsid w:val="0DDC5D0D"/>
    <w:rsid w:val="0DEF0E36"/>
    <w:rsid w:val="0DF12E51"/>
    <w:rsid w:val="0E01A6B1"/>
    <w:rsid w:val="0E08617A"/>
    <w:rsid w:val="0E12597F"/>
    <w:rsid w:val="0E1DD3E5"/>
    <w:rsid w:val="0E292B0F"/>
    <w:rsid w:val="0E375B7F"/>
    <w:rsid w:val="0E45FEE4"/>
    <w:rsid w:val="0E477DBE"/>
    <w:rsid w:val="0E513FE3"/>
    <w:rsid w:val="0E5437F8"/>
    <w:rsid w:val="0E56E075"/>
    <w:rsid w:val="0E5753C1"/>
    <w:rsid w:val="0E5E9036"/>
    <w:rsid w:val="0E620277"/>
    <w:rsid w:val="0E693AE2"/>
    <w:rsid w:val="0E70BC42"/>
    <w:rsid w:val="0E780978"/>
    <w:rsid w:val="0E786234"/>
    <w:rsid w:val="0E85FF5E"/>
    <w:rsid w:val="0E97A427"/>
    <w:rsid w:val="0E99DE2B"/>
    <w:rsid w:val="0EA9D7F0"/>
    <w:rsid w:val="0EAD449F"/>
    <w:rsid w:val="0EAE9D23"/>
    <w:rsid w:val="0EB57918"/>
    <w:rsid w:val="0EBF8A2B"/>
    <w:rsid w:val="0EC5A2C4"/>
    <w:rsid w:val="0EC744E0"/>
    <w:rsid w:val="0EE2F0B3"/>
    <w:rsid w:val="0EEE8814"/>
    <w:rsid w:val="0EF0545B"/>
    <w:rsid w:val="0F01A546"/>
    <w:rsid w:val="0F02DEFE"/>
    <w:rsid w:val="0F0D3D1D"/>
    <w:rsid w:val="0F20E6B8"/>
    <w:rsid w:val="0F26C2DF"/>
    <w:rsid w:val="0F4205B4"/>
    <w:rsid w:val="0F60EB4E"/>
    <w:rsid w:val="0F753307"/>
    <w:rsid w:val="0F83212A"/>
    <w:rsid w:val="0F86BE21"/>
    <w:rsid w:val="0F90F419"/>
    <w:rsid w:val="0FA864D6"/>
    <w:rsid w:val="0FB4660E"/>
    <w:rsid w:val="0FCB18D2"/>
    <w:rsid w:val="0FCBB996"/>
    <w:rsid w:val="0FD5E95D"/>
    <w:rsid w:val="0FF27117"/>
    <w:rsid w:val="0FF8F652"/>
    <w:rsid w:val="0FFB63DA"/>
    <w:rsid w:val="0FFF61E1"/>
    <w:rsid w:val="100304AE"/>
    <w:rsid w:val="100511EE"/>
    <w:rsid w:val="102BFAC4"/>
    <w:rsid w:val="1039681C"/>
    <w:rsid w:val="104ED6E9"/>
    <w:rsid w:val="105765B0"/>
    <w:rsid w:val="105A71D6"/>
    <w:rsid w:val="1062216A"/>
    <w:rsid w:val="10656C88"/>
    <w:rsid w:val="106846E4"/>
    <w:rsid w:val="1072E974"/>
    <w:rsid w:val="108C24BC"/>
    <w:rsid w:val="108FBA7C"/>
    <w:rsid w:val="109B429E"/>
    <w:rsid w:val="10A29000"/>
    <w:rsid w:val="10A478CF"/>
    <w:rsid w:val="10ADB6D4"/>
    <w:rsid w:val="10C2CB5B"/>
    <w:rsid w:val="10CD6AF6"/>
    <w:rsid w:val="10D3B88B"/>
    <w:rsid w:val="10D4DFD6"/>
    <w:rsid w:val="10D50664"/>
    <w:rsid w:val="10D791F7"/>
    <w:rsid w:val="10E95D7E"/>
    <w:rsid w:val="10F29DB9"/>
    <w:rsid w:val="10F89A9F"/>
    <w:rsid w:val="10F941DB"/>
    <w:rsid w:val="11132015"/>
    <w:rsid w:val="112ACDAC"/>
    <w:rsid w:val="112E14F2"/>
    <w:rsid w:val="1132C70D"/>
    <w:rsid w:val="11491C2D"/>
    <w:rsid w:val="1149D823"/>
    <w:rsid w:val="114C4420"/>
    <w:rsid w:val="11509A35"/>
    <w:rsid w:val="1154B23D"/>
    <w:rsid w:val="1168B954"/>
    <w:rsid w:val="116BB26D"/>
    <w:rsid w:val="1177A7BC"/>
    <w:rsid w:val="11784B2F"/>
    <w:rsid w:val="1181E865"/>
    <w:rsid w:val="1189A8E4"/>
    <w:rsid w:val="118D78F5"/>
    <w:rsid w:val="118FB911"/>
    <w:rsid w:val="11A490D9"/>
    <w:rsid w:val="11A647BB"/>
    <w:rsid w:val="11A8A660"/>
    <w:rsid w:val="11A8F214"/>
    <w:rsid w:val="11A9CF1B"/>
    <w:rsid w:val="11B02649"/>
    <w:rsid w:val="11B32198"/>
    <w:rsid w:val="11BDBDB3"/>
    <w:rsid w:val="11D2D5BA"/>
    <w:rsid w:val="11D50217"/>
    <w:rsid w:val="11D514C0"/>
    <w:rsid w:val="11D57438"/>
    <w:rsid w:val="11DDB6FB"/>
    <w:rsid w:val="11F4B730"/>
    <w:rsid w:val="1201E1E8"/>
    <w:rsid w:val="12056DF7"/>
    <w:rsid w:val="121F1C4A"/>
    <w:rsid w:val="1223DFC1"/>
    <w:rsid w:val="1228A759"/>
    <w:rsid w:val="122A93CD"/>
    <w:rsid w:val="12399BD6"/>
    <w:rsid w:val="123D7079"/>
    <w:rsid w:val="1244540F"/>
    <w:rsid w:val="1247311C"/>
    <w:rsid w:val="1251AA9A"/>
    <w:rsid w:val="1258A154"/>
    <w:rsid w:val="125DFE3F"/>
    <w:rsid w:val="12782237"/>
    <w:rsid w:val="127CB428"/>
    <w:rsid w:val="127EF230"/>
    <w:rsid w:val="127F9456"/>
    <w:rsid w:val="128352EB"/>
    <w:rsid w:val="128D3420"/>
    <w:rsid w:val="129D7BE0"/>
    <w:rsid w:val="12A95444"/>
    <w:rsid w:val="12B5D5EA"/>
    <w:rsid w:val="12B979F4"/>
    <w:rsid w:val="12C7FBB8"/>
    <w:rsid w:val="12D47D41"/>
    <w:rsid w:val="12D99358"/>
    <w:rsid w:val="12E5ED65"/>
    <w:rsid w:val="12F522AC"/>
    <w:rsid w:val="13016879"/>
    <w:rsid w:val="1304FD86"/>
    <w:rsid w:val="130638AD"/>
    <w:rsid w:val="13141B90"/>
    <w:rsid w:val="131E9FBC"/>
    <w:rsid w:val="131F2B88"/>
    <w:rsid w:val="1324D3AE"/>
    <w:rsid w:val="132FDC26"/>
    <w:rsid w:val="133174D5"/>
    <w:rsid w:val="133319D8"/>
    <w:rsid w:val="13448E25"/>
    <w:rsid w:val="1348EE08"/>
    <w:rsid w:val="135C85A4"/>
    <w:rsid w:val="135CAC32"/>
    <w:rsid w:val="135F1D83"/>
    <w:rsid w:val="13680DCD"/>
    <w:rsid w:val="1391BC5D"/>
    <w:rsid w:val="13A2CB38"/>
    <w:rsid w:val="13A49443"/>
    <w:rsid w:val="13A562DC"/>
    <w:rsid w:val="13B59A2B"/>
    <w:rsid w:val="13B9B06D"/>
    <w:rsid w:val="13BF961A"/>
    <w:rsid w:val="13C1C3F8"/>
    <w:rsid w:val="13C2A66A"/>
    <w:rsid w:val="13C4F46E"/>
    <w:rsid w:val="13C7540D"/>
    <w:rsid w:val="13C7E391"/>
    <w:rsid w:val="13D48427"/>
    <w:rsid w:val="13EE3B32"/>
    <w:rsid w:val="13F86674"/>
    <w:rsid w:val="13FF8A7F"/>
    <w:rsid w:val="140708D9"/>
    <w:rsid w:val="140DC399"/>
    <w:rsid w:val="14223CC4"/>
    <w:rsid w:val="14269966"/>
    <w:rsid w:val="142D1F3B"/>
    <w:rsid w:val="143C6A5B"/>
    <w:rsid w:val="143D69F0"/>
    <w:rsid w:val="144396ED"/>
    <w:rsid w:val="144684B1"/>
    <w:rsid w:val="14544E72"/>
    <w:rsid w:val="14607C6D"/>
    <w:rsid w:val="1461CF32"/>
    <w:rsid w:val="14623592"/>
    <w:rsid w:val="14669E35"/>
    <w:rsid w:val="14752BC1"/>
    <w:rsid w:val="1481BDC6"/>
    <w:rsid w:val="148B198E"/>
    <w:rsid w:val="148D6606"/>
    <w:rsid w:val="1497CE4C"/>
    <w:rsid w:val="149B81FB"/>
    <w:rsid w:val="14A0A9E7"/>
    <w:rsid w:val="14A301E9"/>
    <w:rsid w:val="14A73364"/>
    <w:rsid w:val="14A9880C"/>
    <w:rsid w:val="14B96DC1"/>
    <w:rsid w:val="14BF5409"/>
    <w:rsid w:val="14C2864C"/>
    <w:rsid w:val="14C71569"/>
    <w:rsid w:val="14C71EC5"/>
    <w:rsid w:val="14C93759"/>
    <w:rsid w:val="14D532A0"/>
    <w:rsid w:val="14E2DE38"/>
    <w:rsid w:val="14E3EAFD"/>
    <w:rsid w:val="14E643B8"/>
    <w:rsid w:val="14EEBE69"/>
    <w:rsid w:val="14F65B3F"/>
    <w:rsid w:val="14F8715C"/>
    <w:rsid w:val="15191974"/>
    <w:rsid w:val="1520F006"/>
    <w:rsid w:val="152A08AA"/>
    <w:rsid w:val="15303F99"/>
    <w:rsid w:val="1536A52C"/>
    <w:rsid w:val="15397BBC"/>
    <w:rsid w:val="15497593"/>
    <w:rsid w:val="154A43B8"/>
    <w:rsid w:val="1550D002"/>
    <w:rsid w:val="1557AEB0"/>
    <w:rsid w:val="1560A065"/>
    <w:rsid w:val="156968B5"/>
    <w:rsid w:val="156D7B56"/>
    <w:rsid w:val="157F8054"/>
    <w:rsid w:val="15844B0B"/>
    <w:rsid w:val="15AAD875"/>
    <w:rsid w:val="15BC9EEE"/>
    <w:rsid w:val="15C17CE4"/>
    <w:rsid w:val="15C7C3EC"/>
    <w:rsid w:val="15CA789B"/>
    <w:rsid w:val="15D4CE0C"/>
    <w:rsid w:val="15D51CA2"/>
    <w:rsid w:val="15EB6A06"/>
    <w:rsid w:val="15F01ED3"/>
    <w:rsid w:val="16006536"/>
    <w:rsid w:val="1605640B"/>
    <w:rsid w:val="16103A3D"/>
    <w:rsid w:val="1615FD0B"/>
    <w:rsid w:val="16165871"/>
    <w:rsid w:val="16174CEB"/>
    <w:rsid w:val="162DFF54"/>
    <w:rsid w:val="1633D4E2"/>
    <w:rsid w:val="163D86FF"/>
    <w:rsid w:val="1640E02B"/>
    <w:rsid w:val="164892EA"/>
    <w:rsid w:val="164C5D1E"/>
    <w:rsid w:val="1652817C"/>
    <w:rsid w:val="16557FEE"/>
    <w:rsid w:val="165BD589"/>
    <w:rsid w:val="165C1D2F"/>
    <w:rsid w:val="166F0D11"/>
    <w:rsid w:val="167229B8"/>
    <w:rsid w:val="1682F005"/>
    <w:rsid w:val="168760F7"/>
    <w:rsid w:val="168F2022"/>
    <w:rsid w:val="16944177"/>
    <w:rsid w:val="16A6B61C"/>
    <w:rsid w:val="16AB1FD7"/>
    <w:rsid w:val="16BF2C94"/>
    <w:rsid w:val="16C22D9C"/>
    <w:rsid w:val="16C401C6"/>
    <w:rsid w:val="16C79FBE"/>
    <w:rsid w:val="16CFDBD2"/>
    <w:rsid w:val="16D6A0A3"/>
    <w:rsid w:val="16DDDE2C"/>
    <w:rsid w:val="16E5E33C"/>
    <w:rsid w:val="16FD3D51"/>
    <w:rsid w:val="17029048"/>
    <w:rsid w:val="17262FC3"/>
    <w:rsid w:val="17309016"/>
    <w:rsid w:val="173229CC"/>
    <w:rsid w:val="17377687"/>
    <w:rsid w:val="173F28CE"/>
    <w:rsid w:val="174EFBDE"/>
    <w:rsid w:val="174FB519"/>
    <w:rsid w:val="17586F4F"/>
    <w:rsid w:val="175D323D"/>
    <w:rsid w:val="176587B3"/>
    <w:rsid w:val="17682023"/>
    <w:rsid w:val="177631CC"/>
    <w:rsid w:val="178FD5C7"/>
    <w:rsid w:val="1793F2C8"/>
    <w:rsid w:val="17A81CF2"/>
    <w:rsid w:val="17A83613"/>
    <w:rsid w:val="17B0EFA1"/>
    <w:rsid w:val="17B36E3F"/>
    <w:rsid w:val="17BB1B08"/>
    <w:rsid w:val="17C379E4"/>
    <w:rsid w:val="17CD345F"/>
    <w:rsid w:val="180A37D9"/>
    <w:rsid w:val="18113941"/>
    <w:rsid w:val="1817A8D3"/>
    <w:rsid w:val="1817EAF5"/>
    <w:rsid w:val="182AC095"/>
    <w:rsid w:val="183076C5"/>
    <w:rsid w:val="1852219F"/>
    <w:rsid w:val="185D7542"/>
    <w:rsid w:val="185F7F59"/>
    <w:rsid w:val="185FCF16"/>
    <w:rsid w:val="18609817"/>
    <w:rsid w:val="1860B8C9"/>
    <w:rsid w:val="18687FD4"/>
    <w:rsid w:val="186A9C15"/>
    <w:rsid w:val="1886ABAA"/>
    <w:rsid w:val="18B4D83D"/>
    <w:rsid w:val="18D69C78"/>
    <w:rsid w:val="19018877"/>
    <w:rsid w:val="1902D8D9"/>
    <w:rsid w:val="190DD548"/>
    <w:rsid w:val="190F3D18"/>
    <w:rsid w:val="191B6459"/>
    <w:rsid w:val="191EF0DA"/>
    <w:rsid w:val="192BB223"/>
    <w:rsid w:val="1943F3B6"/>
    <w:rsid w:val="19766D8D"/>
    <w:rsid w:val="19879FAF"/>
    <w:rsid w:val="198FBEC8"/>
    <w:rsid w:val="19998828"/>
    <w:rsid w:val="199FDA95"/>
    <w:rsid w:val="19A2D393"/>
    <w:rsid w:val="19A5CFCF"/>
    <w:rsid w:val="19AD0CB6"/>
    <w:rsid w:val="19AFC8E3"/>
    <w:rsid w:val="19B42691"/>
    <w:rsid w:val="19B893A1"/>
    <w:rsid w:val="19B98D0A"/>
    <w:rsid w:val="19C682E7"/>
    <w:rsid w:val="19C6DE5B"/>
    <w:rsid w:val="19C8B2FE"/>
    <w:rsid w:val="19EA8D57"/>
    <w:rsid w:val="19F07D9B"/>
    <w:rsid w:val="19F7CBF8"/>
    <w:rsid w:val="19FCDB3E"/>
    <w:rsid w:val="1A0CECDF"/>
    <w:rsid w:val="1A0F36BF"/>
    <w:rsid w:val="1A12DBED"/>
    <w:rsid w:val="1A142E09"/>
    <w:rsid w:val="1A288D1F"/>
    <w:rsid w:val="1A30CF2B"/>
    <w:rsid w:val="1A380D21"/>
    <w:rsid w:val="1A435039"/>
    <w:rsid w:val="1A444033"/>
    <w:rsid w:val="1A452A16"/>
    <w:rsid w:val="1A4C3E0B"/>
    <w:rsid w:val="1A4F4498"/>
    <w:rsid w:val="1A5171EC"/>
    <w:rsid w:val="1A579003"/>
    <w:rsid w:val="1A5C8EF3"/>
    <w:rsid w:val="1A5EB64C"/>
    <w:rsid w:val="1A678B6F"/>
    <w:rsid w:val="1A6A86E9"/>
    <w:rsid w:val="1A74E70D"/>
    <w:rsid w:val="1A798F34"/>
    <w:rsid w:val="1A7A328E"/>
    <w:rsid w:val="1A7FA6B1"/>
    <w:rsid w:val="1A808C01"/>
    <w:rsid w:val="1A908111"/>
    <w:rsid w:val="1A9638E8"/>
    <w:rsid w:val="1A98191C"/>
    <w:rsid w:val="1AA04E9F"/>
    <w:rsid w:val="1AA45344"/>
    <w:rsid w:val="1ABF8A1B"/>
    <w:rsid w:val="1AD908C1"/>
    <w:rsid w:val="1ADD1E09"/>
    <w:rsid w:val="1AF0155C"/>
    <w:rsid w:val="1AF7DBE8"/>
    <w:rsid w:val="1AFE64B0"/>
    <w:rsid w:val="1AFF493A"/>
    <w:rsid w:val="1B00C433"/>
    <w:rsid w:val="1B06082C"/>
    <w:rsid w:val="1B170A04"/>
    <w:rsid w:val="1B1F27C9"/>
    <w:rsid w:val="1B20E29E"/>
    <w:rsid w:val="1B257145"/>
    <w:rsid w:val="1B29CD7D"/>
    <w:rsid w:val="1B3755E2"/>
    <w:rsid w:val="1B378573"/>
    <w:rsid w:val="1B3A7871"/>
    <w:rsid w:val="1B6F6679"/>
    <w:rsid w:val="1B88716D"/>
    <w:rsid w:val="1B89E870"/>
    <w:rsid w:val="1B8DFC6A"/>
    <w:rsid w:val="1B916486"/>
    <w:rsid w:val="1BA36CEE"/>
    <w:rsid w:val="1BACCA96"/>
    <w:rsid w:val="1BC26FDA"/>
    <w:rsid w:val="1BC5B636"/>
    <w:rsid w:val="1BC5F3F4"/>
    <w:rsid w:val="1BCD61AD"/>
    <w:rsid w:val="1BD0DD92"/>
    <w:rsid w:val="1BE25D72"/>
    <w:rsid w:val="1BE497B9"/>
    <w:rsid w:val="1BEB4A0C"/>
    <w:rsid w:val="1BEEE1E1"/>
    <w:rsid w:val="1BF67ADD"/>
    <w:rsid w:val="1BF8DB72"/>
    <w:rsid w:val="1BFB7644"/>
    <w:rsid w:val="1BFC734C"/>
    <w:rsid w:val="1BFF839A"/>
    <w:rsid w:val="1C0657A6"/>
    <w:rsid w:val="1C16A17C"/>
    <w:rsid w:val="1C1A2A5C"/>
    <w:rsid w:val="1C245D1E"/>
    <w:rsid w:val="1C24B6D0"/>
    <w:rsid w:val="1C2BE072"/>
    <w:rsid w:val="1C34ADB4"/>
    <w:rsid w:val="1C43F8FF"/>
    <w:rsid w:val="1C56919C"/>
    <w:rsid w:val="1C63274C"/>
    <w:rsid w:val="1C6DB68F"/>
    <w:rsid w:val="1C8B9A83"/>
    <w:rsid w:val="1CA92E1A"/>
    <w:rsid w:val="1CB24C1A"/>
    <w:rsid w:val="1CBAC559"/>
    <w:rsid w:val="1CC4DC78"/>
    <w:rsid w:val="1CD815CA"/>
    <w:rsid w:val="1CDABB6A"/>
    <w:rsid w:val="1CE3326A"/>
    <w:rsid w:val="1CFFB40E"/>
    <w:rsid w:val="1D020E2C"/>
    <w:rsid w:val="1D12810D"/>
    <w:rsid w:val="1D1B2248"/>
    <w:rsid w:val="1D1E7808"/>
    <w:rsid w:val="1D2F8306"/>
    <w:rsid w:val="1D4865B0"/>
    <w:rsid w:val="1D4EA72A"/>
    <w:rsid w:val="1D58BD7F"/>
    <w:rsid w:val="1D64CE13"/>
    <w:rsid w:val="1D698A82"/>
    <w:rsid w:val="1D6BB3CF"/>
    <w:rsid w:val="1D72C0F2"/>
    <w:rsid w:val="1D74E03A"/>
    <w:rsid w:val="1D77DB6E"/>
    <w:rsid w:val="1D78A691"/>
    <w:rsid w:val="1D83E3AC"/>
    <w:rsid w:val="1D8DA900"/>
    <w:rsid w:val="1D92C83F"/>
    <w:rsid w:val="1D96F75C"/>
    <w:rsid w:val="1D9A610F"/>
    <w:rsid w:val="1DA33F26"/>
    <w:rsid w:val="1DACE3B3"/>
    <w:rsid w:val="1DB7A3C7"/>
    <w:rsid w:val="1DC1898B"/>
    <w:rsid w:val="1DC2FB09"/>
    <w:rsid w:val="1DC42C88"/>
    <w:rsid w:val="1DC7B0D3"/>
    <w:rsid w:val="1DD147FF"/>
    <w:rsid w:val="1DDC7AEC"/>
    <w:rsid w:val="1DE61CC4"/>
    <w:rsid w:val="1DF14207"/>
    <w:rsid w:val="1DF3373A"/>
    <w:rsid w:val="1DF72ADD"/>
    <w:rsid w:val="1DF96037"/>
    <w:rsid w:val="1E067CE0"/>
    <w:rsid w:val="1E094D99"/>
    <w:rsid w:val="1E1A57BA"/>
    <w:rsid w:val="1E1AF3BE"/>
    <w:rsid w:val="1E1BDF59"/>
    <w:rsid w:val="1E3E707F"/>
    <w:rsid w:val="1E416FD3"/>
    <w:rsid w:val="1E4586B3"/>
    <w:rsid w:val="1E462B08"/>
    <w:rsid w:val="1E5ABA02"/>
    <w:rsid w:val="1E658577"/>
    <w:rsid w:val="1E68D142"/>
    <w:rsid w:val="1E6D22C1"/>
    <w:rsid w:val="1E6DD87E"/>
    <w:rsid w:val="1E6E60F9"/>
    <w:rsid w:val="1E74277C"/>
    <w:rsid w:val="1E7BDE05"/>
    <w:rsid w:val="1E7EA8D4"/>
    <w:rsid w:val="1E804197"/>
    <w:rsid w:val="1E862134"/>
    <w:rsid w:val="1E90C77F"/>
    <w:rsid w:val="1E911DC5"/>
    <w:rsid w:val="1E951294"/>
    <w:rsid w:val="1E9A1B4C"/>
    <w:rsid w:val="1E9E0BFF"/>
    <w:rsid w:val="1EA2AEDA"/>
    <w:rsid w:val="1EA45A42"/>
    <w:rsid w:val="1EA9F49C"/>
    <w:rsid w:val="1EAF8FCF"/>
    <w:rsid w:val="1EB48235"/>
    <w:rsid w:val="1EB6889E"/>
    <w:rsid w:val="1EBA9DBC"/>
    <w:rsid w:val="1EBC0098"/>
    <w:rsid w:val="1EBF09FB"/>
    <w:rsid w:val="1EC21D4D"/>
    <w:rsid w:val="1EC3551A"/>
    <w:rsid w:val="1ED05667"/>
    <w:rsid w:val="1EDC7C28"/>
    <w:rsid w:val="1EE9B052"/>
    <w:rsid w:val="1EEA778B"/>
    <w:rsid w:val="1EF83504"/>
    <w:rsid w:val="1F000D3C"/>
    <w:rsid w:val="1F079C03"/>
    <w:rsid w:val="1F28D1D5"/>
    <w:rsid w:val="1F29297D"/>
    <w:rsid w:val="1F2DFE8A"/>
    <w:rsid w:val="1F2F02FC"/>
    <w:rsid w:val="1F3A0B55"/>
    <w:rsid w:val="1F457AAE"/>
    <w:rsid w:val="1F50F871"/>
    <w:rsid w:val="1F59F942"/>
    <w:rsid w:val="1F641218"/>
    <w:rsid w:val="1F66A55F"/>
    <w:rsid w:val="1F7814FB"/>
    <w:rsid w:val="1F861A5F"/>
    <w:rsid w:val="1F866C2B"/>
    <w:rsid w:val="1F8D069F"/>
    <w:rsid w:val="1F8D731A"/>
    <w:rsid w:val="1F8D8459"/>
    <w:rsid w:val="1F8F1F69"/>
    <w:rsid w:val="1F932A3F"/>
    <w:rsid w:val="1F9A2BB1"/>
    <w:rsid w:val="1FA755F2"/>
    <w:rsid w:val="1FBAA560"/>
    <w:rsid w:val="1FC41259"/>
    <w:rsid w:val="1FC63387"/>
    <w:rsid w:val="1FD8FDA8"/>
    <w:rsid w:val="1FF0B008"/>
    <w:rsid w:val="200A4057"/>
    <w:rsid w:val="200AFF58"/>
    <w:rsid w:val="200E8DD0"/>
    <w:rsid w:val="200FF7DD"/>
    <w:rsid w:val="2010E7EF"/>
    <w:rsid w:val="20226A6B"/>
    <w:rsid w:val="2029CDD5"/>
    <w:rsid w:val="2038671E"/>
    <w:rsid w:val="204A217F"/>
    <w:rsid w:val="2051B89E"/>
    <w:rsid w:val="2052F176"/>
    <w:rsid w:val="20557823"/>
    <w:rsid w:val="205EAEE1"/>
    <w:rsid w:val="20633484"/>
    <w:rsid w:val="2063B9A1"/>
    <w:rsid w:val="207837AD"/>
    <w:rsid w:val="2080B8A2"/>
    <w:rsid w:val="208647EC"/>
    <w:rsid w:val="20A2428A"/>
    <w:rsid w:val="20AEE243"/>
    <w:rsid w:val="20AFFF25"/>
    <w:rsid w:val="20B9CC60"/>
    <w:rsid w:val="20C9DB88"/>
    <w:rsid w:val="20D06B99"/>
    <w:rsid w:val="20DFC41B"/>
    <w:rsid w:val="20E47E92"/>
    <w:rsid w:val="20E641F6"/>
    <w:rsid w:val="20EC7BC6"/>
    <w:rsid w:val="20F5960C"/>
    <w:rsid w:val="2102760D"/>
    <w:rsid w:val="2147BE8C"/>
    <w:rsid w:val="215326A0"/>
    <w:rsid w:val="2156C1FA"/>
    <w:rsid w:val="2163C1FB"/>
    <w:rsid w:val="21763ADA"/>
    <w:rsid w:val="21767833"/>
    <w:rsid w:val="21829BDD"/>
    <w:rsid w:val="218C74A6"/>
    <w:rsid w:val="219173E3"/>
    <w:rsid w:val="219B99E6"/>
    <w:rsid w:val="21A54F5B"/>
    <w:rsid w:val="21AAE016"/>
    <w:rsid w:val="21B03B36"/>
    <w:rsid w:val="21B40C07"/>
    <w:rsid w:val="21C1D605"/>
    <w:rsid w:val="21CBA7E8"/>
    <w:rsid w:val="21CE0DD5"/>
    <w:rsid w:val="21E0D92F"/>
    <w:rsid w:val="21E64AB1"/>
    <w:rsid w:val="21F50866"/>
    <w:rsid w:val="21FE9DFD"/>
    <w:rsid w:val="21FF8A02"/>
    <w:rsid w:val="220249AD"/>
    <w:rsid w:val="22151AB5"/>
    <w:rsid w:val="2215F706"/>
    <w:rsid w:val="221DEE4F"/>
    <w:rsid w:val="2220076A"/>
    <w:rsid w:val="2222184D"/>
    <w:rsid w:val="222BFEEF"/>
    <w:rsid w:val="2233E9D5"/>
    <w:rsid w:val="2243B9F6"/>
    <w:rsid w:val="224D1829"/>
    <w:rsid w:val="2251C07D"/>
    <w:rsid w:val="2254C0BC"/>
    <w:rsid w:val="225535EB"/>
    <w:rsid w:val="2259145F"/>
    <w:rsid w:val="2274FE86"/>
    <w:rsid w:val="2275992A"/>
    <w:rsid w:val="227916A9"/>
    <w:rsid w:val="2282D2DE"/>
    <w:rsid w:val="2285C068"/>
    <w:rsid w:val="22864AEE"/>
    <w:rsid w:val="2286E2A5"/>
    <w:rsid w:val="228BF9E5"/>
    <w:rsid w:val="2294A234"/>
    <w:rsid w:val="22A4398C"/>
    <w:rsid w:val="22A83856"/>
    <w:rsid w:val="22AE6D7C"/>
    <w:rsid w:val="22B9A1BF"/>
    <w:rsid w:val="22BDBB21"/>
    <w:rsid w:val="22BEE537"/>
    <w:rsid w:val="22C69538"/>
    <w:rsid w:val="22C7AE9C"/>
    <w:rsid w:val="22CB433C"/>
    <w:rsid w:val="22CCAE9C"/>
    <w:rsid w:val="22D269B9"/>
    <w:rsid w:val="22D82A2B"/>
    <w:rsid w:val="22DCBEBC"/>
    <w:rsid w:val="22DF262D"/>
    <w:rsid w:val="22DF6F77"/>
    <w:rsid w:val="22F83547"/>
    <w:rsid w:val="22F9D2AA"/>
    <w:rsid w:val="22FC158F"/>
    <w:rsid w:val="23051EA3"/>
    <w:rsid w:val="23086FD2"/>
    <w:rsid w:val="230C566F"/>
    <w:rsid w:val="231D5641"/>
    <w:rsid w:val="2326D259"/>
    <w:rsid w:val="2327A7B3"/>
    <w:rsid w:val="233108FE"/>
    <w:rsid w:val="23390119"/>
    <w:rsid w:val="233C9A8E"/>
    <w:rsid w:val="234AB36E"/>
    <w:rsid w:val="23519AC3"/>
    <w:rsid w:val="23527A26"/>
    <w:rsid w:val="236953F0"/>
    <w:rsid w:val="2369DE36"/>
    <w:rsid w:val="236D4933"/>
    <w:rsid w:val="2373F088"/>
    <w:rsid w:val="237685B0"/>
    <w:rsid w:val="237A96F4"/>
    <w:rsid w:val="2383FA70"/>
    <w:rsid w:val="238D6D72"/>
    <w:rsid w:val="239A1587"/>
    <w:rsid w:val="239A6E5E"/>
    <w:rsid w:val="239D1DCE"/>
    <w:rsid w:val="239D7369"/>
    <w:rsid w:val="23AC286D"/>
    <w:rsid w:val="23BB34DB"/>
    <w:rsid w:val="23C9F614"/>
    <w:rsid w:val="23C9FA27"/>
    <w:rsid w:val="23E3775B"/>
    <w:rsid w:val="23EB8A6E"/>
    <w:rsid w:val="23F3AF3B"/>
    <w:rsid w:val="2402E739"/>
    <w:rsid w:val="240B8726"/>
    <w:rsid w:val="240CC97E"/>
    <w:rsid w:val="2419C040"/>
    <w:rsid w:val="241D80B8"/>
    <w:rsid w:val="24313670"/>
    <w:rsid w:val="243CE04C"/>
    <w:rsid w:val="243EDEB8"/>
    <w:rsid w:val="2443831F"/>
    <w:rsid w:val="2444E11B"/>
    <w:rsid w:val="245C701E"/>
    <w:rsid w:val="24729D6E"/>
    <w:rsid w:val="247C610A"/>
    <w:rsid w:val="2482DA65"/>
    <w:rsid w:val="24851AFA"/>
    <w:rsid w:val="2490A65F"/>
    <w:rsid w:val="249CD5CB"/>
    <w:rsid w:val="24A41595"/>
    <w:rsid w:val="24C08C77"/>
    <w:rsid w:val="24D5EC73"/>
    <w:rsid w:val="24D6760D"/>
    <w:rsid w:val="24D96FF1"/>
    <w:rsid w:val="24DA54F9"/>
    <w:rsid w:val="24E8837C"/>
    <w:rsid w:val="24EF2837"/>
    <w:rsid w:val="24F06968"/>
    <w:rsid w:val="24F17899"/>
    <w:rsid w:val="24F7B0BD"/>
    <w:rsid w:val="24F96517"/>
    <w:rsid w:val="251E0E72"/>
    <w:rsid w:val="251FBC47"/>
    <w:rsid w:val="2528B3B1"/>
    <w:rsid w:val="252A882B"/>
    <w:rsid w:val="253600C4"/>
    <w:rsid w:val="253C97E3"/>
    <w:rsid w:val="253FE755"/>
    <w:rsid w:val="254676D0"/>
    <w:rsid w:val="254C1D9E"/>
    <w:rsid w:val="254E4E2B"/>
    <w:rsid w:val="25521CC1"/>
    <w:rsid w:val="2561A695"/>
    <w:rsid w:val="2564F5C7"/>
    <w:rsid w:val="256CB0C0"/>
    <w:rsid w:val="256FA767"/>
    <w:rsid w:val="2594118F"/>
    <w:rsid w:val="25A58168"/>
    <w:rsid w:val="25ABFC6E"/>
    <w:rsid w:val="25AE364E"/>
    <w:rsid w:val="25BD0BC8"/>
    <w:rsid w:val="25C4FCEE"/>
    <w:rsid w:val="25CBCFB8"/>
    <w:rsid w:val="25CF5888"/>
    <w:rsid w:val="25E2723E"/>
    <w:rsid w:val="25E38250"/>
    <w:rsid w:val="25E6B82F"/>
    <w:rsid w:val="25EABD6B"/>
    <w:rsid w:val="25EBF875"/>
    <w:rsid w:val="25FD73E2"/>
    <w:rsid w:val="26091C8B"/>
    <w:rsid w:val="260ECFD8"/>
    <w:rsid w:val="2611CE58"/>
    <w:rsid w:val="26169C3F"/>
    <w:rsid w:val="261A7206"/>
    <w:rsid w:val="261FD998"/>
    <w:rsid w:val="26237ED0"/>
    <w:rsid w:val="2629E63E"/>
    <w:rsid w:val="26303155"/>
    <w:rsid w:val="263968C7"/>
    <w:rsid w:val="263D26C8"/>
    <w:rsid w:val="265819A0"/>
    <w:rsid w:val="265F2D1E"/>
    <w:rsid w:val="266CF67C"/>
    <w:rsid w:val="2678AB2A"/>
    <w:rsid w:val="267B105E"/>
    <w:rsid w:val="2692770D"/>
    <w:rsid w:val="269512F9"/>
    <w:rsid w:val="26953578"/>
    <w:rsid w:val="26963668"/>
    <w:rsid w:val="26A652F6"/>
    <w:rsid w:val="26A9F860"/>
    <w:rsid w:val="26AB914A"/>
    <w:rsid w:val="26B774BE"/>
    <w:rsid w:val="26BBA39E"/>
    <w:rsid w:val="26BFFA08"/>
    <w:rsid w:val="26D2FB25"/>
    <w:rsid w:val="26D7DB28"/>
    <w:rsid w:val="26E673CC"/>
    <w:rsid w:val="26E98326"/>
    <w:rsid w:val="26ECFB55"/>
    <w:rsid w:val="26ED62B1"/>
    <w:rsid w:val="26F06490"/>
    <w:rsid w:val="26F81443"/>
    <w:rsid w:val="270B4C3D"/>
    <w:rsid w:val="2723447E"/>
    <w:rsid w:val="2728296C"/>
    <w:rsid w:val="273071EC"/>
    <w:rsid w:val="27366052"/>
    <w:rsid w:val="2737AA7D"/>
    <w:rsid w:val="273B0A98"/>
    <w:rsid w:val="273F5A28"/>
    <w:rsid w:val="274B7F5F"/>
    <w:rsid w:val="274C695F"/>
    <w:rsid w:val="274E8279"/>
    <w:rsid w:val="27575838"/>
    <w:rsid w:val="27597DF9"/>
    <w:rsid w:val="275FE7CE"/>
    <w:rsid w:val="2760D553"/>
    <w:rsid w:val="2767DCF8"/>
    <w:rsid w:val="278AF665"/>
    <w:rsid w:val="278E754D"/>
    <w:rsid w:val="2799345C"/>
    <w:rsid w:val="279E0D23"/>
    <w:rsid w:val="27A22FE5"/>
    <w:rsid w:val="27A4E710"/>
    <w:rsid w:val="27AA4635"/>
    <w:rsid w:val="27AEC25A"/>
    <w:rsid w:val="27B87C9A"/>
    <w:rsid w:val="27BE1CF7"/>
    <w:rsid w:val="27D5E850"/>
    <w:rsid w:val="27DBB171"/>
    <w:rsid w:val="27DEFCAC"/>
    <w:rsid w:val="27E850CC"/>
    <w:rsid w:val="27F0AF0B"/>
    <w:rsid w:val="27F95ADC"/>
    <w:rsid w:val="27FC2A59"/>
    <w:rsid w:val="28033D64"/>
    <w:rsid w:val="28088F39"/>
    <w:rsid w:val="280C45DC"/>
    <w:rsid w:val="2813BC44"/>
    <w:rsid w:val="28172236"/>
    <w:rsid w:val="2818561C"/>
    <w:rsid w:val="2827157D"/>
    <w:rsid w:val="2828C690"/>
    <w:rsid w:val="283105D9"/>
    <w:rsid w:val="283171D8"/>
    <w:rsid w:val="284761AB"/>
    <w:rsid w:val="284F5307"/>
    <w:rsid w:val="2851D3B3"/>
    <w:rsid w:val="285D8E18"/>
    <w:rsid w:val="28774640"/>
    <w:rsid w:val="28785CC6"/>
    <w:rsid w:val="28869DCE"/>
    <w:rsid w:val="28AA505A"/>
    <w:rsid w:val="28B5F15B"/>
    <w:rsid w:val="28B73294"/>
    <w:rsid w:val="28B9C4E1"/>
    <w:rsid w:val="28C66D7E"/>
    <w:rsid w:val="28C7AE19"/>
    <w:rsid w:val="28D6E9BD"/>
    <w:rsid w:val="28DA1C2C"/>
    <w:rsid w:val="28E4DAAE"/>
    <w:rsid w:val="28EFB528"/>
    <w:rsid w:val="28F2B32A"/>
    <w:rsid w:val="2916E3E6"/>
    <w:rsid w:val="2918DCA9"/>
    <w:rsid w:val="291B0627"/>
    <w:rsid w:val="291D8603"/>
    <w:rsid w:val="292DAA5C"/>
    <w:rsid w:val="29300AC4"/>
    <w:rsid w:val="293514A4"/>
    <w:rsid w:val="2936A718"/>
    <w:rsid w:val="2939DD84"/>
    <w:rsid w:val="293DBBB1"/>
    <w:rsid w:val="293E821B"/>
    <w:rsid w:val="2944E556"/>
    <w:rsid w:val="2949661C"/>
    <w:rsid w:val="295FE0F3"/>
    <w:rsid w:val="2963DE37"/>
    <w:rsid w:val="296404A9"/>
    <w:rsid w:val="298C7F6C"/>
    <w:rsid w:val="299082FD"/>
    <w:rsid w:val="299DD5DA"/>
    <w:rsid w:val="29A7FB1F"/>
    <w:rsid w:val="29C5A67D"/>
    <w:rsid w:val="29DCA79D"/>
    <w:rsid w:val="29EBF245"/>
    <w:rsid w:val="2A132352"/>
    <w:rsid w:val="2A1C8281"/>
    <w:rsid w:val="2A23A3FC"/>
    <w:rsid w:val="2A240191"/>
    <w:rsid w:val="2A260FA5"/>
    <w:rsid w:val="2A3517B8"/>
    <w:rsid w:val="2A37EFF5"/>
    <w:rsid w:val="2A3B843B"/>
    <w:rsid w:val="2A3FF612"/>
    <w:rsid w:val="2A4C72D6"/>
    <w:rsid w:val="2A502EE9"/>
    <w:rsid w:val="2A65C816"/>
    <w:rsid w:val="2A72F1C7"/>
    <w:rsid w:val="2A80D19D"/>
    <w:rsid w:val="2A88038F"/>
    <w:rsid w:val="2A96F96B"/>
    <w:rsid w:val="2A98D208"/>
    <w:rsid w:val="2AAA99CF"/>
    <w:rsid w:val="2AB38564"/>
    <w:rsid w:val="2ABA1129"/>
    <w:rsid w:val="2ABA720F"/>
    <w:rsid w:val="2AD27A31"/>
    <w:rsid w:val="2AE57906"/>
    <w:rsid w:val="2AE92A19"/>
    <w:rsid w:val="2B00E4A1"/>
    <w:rsid w:val="2B1D7A5F"/>
    <w:rsid w:val="2B1EBC3A"/>
    <w:rsid w:val="2B203996"/>
    <w:rsid w:val="2B284FCD"/>
    <w:rsid w:val="2B2A8BAE"/>
    <w:rsid w:val="2B44F2D3"/>
    <w:rsid w:val="2B52855E"/>
    <w:rsid w:val="2B558D6F"/>
    <w:rsid w:val="2B5B4A1B"/>
    <w:rsid w:val="2B5B6381"/>
    <w:rsid w:val="2B5D17F1"/>
    <w:rsid w:val="2B5D6319"/>
    <w:rsid w:val="2B630FEA"/>
    <w:rsid w:val="2B6EE14B"/>
    <w:rsid w:val="2B79E442"/>
    <w:rsid w:val="2B7C9790"/>
    <w:rsid w:val="2B81DE05"/>
    <w:rsid w:val="2B8C1BFB"/>
    <w:rsid w:val="2B8C9012"/>
    <w:rsid w:val="2B8CBA63"/>
    <w:rsid w:val="2B976BFC"/>
    <w:rsid w:val="2B9802FB"/>
    <w:rsid w:val="2B997914"/>
    <w:rsid w:val="2B9EC9EF"/>
    <w:rsid w:val="2BA1CC75"/>
    <w:rsid w:val="2BAA8127"/>
    <w:rsid w:val="2BAA89D1"/>
    <w:rsid w:val="2BADE82C"/>
    <w:rsid w:val="2BB06F09"/>
    <w:rsid w:val="2BB69231"/>
    <w:rsid w:val="2BBD1672"/>
    <w:rsid w:val="2BC9E474"/>
    <w:rsid w:val="2BD3B3BB"/>
    <w:rsid w:val="2BDE34A0"/>
    <w:rsid w:val="2BE4ABF5"/>
    <w:rsid w:val="2BECF414"/>
    <w:rsid w:val="2BF015B2"/>
    <w:rsid w:val="2BF92D36"/>
    <w:rsid w:val="2BFCB67B"/>
    <w:rsid w:val="2BFE89D9"/>
    <w:rsid w:val="2C0BAAA3"/>
    <w:rsid w:val="2C1AAA52"/>
    <w:rsid w:val="2C2516D0"/>
    <w:rsid w:val="2C45854F"/>
    <w:rsid w:val="2C721912"/>
    <w:rsid w:val="2C82F855"/>
    <w:rsid w:val="2C84677C"/>
    <w:rsid w:val="2C8B2CBD"/>
    <w:rsid w:val="2C8C8D9C"/>
    <w:rsid w:val="2C8E56BC"/>
    <w:rsid w:val="2C9FC854"/>
    <w:rsid w:val="2CA1FBEF"/>
    <w:rsid w:val="2CAD33B2"/>
    <w:rsid w:val="2CBA3F6A"/>
    <w:rsid w:val="2CBB4D96"/>
    <w:rsid w:val="2CBC8373"/>
    <w:rsid w:val="2CBCFE91"/>
    <w:rsid w:val="2CC86239"/>
    <w:rsid w:val="2CC96899"/>
    <w:rsid w:val="2CCFE38F"/>
    <w:rsid w:val="2CD3DA23"/>
    <w:rsid w:val="2CD6B5AC"/>
    <w:rsid w:val="2CD81307"/>
    <w:rsid w:val="2CD8DEFC"/>
    <w:rsid w:val="2CDC062A"/>
    <w:rsid w:val="2CDEEE24"/>
    <w:rsid w:val="2CE5B306"/>
    <w:rsid w:val="2CE610D0"/>
    <w:rsid w:val="2CE87013"/>
    <w:rsid w:val="2CF1CF28"/>
    <w:rsid w:val="2CF80DF5"/>
    <w:rsid w:val="2CFBBF5C"/>
    <w:rsid w:val="2D1207CB"/>
    <w:rsid w:val="2D1FCB6F"/>
    <w:rsid w:val="2D26E441"/>
    <w:rsid w:val="2D313EB9"/>
    <w:rsid w:val="2D351C86"/>
    <w:rsid w:val="2D423CA9"/>
    <w:rsid w:val="2D4AC797"/>
    <w:rsid w:val="2D4F8070"/>
    <w:rsid w:val="2D5FC77D"/>
    <w:rsid w:val="2D813DF9"/>
    <w:rsid w:val="2D831940"/>
    <w:rsid w:val="2D947696"/>
    <w:rsid w:val="2D99091F"/>
    <w:rsid w:val="2D9C9C2A"/>
    <w:rsid w:val="2D9FA443"/>
    <w:rsid w:val="2DAD5986"/>
    <w:rsid w:val="2DB8725F"/>
    <w:rsid w:val="2DD5394E"/>
    <w:rsid w:val="2DD7308D"/>
    <w:rsid w:val="2DDE8EC3"/>
    <w:rsid w:val="2DE171B7"/>
    <w:rsid w:val="2DE3ED9D"/>
    <w:rsid w:val="2DEE0F3E"/>
    <w:rsid w:val="2DF220A9"/>
    <w:rsid w:val="2DFDA65B"/>
    <w:rsid w:val="2E06102F"/>
    <w:rsid w:val="2E08BAFB"/>
    <w:rsid w:val="2E10CE95"/>
    <w:rsid w:val="2E15B5A8"/>
    <w:rsid w:val="2E185D07"/>
    <w:rsid w:val="2E375BD7"/>
    <w:rsid w:val="2E4E5CAF"/>
    <w:rsid w:val="2E556642"/>
    <w:rsid w:val="2E55D64D"/>
    <w:rsid w:val="2E5BEAFA"/>
    <w:rsid w:val="2E622C70"/>
    <w:rsid w:val="2E64329A"/>
    <w:rsid w:val="2E67F5FF"/>
    <w:rsid w:val="2E73E368"/>
    <w:rsid w:val="2E7E22A1"/>
    <w:rsid w:val="2E7E4F6B"/>
    <w:rsid w:val="2EA79694"/>
    <w:rsid w:val="2EA88BF6"/>
    <w:rsid w:val="2EAAFF31"/>
    <w:rsid w:val="2EAD177D"/>
    <w:rsid w:val="2EB3A708"/>
    <w:rsid w:val="2EC42E29"/>
    <w:rsid w:val="2EE526CD"/>
    <w:rsid w:val="2EECB93A"/>
    <w:rsid w:val="2EEF5DEB"/>
    <w:rsid w:val="2EF96440"/>
    <w:rsid w:val="2EFBDDC0"/>
    <w:rsid w:val="2F1CF4C3"/>
    <w:rsid w:val="2F1F442E"/>
    <w:rsid w:val="2F2112E9"/>
    <w:rsid w:val="2F258A9B"/>
    <w:rsid w:val="2F2596DF"/>
    <w:rsid w:val="2F32483D"/>
    <w:rsid w:val="2F386C8B"/>
    <w:rsid w:val="2F3A31E2"/>
    <w:rsid w:val="2F447DB9"/>
    <w:rsid w:val="2F5312C3"/>
    <w:rsid w:val="2F549C30"/>
    <w:rsid w:val="2F62E2AA"/>
    <w:rsid w:val="2F84740D"/>
    <w:rsid w:val="2F890D9B"/>
    <w:rsid w:val="2F899E94"/>
    <w:rsid w:val="2F8D626D"/>
    <w:rsid w:val="2F96BF07"/>
    <w:rsid w:val="2F984F01"/>
    <w:rsid w:val="2FA45628"/>
    <w:rsid w:val="2FAD5FF1"/>
    <w:rsid w:val="2FB618B0"/>
    <w:rsid w:val="2FBB76C1"/>
    <w:rsid w:val="2FBC04D7"/>
    <w:rsid w:val="2FBFAC1C"/>
    <w:rsid w:val="2FD1468A"/>
    <w:rsid w:val="2FD14710"/>
    <w:rsid w:val="2FDB4276"/>
    <w:rsid w:val="2FDEF45E"/>
    <w:rsid w:val="2FF546DD"/>
    <w:rsid w:val="2FF8EAF8"/>
    <w:rsid w:val="30141511"/>
    <w:rsid w:val="30172B90"/>
    <w:rsid w:val="3018671D"/>
    <w:rsid w:val="3024BF1F"/>
    <w:rsid w:val="302AA832"/>
    <w:rsid w:val="302C8F76"/>
    <w:rsid w:val="3035ED09"/>
    <w:rsid w:val="303E6631"/>
    <w:rsid w:val="3048AD9E"/>
    <w:rsid w:val="3052C81D"/>
    <w:rsid w:val="3055F23D"/>
    <w:rsid w:val="3064A15F"/>
    <w:rsid w:val="306DF8D5"/>
    <w:rsid w:val="307944CF"/>
    <w:rsid w:val="307B1E21"/>
    <w:rsid w:val="307CD271"/>
    <w:rsid w:val="3085E4AD"/>
    <w:rsid w:val="3087CE8E"/>
    <w:rsid w:val="30A3651C"/>
    <w:rsid w:val="30A918BD"/>
    <w:rsid w:val="30A9A0CE"/>
    <w:rsid w:val="30ACABA2"/>
    <w:rsid w:val="30B1044F"/>
    <w:rsid w:val="30CA0D76"/>
    <w:rsid w:val="30CBEB45"/>
    <w:rsid w:val="30DF6246"/>
    <w:rsid w:val="30E6F3B0"/>
    <w:rsid w:val="30EC4302"/>
    <w:rsid w:val="31125FD7"/>
    <w:rsid w:val="31145DEC"/>
    <w:rsid w:val="3126199D"/>
    <w:rsid w:val="312BA1FF"/>
    <w:rsid w:val="312E7314"/>
    <w:rsid w:val="3132FD4D"/>
    <w:rsid w:val="313F5135"/>
    <w:rsid w:val="31442AD1"/>
    <w:rsid w:val="3151E911"/>
    <w:rsid w:val="315AF7C6"/>
    <w:rsid w:val="315CD833"/>
    <w:rsid w:val="315EE184"/>
    <w:rsid w:val="316EF454"/>
    <w:rsid w:val="3170F2DD"/>
    <w:rsid w:val="31876200"/>
    <w:rsid w:val="318E2364"/>
    <w:rsid w:val="31A31058"/>
    <w:rsid w:val="31A57430"/>
    <w:rsid w:val="31A87321"/>
    <w:rsid w:val="31AE3572"/>
    <w:rsid w:val="31B0A63D"/>
    <w:rsid w:val="31BC27CC"/>
    <w:rsid w:val="31BD0B1F"/>
    <w:rsid w:val="31DB846A"/>
    <w:rsid w:val="31E72F10"/>
    <w:rsid w:val="31F524FF"/>
    <w:rsid w:val="3205B8DA"/>
    <w:rsid w:val="3217B8CB"/>
    <w:rsid w:val="3227A605"/>
    <w:rsid w:val="323219C8"/>
    <w:rsid w:val="323506BA"/>
    <w:rsid w:val="323700A8"/>
    <w:rsid w:val="323D1563"/>
    <w:rsid w:val="3245DA46"/>
    <w:rsid w:val="32633B7F"/>
    <w:rsid w:val="326DE34B"/>
    <w:rsid w:val="327A316A"/>
    <w:rsid w:val="327B3EE5"/>
    <w:rsid w:val="327FC057"/>
    <w:rsid w:val="329229FB"/>
    <w:rsid w:val="32BE0789"/>
    <w:rsid w:val="32C8755B"/>
    <w:rsid w:val="32D5F7A6"/>
    <w:rsid w:val="32E6318B"/>
    <w:rsid w:val="32EDB972"/>
    <w:rsid w:val="32F82471"/>
    <w:rsid w:val="33018CA6"/>
    <w:rsid w:val="330F4967"/>
    <w:rsid w:val="330F8218"/>
    <w:rsid w:val="33122699"/>
    <w:rsid w:val="3318CFDA"/>
    <w:rsid w:val="3323CEDB"/>
    <w:rsid w:val="3327FF64"/>
    <w:rsid w:val="33363E71"/>
    <w:rsid w:val="333E3795"/>
    <w:rsid w:val="335CD7FA"/>
    <w:rsid w:val="335F837E"/>
    <w:rsid w:val="337C1330"/>
    <w:rsid w:val="3383C36E"/>
    <w:rsid w:val="338CFDAD"/>
    <w:rsid w:val="3393CD15"/>
    <w:rsid w:val="33983EDC"/>
    <w:rsid w:val="339B2B18"/>
    <w:rsid w:val="33A2BC5D"/>
    <w:rsid w:val="33B5B7B2"/>
    <w:rsid w:val="33BB9D74"/>
    <w:rsid w:val="33C0456E"/>
    <w:rsid w:val="33C1A416"/>
    <w:rsid w:val="33C7C581"/>
    <w:rsid w:val="33CB4775"/>
    <w:rsid w:val="33E8CDB6"/>
    <w:rsid w:val="33F51FD4"/>
    <w:rsid w:val="34016C02"/>
    <w:rsid w:val="3407F783"/>
    <w:rsid w:val="3412270B"/>
    <w:rsid w:val="341283B1"/>
    <w:rsid w:val="3420742E"/>
    <w:rsid w:val="34247245"/>
    <w:rsid w:val="34377868"/>
    <w:rsid w:val="3444AD5C"/>
    <w:rsid w:val="344839D0"/>
    <w:rsid w:val="34492EE7"/>
    <w:rsid w:val="344B5EB9"/>
    <w:rsid w:val="344B6652"/>
    <w:rsid w:val="34555E0D"/>
    <w:rsid w:val="3456F4E7"/>
    <w:rsid w:val="345A754B"/>
    <w:rsid w:val="345AEFCE"/>
    <w:rsid w:val="345DD98E"/>
    <w:rsid w:val="345DFAF5"/>
    <w:rsid w:val="3460C586"/>
    <w:rsid w:val="3474FEAA"/>
    <w:rsid w:val="3484B833"/>
    <w:rsid w:val="3493401D"/>
    <w:rsid w:val="34954BBE"/>
    <w:rsid w:val="34A20F09"/>
    <w:rsid w:val="34B62972"/>
    <w:rsid w:val="34B86492"/>
    <w:rsid w:val="34BEF1DF"/>
    <w:rsid w:val="34BF17A1"/>
    <w:rsid w:val="34BFADB3"/>
    <w:rsid w:val="34C221FF"/>
    <w:rsid w:val="34CE3637"/>
    <w:rsid w:val="34D72236"/>
    <w:rsid w:val="34EAB7CC"/>
    <w:rsid w:val="34F26785"/>
    <w:rsid w:val="350CE04B"/>
    <w:rsid w:val="350DA6B5"/>
    <w:rsid w:val="351772A7"/>
    <w:rsid w:val="35216C97"/>
    <w:rsid w:val="3523942F"/>
    <w:rsid w:val="352821B7"/>
    <w:rsid w:val="353BF3EA"/>
    <w:rsid w:val="35483692"/>
    <w:rsid w:val="35507EC2"/>
    <w:rsid w:val="35543194"/>
    <w:rsid w:val="356E7D5F"/>
    <w:rsid w:val="357A7E5C"/>
    <w:rsid w:val="357FDBB6"/>
    <w:rsid w:val="35828C72"/>
    <w:rsid w:val="3584A8A2"/>
    <w:rsid w:val="358AA30B"/>
    <w:rsid w:val="358E85B2"/>
    <w:rsid w:val="359DFDE9"/>
    <w:rsid w:val="35A51E59"/>
    <w:rsid w:val="35A6054D"/>
    <w:rsid w:val="35ABB271"/>
    <w:rsid w:val="35C07B62"/>
    <w:rsid w:val="35C26F9E"/>
    <w:rsid w:val="35D326DE"/>
    <w:rsid w:val="35E1DC8F"/>
    <w:rsid w:val="35E461FB"/>
    <w:rsid w:val="35E50650"/>
    <w:rsid w:val="35F968F4"/>
    <w:rsid w:val="36057AA4"/>
    <w:rsid w:val="360636EA"/>
    <w:rsid w:val="3613E8B8"/>
    <w:rsid w:val="3617FA70"/>
    <w:rsid w:val="361A0DE5"/>
    <w:rsid w:val="3627955F"/>
    <w:rsid w:val="362A1DBC"/>
    <w:rsid w:val="36303AA9"/>
    <w:rsid w:val="3641F6AC"/>
    <w:rsid w:val="365BF486"/>
    <w:rsid w:val="3662DA9B"/>
    <w:rsid w:val="366A0698"/>
    <w:rsid w:val="367023EB"/>
    <w:rsid w:val="36794499"/>
    <w:rsid w:val="368749E9"/>
    <w:rsid w:val="368D3D73"/>
    <w:rsid w:val="36931ADF"/>
    <w:rsid w:val="36A6FE78"/>
    <w:rsid w:val="36B145BF"/>
    <w:rsid w:val="36B7A5B9"/>
    <w:rsid w:val="36B8B1BF"/>
    <w:rsid w:val="36B9C58F"/>
    <w:rsid w:val="36BEDA1D"/>
    <w:rsid w:val="36D5E4D5"/>
    <w:rsid w:val="36E28FEC"/>
    <w:rsid w:val="36E401A0"/>
    <w:rsid w:val="36E8D360"/>
    <w:rsid w:val="36F6FF9D"/>
    <w:rsid w:val="3707A881"/>
    <w:rsid w:val="37105616"/>
    <w:rsid w:val="371064FF"/>
    <w:rsid w:val="37136862"/>
    <w:rsid w:val="371DE4E2"/>
    <w:rsid w:val="371DEE52"/>
    <w:rsid w:val="37240572"/>
    <w:rsid w:val="3729BDA3"/>
    <w:rsid w:val="3732BD5C"/>
    <w:rsid w:val="37394EFA"/>
    <w:rsid w:val="373E862D"/>
    <w:rsid w:val="3745E6E8"/>
    <w:rsid w:val="374626DB"/>
    <w:rsid w:val="3752D966"/>
    <w:rsid w:val="3753571F"/>
    <w:rsid w:val="3782612C"/>
    <w:rsid w:val="3791B448"/>
    <w:rsid w:val="3794CD38"/>
    <w:rsid w:val="379BCAF6"/>
    <w:rsid w:val="37A45C0B"/>
    <w:rsid w:val="37A5B519"/>
    <w:rsid w:val="37AF680D"/>
    <w:rsid w:val="37C96495"/>
    <w:rsid w:val="37CA782F"/>
    <w:rsid w:val="37DA881C"/>
    <w:rsid w:val="37E7A488"/>
    <w:rsid w:val="37ED0BB8"/>
    <w:rsid w:val="37F67898"/>
    <w:rsid w:val="37F9C2C1"/>
    <w:rsid w:val="37FF4C62"/>
    <w:rsid w:val="380C01FD"/>
    <w:rsid w:val="3816FE1C"/>
    <w:rsid w:val="38175019"/>
    <w:rsid w:val="3817575D"/>
    <w:rsid w:val="38192B70"/>
    <w:rsid w:val="381E22C5"/>
    <w:rsid w:val="3821283E"/>
    <w:rsid w:val="3824E1AE"/>
    <w:rsid w:val="382AF94C"/>
    <w:rsid w:val="3830D1A5"/>
    <w:rsid w:val="384D1620"/>
    <w:rsid w:val="384FACDC"/>
    <w:rsid w:val="3856DDA9"/>
    <w:rsid w:val="386A3B85"/>
    <w:rsid w:val="387394AC"/>
    <w:rsid w:val="387E5301"/>
    <w:rsid w:val="3892CFFE"/>
    <w:rsid w:val="38951539"/>
    <w:rsid w:val="3899DFAC"/>
    <w:rsid w:val="38A05BC3"/>
    <w:rsid w:val="38A335D6"/>
    <w:rsid w:val="38AC0B46"/>
    <w:rsid w:val="38B90EEA"/>
    <w:rsid w:val="38BE8B7E"/>
    <w:rsid w:val="38E19C48"/>
    <w:rsid w:val="38E34358"/>
    <w:rsid w:val="38E6EF25"/>
    <w:rsid w:val="38FABCD6"/>
    <w:rsid w:val="38FCB8E0"/>
    <w:rsid w:val="39069599"/>
    <w:rsid w:val="3906C745"/>
    <w:rsid w:val="39077198"/>
    <w:rsid w:val="3909672A"/>
    <w:rsid w:val="390E0021"/>
    <w:rsid w:val="39238BF0"/>
    <w:rsid w:val="392C550A"/>
    <w:rsid w:val="39310028"/>
    <w:rsid w:val="394BFF04"/>
    <w:rsid w:val="3965AE2F"/>
    <w:rsid w:val="3977D470"/>
    <w:rsid w:val="397F4FCE"/>
    <w:rsid w:val="39870C2C"/>
    <w:rsid w:val="3999F18D"/>
    <w:rsid w:val="39E0615C"/>
    <w:rsid w:val="39E5B3D0"/>
    <w:rsid w:val="39EC4051"/>
    <w:rsid w:val="39EEC16B"/>
    <w:rsid w:val="39F0D500"/>
    <w:rsid w:val="39F199E8"/>
    <w:rsid w:val="39F8CC23"/>
    <w:rsid w:val="3A04AA25"/>
    <w:rsid w:val="3A136D3B"/>
    <w:rsid w:val="3A1617CD"/>
    <w:rsid w:val="3A1DBB05"/>
    <w:rsid w:val="3A26A841"/>
    <w:rsid w:val="3A29321B"/>
    <w:rsid w:val="3A2D151B"/>
    <w:rsid w:val="3A354AE5"/>
    <w:rsid w:val="3A388C85"/>
    <w:rsid w:val="3A3F336B"/>
    <w:rsid w:val="3A49A114"/>
    <w:rsid w:val="3A507734"/>
    <w:rsid w:val="3A5FCB9D"/>
    <w:rsid w:val="3A664E74"/>
    <w:rsid w:val="3A6BEB91"/>
    <w:rsid w:val="3A6DE4D1"/>
    <w:rsid w:val="3A73C009"/>
    <w:rsid w:val="3A786D5A"/>
    <w:rsid w:val="3A7A66B4"/>
    <w:rsid w:val="3A7DCCC7"/>
    <w:rsid w:val="3A7F636B"/>
    <w:rsid w:val="3A8D2AB4"/>
    <w:rsid w:val="3A98BF9E"/>
    <w:rsid w:val="3AA18C31"/>
    <w:rsid w:val="3AAEC480"/>
    <w:rsid w:val="3AEAB81F"/>
    <w:rsid w:val="3AED6D56"/>
    <w:rsid w:val="3AF17671"/>
    <w:rsid w:val="3AFFECA9"/>
    <w:rsid w:val="3B0D466E"/>
    <w:rsid w:val="3B0EDED5"/>
    <w:rsid w:val="3B0FCD96"/>
    <w:rsid w:val="3B108063"/>
    <w:rsid w:val="3B116836"/>
    <w:rsid w:val="3B2DB586"/>
    <w:rsid w:val="3B3A130D"/>
    <w:rsid w:val="3B47EDBD"/>
    <w:rsid w:val="3B4825A5"/>
    <w:rsid w:val="3B518E16"/>
    <w:rsid w:val="3B5DC9DC"/>
    <w:rsid w:val="3B69B0EB"/>
    <w:rsid w:val="3B6D35C2"/>
    <w:rsid w:val="3B6EBB97"/>
    <w:rsid w:val="3B844049"/>
    <w:rsid w:val="3B86A94F"/>
    <w:rsid w:val="3B8A4B62"/>
    <w:rsid w:val="3B93880B"/>
    <w:rsid w:val="3B980555"/>
    <w:rsid w:val="3BA46E42"/>
    <w:rsid w:val="3BAE6B7B"/>
    <w:rsid w:val="3BB5D6AE"/>
    <w:rsid w:val="3BBC3122"/>
    <w:rsid w:val="3BC278A2"/>
    <w:rsid w:val="3BC98CCB"/>
    <w:rsid w:val="3BCF9587"/>
    <w:rsid w:val="3BD3D7A6"/>
    <w:rsid w:val="3BD5F4DD"/>
    <w:rsid w:val="3BD8FA98"/>
    <w:rsid w:val="3BEF1D3A"/>
    <w:rsid w:val="3BF4F859"/>
    <w:rsid w:val="3C14ADA3"/>
    <w:rsid w:val="3C2DBDED"/>
    <w:rsid w:val="3C34E5A0"/>
    <w:rsid w:val="3C37D7C2"/>
    <w:rsid w:val="3C3B127E"/>
    <w:rsid w:val="3C5DDEC0"/>
    <w:rsid w:val="3C69D5B8"/>
    <w:rsid w:val="3C824BE2"/>
    <w:rsid w:val="3C8889F5"/>
    <w:rsid w:val="3C8C33AA"/>
    <w:rsid w:val="3C8F4358"/>
    <w:rsid w:val="3C97B118"/>
    <w:rsid w:val="3CAE61F5"/>
    <w:rsid w:val="3CB1CBAE"/>
    <w:rsid w:val="3CB1DB06"/>
    <w:rsid w:val="3CB846C0"/>
    <w:rsid w:val="3CD27A02"/>
    <w:rsid w:val="3CDE200D"/>
    <w:rsid w:val="3CE33580"/>
    <w:rsid w:val="3CE74AF5"/>
    <w:rsid w:val="3CFA20F8"/>
    <w:rsid w:val="3CFAD9AE"/>
    <w:rsid w:val="3D0D39D0"/>
    <w:rsid w:val="3D1E834B"/>
    <w:rsid w:val="3D211698"/>
    <w:rsid w:val="3D228658"/>
    <w:rsid w:val="3D235462"/>
    <w:rsid w:val="3D2A4ECC"/>
    <w:rsid w:val="3D2AF4B4"/>
    <w:rsid w:val="3D2D3711"/>
    <w:rsid w:val="3D327C10"/>
    <w:rsid w:val="3D34250D"/>
    <w:rsid w:val="3D3EBBD3"/>
    <w:rsid w:val="3D4DE7F0"/>
    <w:rsid w:val="3D56A280"/>
    <w:rsid w:val="3D5B6791"/>
    <w:rsid w:val="3D66029B"/>
    <w:rsid w:val="3D713BCB"/>
    <w:rsid w:val="3D7BFFCF"/>
    <w:rsid w:val="3D863A04"/>
    <w:rsid w:val="3D869194"/>
    <w:rsid w:val="3D894922"/>
    <w:rsid w:val="3D8ABF48"/>
    <w:rsid w:val="3D9D1135"/>
    <w:rsid w:val="3DA1F11E"/>
    <w:rsid w:val="3DAEA4FA"/>
    <w:rsid w:val="3DBE8E68"/>
    <w:rsid w:val="3DC610E8"/>
    <w:rsid w:val="3DCE6F9B"/>
    <w:rsid w:val="3DD10E09"/>
    <w:rsid w:val="3DD248F6"/>
    <w:rsid w:val="3DD31AB0"/>
    <w:rsid w:val="3DD4E3E6"/>
    <w:rsid w:val="3DD9359E"/>
    <w:rsid w:val="3DF443D2"/>
    <w:rsid w:val="3DFFD63F"/>
    <w:rsid w:val="3E054E42"/>
    <w:rsid w:val="3E10B006"/>
    <w:rsid w:val="3E16FEA6"/>
    <w:rsid w:val="3E1717E9"/>
    <w:rsid w:val="3E17A773"/>
    <w:rsid w:val="3E18808A"/>
    <w:rsid w:val="3E270886"/>
    <w:rsid w:val="3E274600"/>
    <w:rsid w:val="3E32696F"/>
    <w:rsid w:val="3E45D428"/>
    <w:rsid w:val="3E4B6FCB"/>
    <w:rsid w:val="3E5406F3"/>
    <w:rsid w:val="3E56746F"/>
    <w:rsid w:val="3E65B1D2"/>
    <w:rsid w:val="3E6676C3"/>
    <w:rsid w:val="3E78D778"/>
    <w:rsid w:val="3E81205E"/>
    <w:rsid w:val="3E8A53F2"/>
    <w:rsid w:val="3E96809D"/>
    <w:rsid w:val="3EA0CCAD"/>
    <w:rsid w:val="3EBA53AC"/>
    <w:rsid w:val="3EC719FB"/>
    <w:rsid w:val="3EC9B6AC"/>
    <w:rsid w:val="3ECF6C6C"/>
    <w:rsid w:val="3ED15D4F"/>
    <w:rsid w:val="3ED688EE"/>
    <w:rsid w:val="3EDC9B33"/>
    <w:rsid w:val="3EDEB49F"/>
    <w:rsid w:val="3EE1CF87"/>
    <w:rsid w:val="3EE3015B"/>
    <w:rsid w:val="3F15BECA"/>
    <w:rsid w:val="3F2B6D24"/>
    <w:rsid w:val="3F2EB88C"/>
    <w:rsid w:val="3F2FB114"/>
    <w:rsid w:val="3F2FC838"/>
    <w:rsid w:val="3F353E75"/>
    <w:rsid w:val="3F494C47"/>
    <w:rsid w:val="3F4C931A"/>
    <w:rsid w:val="3F4F465D"/>
    <w:rsid w:val="3F4F970C"/>
    <w:rsid w:val="3F57218E"/>
    <w:rsid w:val="3F59EC92"/>
    <w:rsid w:val="3F5A8EC0"/>
    <w:rsid w:val="3F5CAE96"/>
    <w:rsid w:val="3F5D5E54"/>
    <w:rsid w:val="3F5F25B0"/>
    <w:rsid w:val="3F65BACF"/>
    <w:rsid w:val="3F86E7A8"/>
    <w:rsid w:val="3F92915F"/>
    <w:rsid w:val="3F9BA6A0"/>
    <w:rsid w:val="3F9F8325"/>
    <w:rsid w:val="3FAE07FB"/>
    <w:rsid w:val="3FB134B6"/>
    <w:rsid w:val="3FB355EC"/>
    <w:rsid w:val="3FB4B803"/>
    <w:rsid w:val="3FB5A30D"/>
    <w:rsid w:val="3FB99712"/>
    <w:rsid w:val="3FC3A3C1"/>
    <w:rsid w:val="3FCD7AEE"/>
    <w:rsid w:val="3FCE17CF"/>
    <w:rsid w:val="3FCF4315"/>
    <w:rsid w:val="3FD9B2E3"/>
    <w:rsid w:val="3FE1CEC1"/>
    <w:rsid w:val="3FE5EED1"/>
    <w:rsid w:val="3FEB615E"/>
    <w:rsid w:val="3FEC385A"/>
    <w:rsid w:val="3FFE0BD5"/>
    <w:rsid w:val="4003E6F6"/>
    <w:rsid w:val="400BB92F"/>
    <w:rsid w:val="400CDB60"/>
    <w:rsid w:val="401139D1"/>
    <w:rsid w:val="4011F288"/>
    <w:rsid w:val="401AD642"/>
    <w:rsid w:val="40222B9A"/>
    <w:rsid w:val="4026E8FB"/>
    <w:rsid w:val="4039C8C0"/>
    <w:rsid w:val="403D5A6B"/>
    <w:rsid w:val="4043565F"/>
    <w:rsid w:val="4044C600"/>
    <w:rsid w:val="404D71B2"/>
    <w:rsid w:val="4054CA45"/>
    <w:rsid w:val="405885F1"/>
    <w:rsid w:val="405BCBA1"/>
    <w:rsid w:val="4060F534"/>
    <w:rsid w:val="4075A539"/>
    <w:rsid w:val="407C8B16"/>
    <w:rsid w:val="407C8B75"/>
    <w:rsid w:val="40893091"/>
    <w:rsid w:val="40959A4E"/>
    <w:rsid w:val="4099B85B"/>
    <w:rsid w:val="409C0747"/>
    <w:rsid w:val="40A06F5E"/>
    <w:rsid w:val="40B014E6"/>
    <w:rsid w:val="40B74AA1"/>
    <w:rsid w:val="40B8FC43"/>
    <w:rsid w:val="40BD89EC"/>
    <w:rsid w:val="40D66832"/>
    <w:rsid w:val="40DBCCEC"/>
    <w:rsid w:val="40E47701"/>
    <w:rsid w:val="40E4EF06"/>
    <w:rsid w:val="40EB760B"/>
    <w:rsid w:val="40F4D586"/>
    <w:rsid w:val="41020EB4"/>
    <w:rsid w:val="41226F91"/>
    <w:rsid w:val="41230962"/>
    <w:rsid w:val="41287A24"/>
    <w:rsid w:val="412D41DC"/>
    <w:rsid w:val="41394BE7"/>
    <w:rsid w:val="413AEEC6"/>
    <w:rsid w:val="413D4B68"/>
    <w:rsid w:val="414BCA63"/>
    <w:rsid w:val="41514E83"/>
    <w:rsid w:val="41539AEF"/>
    <w:rsid w:val="415D709F"/>
    <w:rsid w:val="415E37D9"/>
    <w:rsid w:val="415F5B9D"/>
    <w:rsid w:val="4169AFC6"/>
    <w:rsid w:val="4169E830"/>
    <w:rsid w:val="4185A209"/>
    <w:rsid w:val="4194443B"/>
    <w:rsid w:val="41A641A1"/>
    <w:rsid w:val="41C193B5"/>
    <w:rsid w:val="41E0D181"/>
    <w:rsid w:val="41E38E80"/>
    <w:rsid w:val="41E6DB5C"/>
    <w:rsid w:val="41EC52E2"/>
    <w:rsid w:val="41F1E4A2"/>
    <w:rsid w:val="41F206D9"/>
    <w:rsid w:val="41F5032D"/>
    <w:rsid w:val="4202C98F"/>
    <w:rsid w:val="4216A97E"/>
    <w:rsid w:val="4221707A"/>
    <w:rsid w:val="4232AB6A"/>
    <w:rsid w:val="4261BC94"/>
    <w:rsid w:val="4263238A"/>
    <w:rsid w:val="4266594E"/>
    <w:rsid w:val="4275FAB2"/>
    <w:rsid w:val="427F81AB"/>
    <w:rsid w:val="42805D47"/>
    <w:rsid w:val="428A7966"/>
    <w:rsid w:val="42C0FF6E"/>
    <w:rsid w:val="42C349AA"/>
    <w:rsid w:val="42CEF6F2"/>
    <w:rsid w:val="42D4725C"/>
    <w:rsid w:val="43034C2C"/>
    <w:rsid w:val="43051BB0"/>
    <w:rsid w:val="4308A4CF"/>
    <w:rsid w:val="430D58F6"/>
    <w:rsid w:val="431652F7"/>
    <w:rsid w:val="4321AE71"/>
    <w:rsid w:val="432887A1"/>
    <w:rsid w:val="434F3A35"/>
    <w:rsid w:val="435B9A73"/>
    <w:rsid w:val="435C193B"/>
    <w:rsid w:val="4369D159"/>
    <w:rsid w:val="437CC129"/>
    <w:rsid w:val="437E5A9F"/>
    <w:rsid w:val="43857F55"/>
    <w:rsid w:val="43860BB4"/>
    <w:rsid w:val="438B59E8"/>
    <w:rsid w:val="438CDC3A"/>
    <w:rsid w:val="43983B77"/>
    <w:rsid w:val="43A6C2D5"/>
    <w:rsid w:val="43AA62A6"/>
    <w:rsid w:val="43AD8F3D"/>
    <w:rsid w:val="43B2E180"/>
    <w:rsid w:val="43C1BF70"/>
    <w:rsid w:val="43C6466E"/>
    <w:rsid w:val="43C6636E"/>
    <w:rsid w:val="43C8DF98"/>
    <w:rsid w:val="43D3BC94"/>
    <w:rsid w:val="43E106C2"/>
    <w:rsid w:val="43E326B3"/>
    <w:rsid w:val="43F549B2"/>
    <w:rsid w:val="441FBF88"/>
    <w:rsid w:val="4441B2E8"/>
    <w:rsid w:val="444E21B1"/>
    <w:rsid w:val="445AEFE7"/>
    <w:rsid w:val="4464E79F"/>
    <w:rsid w:val="446E5A17"/>
    <w:rsid w:val="4470F116"/>
    <w:rsid w:val="447684E9"/>
    <w:rsid w:val="4479D824"/>
    <w:rsid w:val="448003D9"/>
    <w:rsid w:val="449923B7"/>
    <w:rsid w:val="44A1A624"/>
    <w:rsid w:val="44B51900"/>
    <w:rsid w:val="44B62912"/>
    <w:rsid w:val="44C105AB"/>
    <w:rsid w:val="44CA89E5"/>
    <w:rsid w:val="44CCB85E"/>
    <w:rsid w:val="44E39DD0"/>
    <w:rsid w:val="44EC795D"/>
    <w:rsid w:val="44EF6C0D"/>
    <w:rsid w:val="44F65C52"/>
    <w:rsid w:val="44FC5779"/>
    <w:rsid w:val="4501DF16"/>
    <w:rsid w:val="450F363F"/>
    <w:rsid w:val="45146FE0"/>
    <w:rsid w:val="451E28C9"/>
    <w:rsid w:val="4522CEA4"/>
    <w:rsid w:val="45239A00"/>
    <w:rsid w:val="45274453"/>
    <w:rsid w:val="4535F01F"/>
    <w:rsid w:val="45467352"/>
    <w:rsid w:val="4549F8E7"/>
    <w:rsid w:val="454D3D01"/>
    <w:rsid w:val="455212B5"/>
    <w:rsid w:val="455C58C7"/>
    <w:rsid w:val="455F5D5C"/>
    <w:rsid w:val="45625D6A"/>
    <w:rsid w:val="45654977"/>
    <w:rsid w:val="456C52AF"/>
    <w:rsid w:val="456E101C"/>
    <w:rsid w:val="45712CB8"/>
    <w:rsid w:val="4572EE06"/>
    <w:rsid w:val="4573CB9A"/>
    <w:rsid w:val="457821B9"/>
    <w:rsid w:val="457EB93F"/>
    <w:rsid w:val="458137AF"/>
    <w:rsid w:val="45849906"/>
    <w:rsid w:val="4588D6E8"/>
    <w:rsid w:val="45927716"/>
    <w:rsid w:val="45972ADA"/>
    <w:rsid w:val="45982871"/>
    <w:rsid w:val="45A89AF3"/>
    <w:rsid w:val="45ADD81A"/>
    <w:rsid w:val="45B83FD8"/>
    <w:rsid w:val="45CA1482"/>
    <w:rsid w:val="45CAAE17"/>
    <w:rsid w:val="45CD7D76"/>
    <w:rsid w:val="45D3DF94"/>
    <w:rsid w:val="45D69494"/>
    <w:rsid w:val="45DB6AAA"/>
    <w:rsid w:val="45ECAC60"/>
    <w:rsid w:val="45F39C0A"/>
    <w:rsid w:val="461AABC7"/>
    <w:rsid w:val="46215EF1"/>
    <w:rsid w:val="4631F199"/>
    <w:rsid w:val="463734D6"/>
    <w:rsid w:val="46389CB8"/>
    <w:rsid w:val="463B2B7E"/>
    <w:rsid w:val="463F3A8C"/>
    <w:rsid w:val="46483CB7"/>
    <w:rsid w:val="4648781C"/>
    <w:rsid w:val="46528038"/>
    <w:rsid w:val="4666C0AB"/>
    <w:rsid w:val="4679BDBA"/>
    <w:rsid w:val="468629E6"/>
    <w:rsid w:val="46877581"/>
    <w:rsid w:val="46969B55"/>
    <w:rsid w:val="46972D19"/>
    <w:rsid w:val="46984AD2"/>
    <w:rsid w:val="469B2203"/>
    <w:rsid w:val="46A9F428"/>
    <w:rsid w:val="46B925E2"/>
    <w:rsid w:val="46C099A0"/>
    <w:rsid w:val="46C41C86"/>
    <w:rsid w:val="46CACF19"/>
    <w:rsid w:val="46DC6C22"/>
    <w:rsid w:val="46E54ED7"/>
    <w:rsid w:val="46ED941A"/>
    <w:rsid w:val="46EDA5AA"/>
    <w:rsid w:val="4702DC93"/>
    <w:rsid w:val="4709B9B8"/>
    <w:rsid w:val="470EC9E9"/>
    <w:rsid w:val="471622AA"/>
    <w:rsid w:val="4717786A"/>
    <w:rsid w:val="471CF179"/>
    <w:rsid w:val="47388E8B"/>
    <w:rsid w:val="47486763"/>
    <w:rsid w:val="474A24D6"/>
    <w:rsid w:val="4757604A"/>
    <w:rsid w:val="47590408"/>
    <w:rsid w:val="47594D2E"/>
    <w:rsid w:val="4768064B"/>
    <w:rsid w:val="47716146"/>
    <w:rsid w:val="4772B13F"/>
    <w:rsid w:val="4776466C"/>
    <w:rsid w:val="47861B2F"/>
    <w:rsid w:val="47953DDF"/>
    <w:rsid w:val="47A2041F"/>
    <w:rsid w:val="47B462CC"/>
    <w:rsid w:val="47BD3189"/>
    <w:rsid w:val="47C50CEE"/>
    <w:rsid w:val="47C55706"/>
    <w:rsid w:val="47DB2095"/>
    <w:rsid w:val="4810FBB2"/>
    <w:rsid w:val="4822AE58"/>
    <w:rsid w:val="48264713"/>
    <w:rsid w:val="482D3EB5"/>
    <w:rsid w:val="482DC24D"/>
    <w:rsid w:val="48501305"/>
    <w:rsid w:val="48516894"/>
    <w:rsid w:val="485CACAB"/>
    <w:rsid w:val="485EB53A"/>
    <w:rsid w:val="486C07E2"/>
    <w:rsid w:val="486D2FA8"/>
    <w:rsid w:val="487A80D9"/>
    <w:rsid w:val="4885C16E"/>
    <w:rsid w:val="488DA8AF"/>
    <w:rsid w:val="48A3BB4D"/>
    <w:rsid w:val="48B45818"/>
    <w:rsid w:val="48BC0275"/>
    <w:rsid w:val="48C3B61B"/>
    <w:rsid w:val="48C4AF9D"/>
    <w:rsid w:val="48C7C1B2"/>
    <w:rsid w:val="48D45EEC"/>
    <w:rsid w:val="48E99CEC"/>
    <w:rsid w:val="48F00E41"/>
    <w:rsid w:val="48F40CFD"/>
    <w:rsid w:val="48FE2963"/>
    <w:rsid w:val="4902296C"/>
    <w:rsid w:val="4903467D"/>
    <w:rsid w:val="49075220"/>
    <w:rsid w:val="490B57E5"/>
    <w:rsid w:val="490BEBB0"/>
    <w:rsid w:val="492145B5"/>
    <w:rsid w:val="4924EE91"/>
    <w:rsid w:val="49280DF2"/>
    <w:rsid w:val="492D44CB"/>
    <w:rsid w:val="4930E156"/>
    <w:rsid w:val="49552875"/>
    <w:rsid w:val="495C2EDD"/>
    <w:rsid w:val="4968868C"/>
    <w:rsid w:val="496949BE"/>
    <w:rsid w:val="49A02981"/>
    <w:rsid w:val="49A63B90"/>
    <w:rsid w:val="49BB4939"/>
    <w:rsid w:val="49C05C62"/>
    <w:rsid w:val="49C198DB"/>
    <w:rsid w:val="49D1FBE0"/>
    <w:rsid w:val="49DA56A7"/>
    <w:rsid w:val="49DA7682"/>
    <w:rsid w:val="49E9E862"/>
    <w:rsid w:val="49F8236B"/>
    <w:rsid w:val="49FF3C29"/>
    <w:rsid w:val="4A08EB62"/>
    <w:rsid w:val="4A1C94D7"/>
    <w:rsid w:val="4A1F1F51"/>
    <w:rsid w:val="4A30901D"/>
    <w:rsid w:val="4A54655B"/>
    <w:rsid w:val="4A5EEF07"/>
    <w:rsid w:val="4A6301F7"/>
    <w:rsid w:val="4A6710A5"/>
    <w:rsid w:val="4A68BD08"/>
    <w:rsid w:val="4A6DEBD8"/>
    <w:rsid w:val="4A703667"/>
    <w:rsid w:val="4A83071A"/>
    <w:rsid w:val="4A85A316"/>
    <w:rsid w:val="4A87E007"/>
    <w:rsid w:val="4A8F010C"/>
    <w:rsid w:val="4A91A07C"/>
    <w:rsid w:val="4A97DBF7"/>
    <w:rsid w:val="4AA3BFAE"/>
    <w:rsid w:val="4ADC9D77"/>
    <w:rsid w:val="4AF8BDC8"/>
    <w:rsid w:val="4B10CA76"/>
    <w:rsid w:val="4B21A3FA"/>
    <w:rsid w:val="4B2A2D2D"/>
    <w:rsid w:val="4B2C700E"/>
    <w:rsid w:val="4B3390F3"/>
    <w:rsid w:val="4B4722AD"/>
    <w:rsid w:val="4B4797E1"/>
    <w:rsid w:val="4B53CA53"/>
    <w:rsid w:val="4B5B09A5"/>
    <w:rsid w:val="4B6750B4"/>
    <w:rsid w:val="4B75CDEE"/>
    <w:rsid w:val="4B935B8B"/>
    <w:rsid w:val="4BB3006B"/>
    <w:rsid w:val="4BBADB93"/>
    <w:rsid w:val="4BC0C56A"/>
    <w:rsid w:val="4BDAF50A"/>
    <w:rsid w:val="4BE662C3"/>
    <w:rsid w:val="4BEA60D2"/>
    <w:rsid w:val="4BF930E6"/>
    <w:rsid w:val="4C0012C5"/>
    <w:rsid w:val="4C09A654"/>
    <w:rsid w:val="4C0C13F2"/>
    <w:rsid w:val="4C116BFF"/>
    <w:rsid w:val="4C12A5BD"/>
    <w:rsid w:val="4C1F8F53"/>
    <w:rsid w:val="4C2EE71A"/>
    <w:rsid w:val="4C2EECB0"/>
    <w:rsid w:val="4C302EF8"/>
    <w:rsid w:val="4C52E116"/>
    <w:rsid w:val="4C52F83A"/>
    <w:rsid w:val="4C5421B8"/>
    <w:rsid w:val="4C7BD61C"/>
    <w:rsid w:val="4C8220CB"/>
    <w:rsid w:val="4C8F93FE"/>
    <w:rsid w:val="4C90EEA0"/>
    <w:rsid w:val="4CA07D2C"/>
    <w:rsid w:val="4CC417FF"/>
    <w:rsid w:val="4CCD3F45"/>
    <w:rsid w:val="4CD30276"/>
    <w:rsid w:val="4CD47185"/>
    <w:rsid w:val="4CDFDB9A"/>
    <w:rsid w:val="4CE99003"/>
    <w:rsid w:val="4CEFC5F5"/>
    <w:rsid w:val="4CF6AFB0"/>
    <w:rsid w:val="4CFB6B4A"/>
    <w:rsid w:val="4D014C1C"/>
    <w:rsid w:val="4D0D759E"/>
    <w:rsid w:val="4D112FD3"/>
    <w:rsid w:val="4D472827"/>
    <w:rsid w:val="4D47D619"/>
    <w:rsid w:val="4D4AD468"/>
    <w:rsid w:val="4D4FCF37"/>
    <w:rsid w:val="4D59D344"/>
    <w:rsid w:val="4D61BF77"/>
    <w:rsid w:val="4D67332B"/>
    <w:rsid w:val="4D6CED27"/>
    <w:rsid w:val="4D7EAFD4"/>
    <w:rsid w:val="4D95D209"/>
    <w:rsid w:val="4D9CF36C"/>
    <w:rsid w:val="4DA67A3D"/>
    <w:rsid w:val="4DBA8B8A"/>
    <w:rsid w:val="4DC3E4D2"/>
    <w:rsid w:val="4DCA8A42"/>
    <w:rsid w:val="4DCDF640"/>
    <w:rsid w:val="4DD0B206"/>
    <w:rsid w:val="4DD27480"/>
    <w:rsid w:val="4DD4EAB3"/>
    <w:rsid w:val="4DE42238"/>
    <w:rsid w:val="4DF836A1"/>
    <w:rsid w:val="4DF93227"/>
    <w:rsid w:val="4DF9465D"/>
    <w:rsid w:val="4E0F3307"/>
    <w:rsid w:val="4E180532"/>
    <w:rsid w:val="4E1BEA7B"/>
    <w:rsid w:val="4E20BC06"/>
    <w:rsid w:val="4E20F8B8"/>
    <w:rsid w:val="4E23B4E7"/>
    <w:rsid w:val="4E3017CB"/>
    <w:rsid w:val="4E309A6E"/>
    <w:rsid w:val="4E32BF75"/>
    <w:rsid w:val="4E3D3A3D"/>
    <w:rsid w:val="4E4469C0"/>
    <w:rsid w:val="4E472232"/>
    <w:rsid w:val="4E4D2BA2"/>
    <w:rsid w:val="4E4EBC64"/>
    <w:rsid w:val="4E5F2D22"/>
    <w:rsid w:val="4E6A5786"/>
    <w:rsid w:val="4E6CBEB5"/>
    <w:rsid w:val="4E793E41"/>
    <w:rsid w:val="4E79C2BC"/>
    <w:rsid w:val="4E93D519"/>
    <w:rsid w:val="4E9708DA"/>
    <w:rsid w:val="4EA156DC"/>
    <w:rsid w:val="4EB04F83"/>
    <w:rsid w:val="4EBA2AF7"/>
    <w:rsid w:val="4EC46488"/>
    <w:rsid w:val="4EC4A16B"/>
    <w:rsid w:val="4EC53803"/>
    <w:rsid w:val="4EE5863C"/>
    <w:rsid w:val="4EF29074"/>
    <w:rsid w:val="4EFAE367"/>
    <w:rsid w:val="4F175577"/>
    <w:rsid w:val="4F222846"/>
    <w:rsid w:val="4F293550"/>
    <w:rsid w:val="4F2AB3D6"/>
    <w:rsid w:val="4F2AB408"/>
    <w:rsid w:val="4F2E4113"/>
    <w:rsid w:val="4F62722F"/>
    <w:rsid w:val="4F66F041"/>
    <w:rsid w:val="4F70B000"/>
    <w:rsid w:val="4F71169C"/>
    <w:rsid w:val="4F735795"/>
    <w:rsid w:val="4F839E66"/>
    <w:rsid w:val="4F84FEBE"/>
    <w:rsid w:val="4F88A455"/>
    <w:rsid w:val="4F8C887F"/>
    <w:rsid w:val="4F92100D"/>
    <w:rsid w:val="4F93E86D"/>
    <w:rsid w:val="4F9E4AE2"/>
    <w:rsid w:val="4FB1B370"/>
    <w:rsid w:val="4FB49FDC"/>
    <w:rsid w:val="4FB50265"/>
    <w:rsid w:val="4FB6DD8D"/>
    <w:rsid w:val="4FB7D1FE"/>
    <w:rsid w:val="4FBCF461"/>
    <w:rsid w:val="4FC83D76"/>
    <w:rsid w:val="4FD3B45D"/>
    <w:rsid w:val="4FDC148F"/>
    <w:rsid w:val="4FF57B6F"/>
    <w:rsid w:val="4FFC47CA"/>
    <w:rsid w:val="5000965E"/>
    <w:rsid w:val="500CEC8D"/>
    <w:rsid w:val="500D639D"/>
    <w:rsid w:val="500E680F"/>
    <w:rsid w:val="501593A5"/>
    <w:rsid w:val="50262658"/>
    <w:rsid w:val="50269B09"/>
    <w:rsid w:val="502791C7"/>
    <w:rsid w:val="502E101D"/>
    <w:rsid w:val="50333917"/>
    <w:rsid w:val="5045FFA3"/>
    <w:rsid w:val="5047FA9A"/>
    <w:rsid w:val="5049760A"/>
    <w:rsid w:val="50598C42"/>
    <w:rsid w:val="505B24EA"/>
    <w:rsid w:val="505FA085"/>
    <w:rsid w:val="506FBD51"/>
    <w:rsid w:val="507CA6F6"/>
    <w:rsid w:val="507DDD11"/>
    <w:rsid w:val="50A57663"/>
    <w:rsid w:val="50A8C601"/>
    <w:rsid w:val="50B2638B"/>
    <w:rsid w:val="50B5296D"/>
    <w:rsid w:val="50BD4717"/>
    <w:rsid w:val="50BF0057"/>
    <w:rsid w:val="50BF89CA"/>
    <w:rsid w:val="50D0F012"/>
    <w:rsid w:val="50D57D7A"/>
    <w:rsid w:val="50D637D3"/>
    <w:rsid w:val="50D76A68"/>
    <w:rsid w:val="50D84249"/>
    <w:rsid w:val="50E1D8EF"/>
    <w:rsid w:val="50ED07B9"/>
    <w:rsid w:val="50F5D5D8"/>
    <w:rsid w:val="510A178D"/>
    <w:rsid w:val="510A5318"/>
    <w:rsid w:val="511CC0D8"/>
    <w:rsid w:val="512BEEDF"/>
    <w:rsid w:val="512C40F2"/>
    <w:rsid w:val="513B5E7E"/>
    <w:rsid w:val="514657A8"/>
    <w:rsid w:val="5148A92E"/>
    <w:rsid w:val="515F6FF5"/>
    <w:rsid w:val="51782172"/>
    <w:rsid w:val="51891B35"/>
    <w:rsid w:val="518C4AB6"/>
    <w:rsid w:val="519350A1"/>
    <w:rsid w:val="519BB192"/>
    <w:rsid w:val="519BDD40"/>
    <w:rsid w:val="519CBE84"/>
    <w:rsid w:val="51A5AC1C"/>
    <w:rsid w:val="51B8E9FD"/>
    <w:rsid w:val="51B94933"/>
    <w:rsid w:val="51BF4CD4"/>
    <w:rsid w:val="51C16184"/>
    <w:rsid w:val="51C5318C"/>
    <w:rsid w:val="51C6AF43"/>
    <w:rsid w:val="51D46FAA"/>
    <w:rsid w:val="51E12260"/>
    <w:rsid w:val="51F0B021"/>
    <w:rsid w:val="51F2FD10"/>
    <w:rsid w:val="51F509FF"/>
    <w:rsid w:val="51F8E159"/>
    <w:rsid w:val="51F9AC9B"/>
    <w:rsid w:val="51FDE767"/>
    <w:rsid w:val="520B1CB2"/>
    <w:rsid w:val="520C4B78"/>
    <w:rsid w:val="52175033"/>
    <w:rsid w:val="521E1016"/>
    <w:rsid w:val="5234DA1D"/>
    <w:rsid w:val="5236A319"/>
    <w:rsid w:val="523E6FED"/>
    <w:rsid w:val="5246C8D8"/>
    <w:rsid w:val="526347B1"/>
    <w:rsid w:val="526B7E9B"/>
    <w:rsid w:val="5271792F"/>
    <w:rsid w:val="52748288"/>
    <w:rsid w:val="528A5FE6"/>
    <w:rsid w:val="5299E84C"/>
    <w:rsid w:val="529A12F1"/>
    <w:rsid w:val="529D0519"/>
    <w:rsid w:val="52A0F2D2"/>
    <w:rsid w:val="52A6B237"/>
    <w:rsid w:val="52AB74E6"/>
    <w:rsid w:val="52B72B6E"/>
    <w:rsid w:val="52BB6334"/>
    <w:rsid w:val="52C01702"/>
    <w:rsid w:val="52C04517"/>
    <w:rsid w:val="52F55C19"/>
    <w:rsid w:val="52F61BDA"/>
    <w:rsid w:val="52F77E3A"/>
    <w:rsid w:val="52F81AE3"/>
    <w:rsid w:val="52FB5FF8"/>
    <w:rsid w:val="52FFABA7"/>
    <w:rsid w:val="53094430"/>
    <w:rsid w:val="530E86BB"/>
    <w:rsid w:val="531A10F2"/>
    <w:rsid w:val="53246688"/>
    <w:rsid w:val="5332DBBD"/>
    <w:rsid w:val="533B329B"/>
    <w:rsid w:val="533BAEA6"/>
    <w:rsid w:val="53417C7D"/>
    <w:rsid w:val="53455EB1"/>
    <w:rsid w:val="53470BC7"/>
    <w:rsid w:val="5348BEC9"/>
    <w:rsid w:val="534A5F88"/>
    <w:rsid w:val="53701975"/>
    <w:rsid w:val="5370400B"/>
    <w:rsid w:val="5374AD87"/>
    <w:rsid w:val="53833E8F"/>
    <w:rsid w:val="538D60A3"/>
    <w:rsid w:val="53941B3B"/>
    <w:rsid w:val="53A261B5"/>
    <w:rsid w:val="53A368C8"/>
    <w:rsid w:val="53AD5F69"/>
    <w:rsid w:val="53B1CECC"/>
    <w:rsid w:val="53CD3428"/>
    <w:rsid w:val="53DFCA32"/>
    <w:rsid w:val="53E2768F"/>
    <w:rsid w:val="53FE78FA"/>
    <w:rsid w:val="5403F625"/>
    <w:rsid w:val="5406D1C9"/>
    <w:rsid w:val="540D0BBE"/>
    <w:rsid w:val="545DFBD4"/>
    <w:rsid w:val="547B71D0"/>
    <w:rsid w:val="547C8143"/>
    <w:rsid w:val="549761DA"/>
    <w:rsid w:val="549CC1BD"/>
    <w:rsid w:val="549FA481"/>
    <w:rsid w:val="54A1C759"/>
    <w:rsid w:val="54A60333"/>
    <w:rsid w:val="54AB5B8E"/>
    <w:rsid w:val="54BA6B1E"/>
    <w:rsid w:val="54BD1F76"/>
    <w:rsid w:val="54C64105"/>
    <w:rsid w:val="54CF6718"/>
    <w:rsid w:val="54D073C6"/>
    <w:rsid w:val="54EC7FF1"/>
    <w:rsid w:val="54EDA1EB"/>
    <w:rsid w:val="54EE80DB"/>
    <w:rsid w:val="54EF7BAB"/>
    <w:rsid w:val="54F2E80F"/>
    <w:rsid w:val="54F925DD"/>
    <w:rsid w:val="54FE8FA9"/>
    <w:rsid w:val="550523C1"/>
    <w:rsid w:val="5506EE03"/>
    <w:rsid w:val="550DEF87"/>
    <w:rsid w:val="551299AC"/>
    <w:rsid w:val="553A06A0"/>
    <w:rsid w:val="553EFC5F"/>
    <w:rsid w:val="553FE83C"/>
    <w:rsid w:val="554A3130"/>
    <w:rsid w:val="554BB4C2"/>
    <w:rsid w:val="55503A84"/>
    <w:rsid w:val="55541FD2"/>
    <w:rsid w:val="5569CED2"/>
    <w:rsid w:val="5569EAC3"/>
    <w:rsid w:val="556CB0C7"/>
    <w:rsid w:val="557A53B3"/>
    <w:rsid w:val="557E2ADF"/>
    <w:rsid w:val="55928E0E"/>
    <w:rsid w:val="559D9CDF"/>
    <w:rsid w:val="55A1FEEB"/>
    <w:rsid w:val="55B4C635"/>
    <w:rsid w:val="55B55186"/>
    <w:rsid w:val="55BC4933"/>
    <w:rsid w:val="55C12F88"/>
    <w:rsid w:val="55C4914F"/>
    <w:rsid w:val="55C929E1"/>
    <w:rsid w:val="55CB4C05"/>
    <w:rsid w:val="55D55224"/>
    <w:rsid w:val="55D7141B"/>
    <w:rsid w:val="55DBF9C2"/>
    <w:rsid w:val="55DE9035"/>
    <w:rsid w:val="55E7D65B"/>
    <w:rsid w:val="55E8E51F"/>
    <w:rsid w:val="55EB187E"/>
    <w:rsid w:val="55FD6FA3"/>
    <w:rsid w:val="56009916"/>
    <w:rsid w:val="560BCE45"/>
    <w:rsid w:val="560F19B9"/>
    <w:rsid w:val="5610FC11"/>
    <w:rsid w:val="5618F5C7"/>
    <w:rsid w:val="56223272"/>
    <w:rsid w:val="563A845C"/>
    <w:rsid w:val="566705B7"/>
    <w:rsid w:val="566A3F07"/>
    <w:rsid w:val="5670B9A1"/>
    <w:rsid w:val="5697C8E3"/>
    <w:rsid w:val="56983460"/>
    <w:rsid w:val="569B1AA3"/>
    <w:rsid w:val="56A0114C"/>
    <w:rsid w:val="56AD7DA3"/>
    <w:rsid w:val="56C1DD10"/>
    <w:rsid w:val="56C4B9EC"/>
    <w:rsid w:val="56CC069D"/>
    <w:rsid w:val="56D15C03"/>
    <w:rsid w:val="56D2B608"/>
    <w:rsid w:val="56D55637"/>
    <w:rsid w:val="56D650C9"/>
    <w:rsid w:val="56D75172"/>
    <w:rsid w:val="56FC8F32"/>
    <w:rsid w:val="57093EFF"/>
    <w:rsid w:val="5719F352"/>
    <w:rsid w:val="5719FB40"/>
    <w:rsid w:val="572B04D8"/>
    <w:rsid w:val="572C7B8D"/>
    <w:rsid w:val="572D8752"/>
    <w:rsid w:val="57322792"/>
    <w:rsid w:val="5739BF3C"/>
    <w:rsid w:val="573B6B73"/>
    <w:rsid w:val="574628E0"/>
    <w:rsid w:val="5751E2E2"/>
    <w:rsid w:val="5753289E"/>
    <w:rsid w:val="5754A194"/>
    <w:rsid w:val="5769DAF7"/>
    <w:rsid w:val="576D0418"/>
    <w:rsid w:val="576D0E15"/>
    <w:rsid w:val="5786E68F"/>
    <w:rsid w:val="5786E8DF"/>
    <w:rsid w:val="57930514"/>
    <w:rsid w:val="57BA26FE"/>
    <w:rsid w:val="57C36D1C"/>
    <w:rsid w:val="57D5C6A4"/>
    <w:rsid w:val="57D8B560"/>
    <w:rsid w:val="57EEEC2B"/>
    <w:rsid w:val="57FD8573"/>
    <w:rsid w:val="57FDE1C7"/>
    <w:rsid w:val="58057C96"/>
    <w:rsid w:val="580DE4CD"/>
    <w:rsid w:val="58136F39"/>
    <w:rsid w:val="5841294D"/>
    <w:rsid w:val="5847D0E4"/>
    <w:rsid w:val="58481EAA"/>
    <w:rsid w:val="5849D7B9"/>
    <w:rsid w:val="584EAC0B"/>
    <w:rsid w:val="58574DA6"/>
    <w:rsid w:val="5858592D"/>
    <w:rsid w:val="585BE12D"/>
    <w:rsid w:val="58731F9D"/>
    <w:rsid w:val="58775173"/>
    <w:rsid w:val="5883ADBB"/>
    <w:rsid w:val="588F284F"/>
    <w:rsid w:val="5893DFFD"/>
    <w:rsid w:val="5897F2C3"/>
    <w:rsid w:val="58B4BA20"/>
    <w:rsid w:val="58BDFA94"/>
    <w:rsid w:val="58BF8A7D"/>
    <w:rsid w:val="58CD070C"/>
    <w:rsid w:val="58D21EC6"/>
    <w:rsid w:val="58EA6744"/>
    <w:rsid w:val="58EBBCF0"/>
    <w:rsid w:val="590218B9"/>
    <w:rsid w:val="590A243D"/>
    <w:rsid w:val="590CCD27"/>
    <w:rsid w:val="5916636F"/>
    <w:rsid w:val="591C1524"/>
    <w:rsid w:val="592085E1"/>
    <w:rsid w:val="592A6839"/>
    <w:rsid w:val="592C11E1"/>
    <w:rsid w:val="592C4611"/>
    <w:rsid w:val="59310323"/>
    <w:rsid w:val="5943D640"/>
    <w:rsid w:val="5952FD24"/>
    <w:rsid w:val="5955F75F"/>
    <w:rsid w:val="596FC4E5"/>
    <w:rsid w:val="5981705E"/>
    <w:rsid w:val="598646AA"/>
    <w:rsid w:val="5988364C"/>
    <w:rsid w:val="598B64AD"/>
    <w:rsid w:val="598C08AD"/>
    <w:rsid w:val="59BEB746"/>
    <w:rsid w:val="59C1130E"/>
    <w:rsid w:val="59C1740B"/>
    <w:rsid w:val="59C209C5"/>
    <w:rsid w:val="59D10092"/>
    <w:rsid w:val="59D46EA9"/>
    <w:rsid w:val="59DB4619"/>
    <w:rsid w:val="59DBDBF8"/>
    <w:rsid w:val="59DC1F71"/>
    <w:rsid w:val="59EA6A98"/>
    <w:rsid w:val="59FB7A16"/>
    <w:rsid w:val="5A0845BB"/>
    <w:rsid w:val="5A09FBDE"/>
    <w:rsid w:val="5A0AACE5"/>
    <w:rsid w:val="5A0F6FD7"/>
    <w:rsid w:val="5A28BF2F"/>
    <w:rsid w:val="5A2AF8B0"/>
    <w:rsid w:val="5A334746"/>
    <w:rsid w:val="5A398C6A"/>
    <w:rsid w:val="5A3C6A05"/>
    <w:rsid w:val="5A40F3FE"/>
    <w:rsid w:val="5A47D353"/>
    <w:rsid w:val="5A602164"/>
    <w:rsid w:val="5A64830B"/>
    <w:rsid w:val="5A64D7C1"/>
    <w:rsid w:val="5A73AFD7"/>
    <w:rsid w:val="5A765426"/>
    <w:rsid w:val="5A7EE0D2"/>
    <w:rsid w:val="5A85A25F"/>
    <w:rsid w:val="5A88BA56"/>
    <w:rsid w:val="5A8C8B04"/>
    <w:rsid w:val="5A95C6DD"/>
    <w:rsid w:val="5A9644AD"/>
    <w:rsid w:val="5AA85471"/>
    <w:rsid w:val="5AB362A7"/>
    <w:rsid w:val="5AC3F36A"/>
    <w:rsid w:val="5AC4FC30"/>
    <w:rsid w:val="5AE6E33F"/>
    <w:rsid w:val="5AE9AB9F"/>
    <w:rsid w:val="5AF23624"/>
    <w:rsid w:val="5AFB2981"/>
    <w:rsid w:val="5B04BC4B"/>
    <w:rsid w:val="5B0AC7D5"/>
    <w:rsid w:val="5B1EF90C"/>
    <w:rsid w:val="5B296B7B"/>
    <w:rsid w:val="5B3FAE09"/>
    <w:rsid w:val="5B43BB12"/>
    <w:rsid w:val="5B4930FE"/>
    <w:rsid w:val="5B4C223A"/>
    <w:rsid w:val="5B4CB88A"/>
    <w:rsid w:val="5B5CE36F"/>
    <w:rsid w:val="5B5D5A65"/>
    <w:rsid w:val="5B691423"/>
    <w:rsid w:val="5B7A160A"/>
    <w:rsid w:val="5B833E73"/>
    <w:rsid w:val="5B8D3AF0"/>
    <w:rsid w:val="5B97C00A"/>
    <w:rsid w:val="5B990EEE"/>
    <w:rsid w:val="5B997543"/>
    <w:rsid w:val="5B9DC407"/>
    <w:rsid w:val="5BA2BB3F"/>
    <w:rsid w:val="5BA5543E"/>
    <w:rsid w:val="5BBD86B1"/>
    <w:rsid w:val="5BC476C4"/>
    <w:rsid w:val="5BC494D1"/>
    <w:rsid w:val="5BD64E52"/>
    <w:rsid w:val="5BDA7877"/>
    <w:rsid w:val="5BDDDF1A"/>
    <w:rsid w:val="5BE47F83"/>
    <w:rsid w:val="5BE52F91"/>
    <w:rsid w:val="5BED6B9D"/>
    <w:rsid w:val="5BF92472"/>
    <w:rsid w:val="5BFF3881"/>
    <w:rsid w:val="5C0471EE"/>
    <w:rsid w:val="5C0977D4"/>
    <w:rsid w:val="5C13B487"/>
    <w:rsid w:val="5C141BC6"/>
    <w:rsid w:val="5C182BF9"/>
    <w:rsid w:val="5C19871D"/>
    <w:rsid w:val="5C1AFEDE"/>
    <w:rsid w:val="5C278767"/>
    <w:rsid w:val="5C2BF109"/>
    <w:rsid w:val="5C2D0AB4"/>
    <w:rsid w:val="5C3F2209"/>
    <w:rsid w:val="5C44329C"/>
    <w:rsid w:val="5C58DD4C"/>
    <w:rsid w:val="5C621CC2"/>
    <w:rsid w:val="5C6F5491"/>
    <w:rsid w:val="5C7208A6"/>
    <w:rsid w:val="5C7C050F"/>
    <w:rsid w:val="5C7ECDB9"/>
    <w:rsid w:val="5C85A2BD"/>
    <w:rsid w:val="5C8E63FD"/>
    <w:rsid w:val="5C90DB7E"/>
    <w:rsid w:val="5C917BB6"/>
    <w:rsid w:val="5C9217F4"/>
    <w:rsid w:val="5CABEFFE"/>
    <w:rsid w:val="5CAE4E17"/>
    <w:rsid w:val="5CB4E080"/>
    <w:rsid w:val="5CD7ED0D"/>
    <w:rsid w:val="5CDB9C2D"/>
    <w:rsid w:val="5CE00268"/>
    <w:rsid w:val="5CE1ADEC"/>
    <w:rsid w:val="5CE7CB9E"/>
    <w:rsid w:val="5CF21649"/>
    <w:rsid w:val="5CFBF387"/>
    <w:rsid w:val="5D0803B9"/>
    <w:rsid w:val="5D1A46D8"/>
    <w:rsid w:val="5D277311"/>
    <w:rsid w:val="5D29435C"/>
    <w:rsid w:val="5D329943"/>
    <w:rsid w:val="5D4AE22A"/>
    <w:rsid w:val="5D67DDA3"/>
    <w:rsid w:val="5D682DD4"/>
    <w:rsid w:val="5D72A4FA"/>
    <w:rsid w:val="5D730063"/>
    <w:rsid w:val="5D740802"/>
    <w:rsid w:val="5D749437"/>
    <w:rsid w:val="5D7ACCB1"/>
    <w:rsid w:val="5D88FA5C"/>
    <w:rsid w:val="5D8B72F1"/>
    <w:rsid w:val="5D8EB3A1"/>
    <w:rsid w:val="5D98E7B0"/>
    <w:rsid w:val="5D9BB71B"/>
    <w:rsid w:val="5DBA1797"/>
    <w:rsid w:val="5DBB6B3D"/>
    <w:rsid w:val="5DBBDE69"/>
    <w:rsid w:val="5DC5214E"/>
    <w:rsid w:val="5DD0EF4D"/>
    <w:rsid w:val="5DE1AA29"/>
    <w:rsid w:val="5DE817CC"/>
    <w:rsid w:val="5DECE7B1"/>
    <w:rsid w:val="5DFE9C87"/>
    <w:rsid w:val="5E0171FF"/>
    <w:rsid w:val="5E153370"/>
    <w:rsid w:val="5E17DE0D"/>
    <w:rsid w:val="5E36A7D3"/>
    <w:rsid w:val="5E3BC7BD"/>
    <w:rsid w:val="5E3CCE68"/>
    <w:rsid w:val="5E435439"/>
    <w:rsid w:val="5E44F5AF"/>
    <w:rsid w:val="5E47816D"/>
    <w:rsid w:val="5E4E07C6"/>
    <w:rsid w:val="5E6CB9E6"/>
    <w:rsid w:val="5E6F2ACF"/>
    <w:rsid w:val="5E77AB1F"/>
    <w:rsid w:val="5E7CA377"/>
    <w:rsid w:val="5E7FA500"/>
    <w:rsid w:val="5E84578E"/>
    <w:rsid w:val="5E8B8897"/>
    <w:rsid w:val="5E9624BE"/>
    <w:rsid w:val="5E99FBF0"/>
    <w:rsid w:val="5E9BA148"/>
    <w:rsid w:val="5EA04154"/>
    <w:rsid w:val="5EB5511A"/>
    <w:rsid w:val="5EC8038D"/>
    <w:rsid w:val="5ECCC13C"/>
    <w:rsid w:val="5ED2350B"/>
    <w:rsid w:val="5EDCD390"/>
    <w:rsid w:val="5EEE8B21"/>
    <w:rsid w:val="5EFB0D38"/>
    <w:rsid w:val="5EFB3DA3"/>
    <w:rsid w:val="5EFD8C9F"/>
    <w:rsid w:val="5F035D42"/>
    <w:rsid w:val="5F254AD1"/>
    <w:rsid w:val="5F2634A2"/>
    <w:rsid w:val="5F3D9134"/>
    <w:rsid w:val="5F6CBFAE"/>
    <w:rsid w:val="5F747358"/>
    <w:rsid w:val="5F7ECC8E"/>
    <w:rsid w:val="5F884724"/>
    <w:rsid w:val="5F892614"/>
    <w:rsid w:val="5F95FEF5"/>
    <w:rsid w:val="5FA73F13"/>
    <w:rsid w:val="5FB560C6"/>
    <w:rsid w:val="5FDA1B29"/>
    <w:rsid w:val="5FEEA419"/>
    <w:rsid w:val="5FF2F2DB"/>
    <w:rsid w:val="5FFB4A41"/>
    <w:rsid w:val="5FFF88CE"/>
    <w:rsid w:val="6001C700"/>
    <w:rsid w:val="600822B8"/>
    <w:rsid w:val="60139619"/>
    <w:rsid w:val="60173E5A"/>
    <w:rsid w:val="6017A32A"/>
    <w:rsid w:val="6031F51F"/>
    <w:rsid w:val="60340143"/>
    <w:rsid w:val="60400C5A"/>
    <w:rsid w:val="604A22B8"/>
    <w:rsid w:val="6051CEA2"/>
    <w:rsid w:val="60600DDD"/>
    <w:rsid w:val="6062C66C"/>
    <w:rsid w:val="60723A2E"/>
    <w:rsid w:val="6084A6CD"/>
    <w:rsid w:val="60895DCB"/>
    <w:rsid w:val="608A1490"/>
    <w:rsid w:val="608A8B67"/>
    <w:rsid w:val="608FD4F5"/>
    <w:rsid w:val="60938A09"/>
    <w:rsid w:val="609D81F8"/>
    <w:rsid w:val="60A9376D"/>
    <w:rsid w:val="60AD7D98"/>
    <w:rsid w:val="60B02145"/>
    <w:rsid w:val="60C78A97"/>
    <w:rsid w:val="60DC4C73"/>
    <w:rsid w:val="60DD9B1A"/>
    <w:rsid w:val="60E2F15B"/>
    <w:rsid w:val="60E8C194"/>
    <w:rsid w:val="60FCCD34"/>
    <w:rsid w:val="612250F3"/>
    <w:rsid w:val="6123D2BF"/>
    <w:rsid w:val="61241785"/>
    <w:rsid w:val="61272170"/>
    <w:rsid w:val="612DCB25"/>
    <w:rsid w:val="61477883"/>
    <w:rsid w:val="6155EFAD"/>
    <w:rsid w:val="615DF3B5"/>
    <w:rsid w:val="616484C5"/>
    <w:rsid w:val="6165B891"/>
    <w:rsid w:val="6166F7B5"/>
    <w:rsid w:val="616B86B7"/>
    <w:rsid w:val="616F1A4F"/>
    <w:rsid w:val="61771CE0"/>
    <w:rsid w:val="6186109C"/>
    <w:rsid w:val="618ECDC7"/>
    <w:rsid w:val="6191D557"/>
    <w:rsid w:val="61965911"/>
    <w:rsid w:val="61AC68DA"/>
    <w:rsid w:val="61AF9C1B"/>
    <w:rsid w:val="61AFC762"/>
    <w:rsid w:val="61BF6C19"/>
    <w:rsid w:val="61C01AF7"/>
    <w:rsid w:val="61D58ACD"/>
    <w:rsid w:val="61D61878"/>
    <w:rsid w:val="61DD45FC"/>
    <w:rsid w:val="61E00809"/>
    <w:rsid w:val="61ED1F93"/>
    <w:rsid w:val="61EDB7FB"/>
    <w:rsid w:val="61F0640E"/>
    <w:rsid w:val="61F0D3F5"/>
    <w:rsid w:val="61F4464C"/>
    <w:rsid w:val="61F98E36"/>
    <w:rsid w:val="6210836E"/>
    <w:rsid w:val="62126260"/>
    <w:rsid w:val="623B0D8A"/>
    <w:rsid w:val="624505F7"/>
    <w:rsid w:val="624927B4"/>
    <w:rsid w:val="6255FFFA"/>
    <w:rsid w:val="625DD564"/>
    <w:rsid w:val="626876F9"/>
    <w:rsid w:val="626E8254"/>
    <w:rsid w:val="62815F42"/>
    <w:rsid w:val="6295C656"/>
    <w:rsid w:val="62AF7358"/>
    <w:rsid w:val="62BD1BF9"/>
    <w:rsid w:val="62D656BC"/>
    <w:rsid w:val="62DF300A"/>
    <w:rsid w:val="62F0CC45"/>
    <w:rsid w:val="62F8121A"/>
    <w:rsid w:val="62F90714"/>
    <w:rsid w:val="63021127"/>
    <w:rsid w:val="6302772F"/>
    <w:rsid w:val="6305D00C"/>
    <w:rsid w:val="631096FC"/>
    <w:rsid w:val="63146BCD"/>
    <w:rsid w:val="631E60F0"/>
    <w:rsid w:val="6325BD7C"/>
    <w:rsid w:val="632B9C9C"/>
    <w:rsid w:val="63345C5D"/>
    <w:rsid w:val="6335EA82"/>
    <w:rsid w:val="63370D02"/>
    <w:rsid w:val="633AA56D"/>
    <w:rsid w:val="6342A092"/>
    <w:rsid w:val="63527A38"/>
    <w:rsid w:val="63585ADD"/>
    <w:rsid w:val="63589FCD"/>
    <w:rsid w:val="6359CA01"/>
    <w:rsid w:val="6368465A"/>
    <w:rsid w:val="637C9133"/>
    <w:rsid w:val="638C8E2A"/>
    <w:rsid w:val="63AAB400"/>
    <w:rsid w:val="63B502B0"/>
    <w:rsid w:val="63B64335"/>
    <w:rsid w:val="63BC1CE7"/>
    <w:rsid w:val="63BFD146"/>
    <w:rsid w:val="63C091F0"/>
    <w:rsid w:val="63C6CA53"/>
    <w:rsid w:val="63C724F9"/>
    <w:rsid w:val="63DE0213"/>
    <w:rsid w:val="6400E417"/>
    <w:rsid w:val="640C4E25"/>
    <w:rsid w:val="640C6E14"/>
    <w:rsid w:val="640D9788"/>
    <w:rsid w:val="640DD5EF"/>
    <w:rsid w:val="6415E51A"/>
    <w:rsid w:val="641C6336"/>
    <w:rsid w:val="64268958"/>
    <w:rsid w:val="642A6B1F"/>
    <w:rsid w:val="642FE920"/>
    <w:rsid w:val="6430B2E7"/>
    <w:rsid w:val="64315B67"/>
    <w:rsid w:val="64365842"/>
    <w:rsid w:val="643B2859"/>
    <w:rsid w:val="64504435"/>
    <w:rsid w:val="64507934"/>
    <w:rsid w:val="64518F11"/>
    <w:rsid w:val="6458D0E0"/>
    <w:rsid w:val="645B926C"/>
    <w:rsid w:val="646467CD"/>
    <w:rsid w:val="646C200C"/>
    <w:rsid w:val="6481E042"/>
    <w:rsid w:val="64896489"/>
    <w:rsid w:val="648BD05B"/>
    <w:rsid w:val="6495803A"/>
    <w:rsid w:val="64CCA401"/>
    <w:rsid w:val="64DD38B7"/>
    <w:rsid w:val="64E6864F"/>
    <w:rsid w:val="64E69790"/>
    <w:rsid w:val="64F2BC1A"/>
    <w:rsid w:val="64F68FAD"/>
    <w:rsid w:val="64F6E36F"/>
    <w:rsid w:val="64FE7F34"/>
    <w:rsid w:val="650AEAF4"/>
    <w:rsid w:val="650B08D3"/>
    <w:rsid w:val="651A940F"/>
    <w:rsid w:val="651F8FBA"/>
    <w:rsid w:val="653CE0CA"/>
    <w:rsid w:val="655DFC8A"/>
    <w:rsid w:val="6560ACBF"/>
    <w:rsid w:val="65697A23"/>
    <w:rsid w:val="656CC2E5"/>
    <w:rsid w:val="656F80AB"/>
    <w:rsid w:val="65852794"/>
    <w:rsid w:val="6585E232"/>
    <w:rsid w:val="658A16AD"/>
    <w:rsid w:val="6597E3E0"/>
    <w:rsid w:val="65AF3CB1"/>
    <w:rsid w:val="65BEF095"/>
    <w:rsid w:val="65C866AF"/>
    <w:rsid w:val="65CD08A4"/>
    <w:rsid w:val="65CE0FF0"/>
    <w:rsid w:val="65D778F8"/>
    <w:rsid w:val="65E451EF"/>
    <w:rsid w:val="65E96969"/>
    <w:rsid w:val="661019CF"/>
    <w:rsid w:val="661F546D"/>
    <w:rsid w:val="6621D8EC"/>
    <w:rsid w:val="66338C76"/>
    <w:rsid w:val="6634B2ED"/>
    <w:rsid w:val="663AE10D"/>
    <w:rsid w:val="6644B841"/>
    <w:rsid w:val="665E1907"/>
    <w:rsid w:val="666620CC"/>
    <w:rsid w:val="66740BA8"/>
    <w:rsid w:val="6677555B"/>
    <w:rsid w:val="6686C228"/>
    <w:rsid w:val="669A50CF"/>
    <w:rsid w:val="66A17B90"/>
    <w:rsid w:val="66AFDE29"/>
    <w:rsid w:val="66C0F807"/>
    <w:rsid w:val="66C1BA05"/>
    <w:rsid w:val="66C27213"/>
    <w:rsid w:val="66C4C05C"/>
    <w:rsid w:val="66CA7A11"/>
    <w:rsid w:val="66CED730"/>
    <w:rsid w:val="66D659A2"/>
    <w:rsid w:val="66D7955C"/>
    <w:rsid w:val="66D9C742"/>
    <w:rsid w:val="66E4077F"/>
    <w:rsid w:val="66EDC4A0"/>
    <w:rsid w:val="66EE94EF"/>
    <w:rsid w:val="66F7B324"/>
    <w:rsid w:val="66F84FDB"/>
    <w:rsid w:val="66FE35FE"/>
    <w:rsid w:val="6700836F"/>
    <w:rsid w:val="670F37B5"/>
    <w:rsid w:val="67164F5F"/>
    <w:rsid w:val="67173B8B"/>
    <w:rsid w:val="671F62C9"/>
    <w:rsid w:val="672AD2C5"/>
    <w:rsid w:val="673B752B"/>
    <w:rsid w:val="6742D6C7"/>
    <w:rsid w:val="67475FB9"/>
    <w:rsid w:val="675239B3"/>
    <w:rsid w:val="675772BB"/>
    <w:rsid w:val="675E5C0C"/>
    <w:rsid w:val="676D921C"/>
    <w:rsid w:val="676EDDC0"/>
    <w:rsid w:val="67722938"/>
    <w:rsid w:val="6772F327"/>
    <w:rsid w:val="67809B28"/>
    <w:rsid w:val="67824CFE"/>
    <w:rsid w:val="67898F4A"/>
    <w:rsid w:val="678C1F4C"/>
    <w:rsid w:val="679D0CA9"/>
    <w:rsid w:val="67A1DB9B"/>
    <w:rsid w:val="67BB24CE"/>
    <w:rsid w:val="67DBA35D"/>
    <w:rsid w:val="67E000C2"/>
    <w:rsid w:val="67E40D77"/>
    <w:rsid w:val="67E46667"/>
    <w:rsid w:val="67E814DC"/>
    <w:rsid w:val="67ECEDA1"/>
    <w:rsid w:val="67ED7CF6"/>
    <w:rsid w:val="67F65925"/>
    <w:rsid w:val="67F6FBE2"/>
    <w:rsid w:val="67FD1E08"/>
    <w:rsid w:val="6804C624"/>
    <w:rsid w:val="682420B8"/>
    <w:rsid w:val="6835EF5A"/>
    <w:rsid w:val="683F250F"/>
    <w:rsid w:val="68481623"/>
    <w:rsid w:val="68486C62"/>
    <w:rsid w:val="6848E34F"/>
    <w:rsid w:val="685592EA"/>
    <w:rsid w:val="685913E4"/>
    <w:rsid w:val="68627DFD"/>
    <w:rsid w:val="6872A95C"/>
    <w:rsid w:val="68778B38"/>
    <w:rsid w:val="6882A1FD"/>
    <w:rsid w:val="6884ED9B"/>
    <w:rsid w:val="688E9C3D"/>
    <w:rsid w:val="68980581"/>
    <w:rsid w:val="68986F86"/>
    <w:rsid w:val="68A069CE"/>
    <w:rsid w:val="68A4D8E7"/>
    <w:rsid w:val="68A4D9A7"/>
    <w:rsid w:val="68D42732"/>
    <w:rsid w:val="68DCAFED"/>
    <w:rsid w:val="68E6CB00"/>
    <w:rsid w:val="68EEFB83"/>
    <w:rsid w:val="68F0CAC3"/>
    <w:rsid w:val="68F5BA3C"/>
    <w:rsid w:val="68F97B09"/>
    <w:rsid w:val="68FAE16E"/>
    <w:rsid w:val="691038D2"/>
    <w:rsid w:val="6917E65D"/>
    <w:rsid w:val="69193DA4"/>
    <w:rsid w:val="69197144"/>
    <w:rsid w:val="691C6B89"/>
    <w:rsid w:val="6929EC76"/>
    <w:rsid w:val="6934BAC6"/>
    <w:rsid w:val="69459840"/>
    <w:rsid w:val="6949A098"/>
    <w:rsid w:val="6950D2C3"/>
    <w:rsid w:val="6952E1B9"/>
    <w:rsid w:val="69558218"/>
    <w:rsid w:val="69558712"/>
    <w:rsid w:val="6956AD6E"/>
    <w:rsid w:val="6958E13D"/>
    <w:rsid w:val="696744CD"/>
    <w:rsid w:val="6976A60B"/>
    <w:rsid w:val="6977FFDF"/>
    <w:rsid w:val="697BD123"/>
    <w:rsid w:val="699AD74B"/>
    <w:rsid w:val="69A0E056"/>
    <w:rsid w:val="69A47AFD"/>
    <w:rsid w:val="69AD3F38"/>
    <w:rsid w:val="69BA6F05"/>
    <w:rsid w:val="69BD8B99"/>
    <w:rsid w:val="69C1AF9E"/>
    <w:rsid w:val="69D1F191"/>
    <w:rsid w:val="69D218A2"/>
    <w:rsid w:val="69E5C017"/>
    <w:rsid w:val="69E62C58"/>
    <w:rsid w:val="69E96F76"/>
    <w:rsid w:val="69EB892D"/>
    <w:rsid w:val="69EF7867"/>
    <w:rsid w:val="69EFFBCA"/>
    <w:rsid w:val="69FA12D5"/>
    <w:rsid w:val="69FA3814"/>
    <w:rsid w:val="6A12F73D"/>
    <w:rsid w:val="6A2A3196"/>
    <w:rsid w:val="6A33F353"/>
    <w:rsid w:val="6A46B7B3"/>
    <w:rsid w:val="6A47F746"/>
    <w:rsid w:val="6A486141"/>
    <w:rsid w:val="6A4F0BDA"/>
    <w:rsid w:val="6A53ACE7"/>
    <w:rsid w:val="6A5B02A6"/>
    <w:rsid w:val="6A5FDE1C"/>
    <w:rsid w:val="6A6212A0"/>
    <w:rsid w:val="6A65F4D2"/>
    <w:rsid w:val="6A6651BC"/>
    <w:rsid w:val="6A674DD6"/>
    <w:rsid w:val="6A698E71"/>
    <w:rsid w:val="6A761EEC"/>
    <w:rsid w:val="6A84A474"/>
    <w:rsid w:val="6A8A4705"/>
    <w:rsid w:val="6A8CA4F6"/>
    <w:rsid w:val="6A8F26D3"/>
    <w:rsid w:val="6A929E29"/>
    <w:rsid w:val="6A9BA0C7"/>
    <w:rsid w:val="6AA7BEDE"/>
    <w:rsid w:val="6AA9FC71"/>
    <w:rsid w:val="6AB155CD"/>
    <w:rsid w:val="6AC5182D"/>
    <w:rsid w:val="6AC7C13B"/>
    <w:rsid w:val="6ADDFE04"/>
    <w:rsid w:val="6AE7459A"/>
    <w:rsid w:val="6AF1BA30"/>
    <w:rsid w:val="6AF2C590"/>
    <w:rsid w:val="6B0EE1AB"/>
    <w:rsid w:val="6B12832D"/>
    <w:rsid w:val="6B168D62"/>
    <w:rsid w:val="6B1BA7EB"/>
    <w:rsid w:val="6B1CC04E"/>
    <w:rsid w:val="6B223865"/>
    <w:rsid w:val="6B3D1709"/>
    <w:rsid w:val="6B3DD606"/>
    <w:rsid w:val="6B408829"/>
    <w:rsid w:val="6B426124"/>
    <w:rsid w:val="6B42AE7F"/>
    <w:rsid w:val="6B4B9BBB"/>
    <w:rsid w:val="6B502560"/>
    <w:rsid w:val="6B597CCA"/>
    <w:rsid w:val="6B5B82BF"/>
    <w:rsid w:val="6B5D6D6B"/>
    <w:rsid w:val="6B61510A"/>
    <w:rsid w:val="6B72CBFB"/>
    <w:rsid w:val="6B84A85F"/>
    <w:rsid w:val="6B85F683"/>
    <w:rsid w:val="6B86CE8C"/>
    <w:rsid w:val="6B9758A9"/>
    <w:rsid w:val="6B9D95A8"/>
    <w:rsid w:val="6B9E73CF"/>
    <w:rsid w:val="6BA4AED3"/>
    <w:rsid w:val="6BAB0D56"/>
    <w:rsid w:val="6BB0C8F6"/>
    <w:rsid w:val="6BBABC07"/>
    <w:rsid w:val="6BBEA1D7"/>
    <w:rsid w:val="6BC7E55C"/>
    <w:rsid w:val="6BCBA3D5"/>
    <w:rsid w:val="6BD077B9"/>
    <w:rsid w:val="6BD0FA99"/>
    <w:rsid w:val="6BDB50C9"/>
    <w:rsid w:val="6BE356BD"/>
    <w:rsid w:val="6BE94246"/>
    <w:rsid w:val="6BF9DCCA"/>
    <w:rsid w:val="6C04D515"/>
    <w:rsid w:val="6C070E70"/>
    <w:rsid w:val="6C0A1B38"/>
    <w:rsid w:val="6C0E4CBE"/>
    <w:rsid w:val="6C3062E9"/>
    <w:rsid w:val="6C4EDD14"/>
    <w:rsid w:val="6C589ED9"/>
    <w:rsid w:val="6C5B0BAD"/>
    <w:rsid w:val="6C5F7D7A"/>
    <w:rsid w:val="6C663BFF"/>
    <w:rsid w:val="6C6B642B"/>
    <w:rsid w:val="6C6F136C"/>
    <w:rsid w:val="6C7734BF"/>
    <w:rsid w:val="6C7750BB"/>
    <w:rsid w:val="6C8001A8"/>
    <w:rsid w:val="6C8BC193"/>
    <w:rsid w:val="6C8FE1F3"/>
    <w:rsid w:val="6C917C91"/>
    <w:rsid w:val="6C965CE9"/>
    <w:rsid w:val="6C9B95A7"/>
    <w:rsid w:val="6CA644FE"/>
    <w:rsid w:val="6CBA3832"/>
    <w:rsid w:val="6CC90ADD"/>
    <w:rsid w:val="6CCD5651"/>
    <w:rsid w:val="6CCE5D81"/>
    <w:rsid w:val="6CD83EB3"/>
    <w:rsid w:val="6CDAF296"/>
    <w:rsid w:val="6CDC3678"/>
    <w:rsid w:val="6CE2154D"/>
    <w:rsid w:val="6CE8B88F"/>
    <w:rsid w:val="6D114ACB"/>
    <w:rsid w:val="6D14C781"/>
    <w:rsid w:val="6D1C4917"/>
    <w:rsid w:val="6D43F8BD"/>
    <w:rsid w:val="6D4A0178"/>
    <w:rsid w:val="6D50E1FE"/>
    <w:rsid w:val="6D5B6EF6"/>
    <w:rsid w:val="6D5BA0CC"/>
    <w:rsid w:val="6D60709F"/>
    <w:rsid w:val="6D677436"/>
    <w:rsid w:val="6D6DF85A"/>
    <w:rsid w:val="6D6F885B"/>
    <w:rsid w:val="6D70FBF5"/>
    <w:rsid w:val="6D7945D3"/>
    <w:rsid w:val="6D7B54EE"/>
    <w:rsid w:val="6D7C5960"/>
    <w:rsid w:val="6D806A73"/>
    <w:rsid w:val="6D82B6FE"/>
    <w:rsid w:val="6D96BB97"/>
    <w:rsid w:val="6D98DC6C"/>
    <w:rsid w:val="6DA58EE5"/>
    <w:rsid w:val="6DACC352"/>
    <w:rsid w:val="6DCA7C10"/>
    <w:rsid w:val="6DD94C01"/>
    <w:rsid w:val="6DDF824A"/>
    <w:rsid w:val="6DF0EF38"/>
    <w:rsid w:val="6DFFB52A"/>
    <w:rsid w:val="6DFFCF2D"/>
    <w:rsid w:val="6E029A8D"/>
    <w:rsid w:val="6E1EA565"/>
    <w:rsid w:val="6E2EB37E"/>
    <w:rsid w:val="6E327F76"/>
    <w:rsid w:val="6E32A537"/>
    <w:rsid w:val="6E3B096E"/>
    <w:rsid w:val="6E40CDD4"/>
    <w:rsid w:val="6E54B923"/>
    <w:rsid w:val="6E57E79A"/>
    <w:rsid w:val="6E584898"/>
    <w:rsid w:val="6E5D3DCD"/>
    <w:rsid w:val="6E7D20FB"/>
    <w:rsid w:val="6E82D992"/>
    <w:rsid w:val="6E89A878"/>
    <w:rsid w:val="6E8D0875"/>
    <w:rsid w:val="6E8DF040"/>
    <w:rsid w:val="6E932381"/>
    <w:rsid w:val="6E97F9CA"/>
    <w:rsid w:val="6EAB3458"/>
    <w:rsid w:val="6ED12212"/>
    <w:rsid w:val="6ED3E551"/>
    <w:rsid w:val="6ED4FA3B"/>
    <w:rsid w:val="6EDB6DA2"/>
    <w:rsid w:val="6EF4C9BC"/>
    <w:rsid w:val="6EF70C86"/>
    <w:rsid w:val="6EFAD76E"/>
    <w:rsid w:val="6EFD21D6"/>
    <w:rsid w:val="6F07055B"/>
    <w:rsid w:val="6F1B2CD4"/>
    <w:rsid w:val="6F24B2BF"/>
    <w:rsid w:val="6F27D762"/>
    <w:rsid w:val="6F2F5543"/>
    <w:rsid w:val="6F3E3CB3"/>
    <w:rsid w:val="6F4D47EE"/>
    <w:rsid w:val="6F524D52"/>
    <w:rsid w:val="6F569E07"/>
    <w:rsid w:val="6F614E95"/>
    <w:rsid w:val="6F627B3B"/>
    <w:rsid w:val="6F660AFB"/>
    <w:rsid w:val="6F684C53"/>
    <w:rsid w:val="6F6F11EA"/>
    <w:rsid w:val="6F745EAF"/>
    <w:rsid w:val="6F8102B7"/>
    <w:rsid w:val="6F97D716"/>
    <w:rsid w:val="6FC01180"/>
    <w:rsid w:val="6FC1ED26"/>
    <w:rsid w:val="6FD09FCC"/>
    <w:rsid w:val="6FD4AAFF"/>
    <w:rsid w:val="6FE19D3A"/>
    <w:rsid w:val="6FE91164"/>
    <w:rsid w:val="6FE9FE85"/>
    <w:rsid w:val="6FEA0E9D"/>
    <w:rsid w:val="6FF08984"/>
    <w:rsid w:val="6FF1C941"/>
    <w:rsid w:val="6FF3EAF4"/>
    <w:rsid w:val="6FF57397"/>
    <w:rsid w:val="6FFB46DE"/>
    <w:rsid w:val="6FFF1BAF"/>
    <w:rsid w:val="7008CEA2"/>
    <w:rsid w:val="700D8242"/>
    <w:rsid w:val="700E29F7"/>
    <w:rsid w:val="70159A2E"/>
    <w:rsid w:val="70181899"/>
    <w:rsid w:val="70312BCD"/>
    <w:rsid w:val="703A15E6"/>
    <w:rsid w:val="70467740"/>
    <w:rsid w:val="7056EFED"/>
    <w:rsid w:val="7063CB42"/>
    <w:rsid w:val="706E341A"/>
    <w:rsid w:val="706E6BBB"/>
    <w:rsid w:val="707DFB0E"/>
    <w:rsid w:val="7081A23A"/>
    <w:rsid w:val="708E00C0"/>
    <w:rsid w:val="70927840"/>
    <w:rsid w:val="70970F5E"/>
    <w:rsid w:val="70A44617"/>
    <w:rsid w:val="70AEF7A5"/>
    <w:rsid w:val="70B84B84"/>
    <w:rsid w:val="70BE2998"/>
    <w:rsid w:val="70C91D22"/>
    <w:rsid w:val="70CE3295"/>
    <w:rsid w:val="70E3DEBE"/>
    <w:rsid w:val="70EA6710"/>
    <w:rsid w:val="70F0A129"/>
    <w:rsid w:val="70F1B9EE"/>
    <w:rsid w:val="70F30B49"/>
    <w:rsid w:val="7111AFD6"/>
    <w:rsid w:val="7117E031"/>
    <w:rsid w:val="712147DB"/>
    <w:rsid w:val="7124C566"/>
    <w:rsid w:val="7128388A"/>
    <w:rsid w:val="7128EFA3"/>
    <w:rsid w:val="7134EB0E"/>
    <w:rsid w:val="713B2579"/>
    <w:rsid w:val="713BDBDC"/>
    <w:rsid w:val="713D2B8C"/>
    <w:rsid w:val="714BDC75"/>
    <w:rsid w:val="7151DF88"/>
    <w:rsid w:val="716B7CFA"/>
    <w:rsid w:val="716DB81C"/>
    <w:rsid w:val="7175B8A5"/>
    <w:rsid w:val="7185CEE6"/>
    <w:rsid w:val="7187341D"/>
    <w:rsid w:val="718757AF"/>
    <w:rsid w:val="7187B848"/>
    <w:rsid w:val="71889E69"/>
    <w:rsid w:val="718A7A87"/>
    <w:rsid w:val="7192A515"/>
    <w:rsid w:val="719E299C"/>
    <w:rsid w:val="71A1B4E2"/>
    <w:rsid w:val="71AA9393"/>
    <w:rsid w:val="71B19BE6"/>
    <w:rsid w:val="71B3DFC1"/>
    <w:rsid w:val="71B8C3A0"/>
    <w:rsid w:val="71C2AF0F"/>
    <w:rsid w:val="71C3DC14"/>
    <w:rsid w:val="71CE39AD"/>
    <w:rsid w:val="71CF99A5"/>
    <w:rsid w:val="71DC4591"/>
    <w:rsid w:val="71E605E4"/>
    <w:rsid w:val="71EE4081"/>
    <w:rsid w:val="71F7425D"/>
    <w:rsid w:val="71F998BD"/>
    <w:rsid w:val="71FC7530"/>
    <w:rsid w:val="7203A3CC"/>
    <w:rsid w:val="7216BB35"/>
    <w:rsid w:val="7226EFD9"/>
    <w:rsid w:val="72274541"/>
    <w:rsid w:val="723D14DC"/>
    <w:rsid w:val="724A6A52"/>
    <w:rsid w:val="724E365D"/>
    <w:rsid w:val="7251C998"/>
    <w:rsid w:val="725B5604"/>
    <w:rsid w:val="725E99B8"/>
    <w:rsid w:val="726A02F6"/>
    <w:rsid w:val="72869F7A"/>
    <w:rsid w:val="7289CCB8"/>
    <w:rsid w:val="728D8A4F"/>
    <w:rsid w:val="728E3EC9"/>
    <w:rsid w:val="7293D3D8"/>
    <w:rsid w:val="7299C2CA"/>
    <w:rsid w:val="729F484F"/>
    <w:rsid w:val="72A0E2B9"/>
    <w:rsid w:val="72A8D03F"/>
    <w:rsid w:val="72A916AD"/>
    <w:rsid w:val="72B5E0F2"/>
    <w:rsid w:val="72B73485"/>
    <w:rsid w:val="72BA89BC"/>
    <w:rsid w:val="72BAC33C"/>
    <w:rsid w:val="72C7E05D"/>
    <w:rsid w:val="72DCA7F7"/>
    <w:rsid w:val="72E33F5A"/>
    <w:rsid w:val="72E37F08"/>
    <w:rsid w:val="72F80378"/>
    <w:rsid w:val="72F90CEC"/>
    <w:rsid w:val="730BDBC7"/>
    <w:rsid w:val="730CF6ED"/>
    <w:rsid w:val="73197A7B"/>
    <w:rsid w:val="7319E3DB"/>
    <w:rsid w:val="732D7C48"/>
    <w:rsid w:val="7333F645"/>
    <w:rsid w:val="73353B55"/>
    <w:rsid w:val="7339C082"/>
    <w:rsid w:val="734A71B2"/>
    <w:rsid w:val="73523BEB"/>
    <w:rsid w:val="73559B3A"/>
    <w:rsid w:val="7364CA10"/>
    <w:rsid w:val="736B27C5"/>
    <w:rsid w:val="736C62A6"/>
    <w:rsid w:val="7379D035"/>
    <w:rsid w:val="7384BFAE"/>
    <w:rsid w:val="7391EC40"/>
    <w:rsid w:val="7395449C"/>
    <w:rsid w:val="73B4BDCC"/>
    <w:rsid w:val="73BA3AFE"/>
    <w:rsid w:val="73D2B74D"/>
    <w:rsid w:val="73D4E45E"/>
    <w:rsid w:val="73E93C0D"/>
    <w:rsid w:val="73EF8215"/>
    <w:rsid w:val="73EFEC46"/>
    <w:rsid w:val="73F3F6DF"/>
    <w:rsid w:val="73F823E2"/>
    <w:rsid w:val="7418775D"/>
    <w:rsid w:val="74295AB0"/>
    <w:rsid w:val="742FA439"/>
    <w:rsid w:val="74311274"/>
    <w:rsid w:val="743A1EA9"/>
    <w:rsid w:val="74434E2D"/>
    <w:rsid w:val="7472DC37"/>
    <w:rsid w:val="74837D37"/>
    <w:rsid w:val="749173DE"/>
    <w:rsid w:val="74A14432"/>
    <w:rsid w:val="74A28149"/>
    <w:rsid w:val="74A6DCAB"/>
    <w:rsid w:val="74AC8B38"/>
    <w:rsid w:val="74B03E27"/>
    <w:rsid w:val="74B38654"/>
    <w:rsid w:val="74D0EB63"/>
    <w:rsid w:val="74D1F2EC"/>
    <w:rsid w:val="74D30047"/>
    <w:rsid w:val="74D5BCF6"/>
    <w:rsid w:val="74DE60BD"/>
    <w:rsid w:val="74E824F0"/>
    <w:rsid w:val="74EEA751"/>
    <w:rsid w:val="74FDA789"/>
    <w:rsid w:val="7506CF17"/>
    <w:rsid w:val="7508E471"/>
    <w:rsid w:val="750B5F3A"/>
    <w:rsid w:val="752DE8D6"/>
    <w:rsid w:val="752F4882"/>
    <w:rsid w:val="7540DF14"/>
    <w:rsid w:val="75483BF6"/>
    <w:rsid w:val="7551FCEB"/>
    <w:rsid w:val="755E40CD"/>
    <w:rsid w:val="755E617F"/>
    <w:rsid w:val="756953A6"/>
    <w:rsid w:val="756AE528"/>
    <w:rsid w:val="756C3BDC"/>
    <w:rsid w:val="7570B4BF"/>
    <w:rsid w:val="75789C00"/>
    <w:rsid w:val="757ECE8C"/>
    <w:rsid w:val="75868929"/>
    <w:rsid w:val="7586A961"/>
    <w:rsid w:val="758BBCA7"/>
    <w:rsid w:val="758F2B8D"/>
    <w:rsid w:val="75A60229"/>
    <w:rsid w:val="75A68120"/>
    <w:rsid w:val="75A6D793"/>
    <w:rsid w:val="75B8DA2B"/>
    <w:rsid w:val="75BB4B71"/>
    <w:rsid w:val="75C27360"/>
    <w:rsid w:val="75C4017C"/>
    <w:rsid w:val="75C91786"/>
    <w:rsid w:val="75D8837B"/>
    <w:rsid w:val="75E13EC8"/>
    <w:rsid w:val="75E22204"/>
    <w:rsid w:val="75EFE684"/>
    <w:rsid w:val="75F1ABD8"/>
    <w:rsid w:val="75F6F62F"/>
    <w:rsid w:val="75F7BE97"/>
    <w:rsid w:val="760F4CFF"/>
    <w:rsid w:val="7612DBAB"/>
    <w:rsid w:val="7630ADAE"/>
    <w:rsid w:val="7647F21B"/>
    <w:rsid w:val="7648FF73"/>
    <w:rsid w:val="764ECFC6"/>
    <w:rsid w:val="764FA749"/>
    <w:rsid w:val="76606D22"/>
    <w:rsid w:val="76636EAB"/>
    <w:rsid w:val="76676DFD"/>
    <w:rsid w:val="766FBE5D"/>
    <w:rsid w:val="7685DF8F"/>
    <w:rsid w:val="7694E373"/>
    <w:rsid w:val="769566AB"/>
    <w:rsid w:val="769869A8"/>
    <w:rsid w:val="76AB96D6"/>
    <w:rsid w:val="76B749F9"/>
    <w:rsid w:val="76C4CCA5"/>
    <w:rsid w:val="76CCAADA"/>
    <w:rsid w:val="76D087F3"/>
    <w:rsid w:val="76D96BB3"/>
    <w:rsid w:val="76E0E438"/>
    <w:rsid w:val="76EEB589"/>
    <w:rsid w:val="76F3CCFE"/>
    <w:rsid w:val="76FD2E90"/>
    <w:rsid w:val="771F4A2F"/>
    <w:rsid w:val="77231042"/>
    <w:rsid w:val="772A050B"/>
    <w:rsid w:val="772AF950"/>
    <w:rsid w:val="7740EBB4"/>
    <w:rsid w:val="7745DEB1"/>
    <w:rsid w:val="7748878F"/>
    <w:rsid w:val="77499B68"/>
    <w:rsid w:val="774E3897"/>
    <w:rsid w:val="776A4141"/>
    <w:rsid w:val="777D6128"/>
    <w:rsid w:val="778F1391"/>
    <w:rsid w:val="7790301C"/>
    <w:rsid w:val="7790FDE0"/>
    <w:rsid w:val="77AA342C"/>
    <w:rsid w:val="77B264AE"/>
    <w:rsid w:val="77C5B76C"/>
    <w:rsid w:val="77CD11C1"/>
    <w:rsid w:val="77DBE80D"/>
    <w:rsid w:val="77E2730C"/>
    <w:rsid w:val="77E52116"/>
    <w:rsid w:val="77E6E557"/>
    <w:rsid w:val="77E9D93A"/>
    <w:rsid w:val="77F9BC0B"/>
    <w:rsid w:val="780AA109"/>
    <w:rsid w:val="7811AA28"/>
    <w:rsid w:val="7820DD6A"/>
    <w:rsid w:val="78232145"/>
    <w:rsid w:val="782533F0"/>
    <w:rsid w:val="7836FBB3"/>
    <w:rsid w:val="783AE112"/>
    <w:rsid w:val="783DAABA"/>
    <w:rsid w:val="783E28CA"/>
    <w:rsid w:val="784B4230"/>
    <w:rsid w:val="784CD5BB"/>
    <w:rsid w:val="784E4AB6"/>
    <w:rsid w:val="7850A5B0"/>
    <w:rsid w:val="7853759B"/>
    <w:rsid w:val="7858087F"/>
    <w:rsid w:val="78592CC9"/>
    <w:rsid w:val="786696D5"/>
    <w:rsid w:val="7874496F"/>
    <w:rsid w:val="787951A6"/>
    <w:rsid w:val="787C4603"/>
    <w:rsid w:val="78826EAF"/>
    <w:rsid w:val="78850017"/>
    <w:rsid w:val="788DA9A6"/>
    <w:rsid w:val="78B3AE9C"/>
    <w:rsid w:val="78BC2319"/>
    <w:rsid w:val="78C74A21"/>
    <w:rsid w:val="78DBB678"/>
    <w:rsid w:val="78E67303"/>
    <w:rsid w:val="78E9D627"/>
    <w:rsid w:val="78F2EC33"/>
    <w:rsid w:val="78FC4841"/>
    <w:rsid w:val="79009A69"/>
    <w:rsid w:val="790571D6"/>
    <w:rsid w:val="79190265"/>
    <w:rsid w:val="7919D3D9"/>
    <w:rsid w:val="791A9060"/>
    <w:rsid w:val="7930CDA7"/>
    <w:rsid w:val="794599F1"/>
    <w:rsid w:val="7954AA7C"/>
    <w:rsid w:val="7960BE5E"/>
    <w:rsid w:val="796C40AB"/>
    <w:rsid w:val="7977F1EA"/>
    <w:rsid w:val="798F9D50"/>
    <w:rsid w:val="7994B75B"/>
    <w:rsid w:val="799A35C2"/>
    <w:rsid w:val="79A91C9E"/>
    <w:rsid w:val="79A9E45C"/>
    <w:rsid w:val="79B95AA7"/>
    <w:rsid w:val="79C1BD1D"/>
    <w:rsid w:val="79C519E7"/>
    <w:rsid w:val="79CEF52D"/>
    <w:rsid w:val="79CFBF17"/>
    <w:rsid w:val="79D7C835"/>
    <w:rsid w:val="79EF40EB"/>
    <w:rsid w:val="7A03FA04"/>
    <w:rsid w:val="7A09CEF1"/>
    <w:rsid w:val="7A0AF349"/>
    <w:rsid w:val="7A3455AE"/>
    <w:rsid w:val="7A658DBF"/>
    <w:rsid w:val="7A7F0FCF"/>
    <w:rsid w:val="7A8178CD"/>
    <w:rsid w:val="7A8AA765"/>
    <w:rsid w:val="7A9C6ACA"/>
    <w:rsid w:val="7A9E75F8"/>
    <w:rsid w:val="7AB0AF79"/>
    <w:rsid w:val="7AB6A019"/>
    <w:rsid w:val="7AD91F0D"/>
    <w:rsid w:val="7AEAD135"/>
    <w:rsid w:val="7AFB26B0"/>
    <w:rsid w:val="7B0CB43A"/>
    <w:rsid w:val="7B0EAC14"/>
    <w:rsid w:val="7B1B1949"/>
    <w:rsid w:val="7B1BB1FE"/>
    <w:rsid w:val="7B1E5546"/>
    <w:rsid w:val="7B3DBDF2"/>
    <w:rsid w:val="7B3E0BE8"/>
    <w:rsid w:val="7B3E1DB6"/>
    <w:rsid w:val="7B46E6EB"/>
    <w:rsid w:val="7B4C65BE"/>
    <w:rsid w:val="7B4F4B39"/>
    <w:rsid w:val="7B509C7C"/>
    <w:rsid w:val="7B626C2D"/>
    <w:rsid w:val="7B63821C"/>
    <w:rsid w:val="7B8F48B6"/>
    <w:rsid w:val="7B98AD8F"/>
    <w:rsid w:val="7B9ACC29"/>
    <w:rsid w:val="7BA7CC7C"/>
    <w:rsid w:val="7BAB7BC8"/>
    <w:rsid w:val="7BAB9202"/>
    <w:rsid w:val="7BDCECF4"/>
    <w:rsid w:val="7BDF5374"/>
    <w:rsid w:val="7BE445FE"/>
    <w:rsid w:val="7BF6BE65"/>
    <w:rsid w:val="7BF979E8"/>
    <w:rsid w:val="7BFFC221"/>
    <w:rsid w:val="7C085FE4"/>
    <w:rsid w:val="7C0A63CC"/>
    <w:rsid w:val="7C20DAC2"/>
    <w:rsid w:val="7C2A0AB3"/>
    <w:rsid w:val="7C33518B"/>
    <w:rsid w:val="7C383B2B"/>
    <w:rsid w:val="7C4B7472"/>
    <w:rsid w:val="7C502BA9"/>
    <w:rsid w:val="7C516388"/>
    <w:rsid w:val="7C57C28A"/>
    <w:rsid w:val="7C5D10FE"/>
    <w:rsid w:val="7C60D205"/>
    <w:rsid w:val="7C6785FE"/>
    <w:rsid w:val="7C695406"/>
    <w:rsid w:val="7C6FA270"/>
    <w:rsid w:val="7C79DAD1"/>
    <w:rsid w:val="7C85CC04"/>
    <w:rsid w:val="7C8FA36C"/>
    <w:rsid w:val="7C955B9B"/>
    <w:rsid w:val="7C996EFB"/>
    <w:rsid w:val="7C9C02A4"/>
    <w:rsid w:val="7C9C78D0"/>
    <w:rsid w:val="7CA8CEE5"/>
    <w:rsid w:val="7CAB3017"/>
    <w:rsid w:val="7CCA3EC6"/>
    <w:rsid w:val="7CE524C0"/>
    <w:rsid w:val="7D110C21"/>
    <w:rsid w:val="7D286177"/>
    <w:rsid w:val="7D444FAC"/>
    <w:rsid w:val="7D51A135"/>
    <w:rsid w:val="7D57888C"/>
    <w:rsid w:val="7D6185DE"/>
    <w:rsid w:val="7D6A64F9"/>
    <w:rsid w:val="7D7D2822"/>
    <w:rsid w:val="7D7D3075"/>
    <w:rsid w:val="7D908323"/>
    <w:rsid w:val="7D9860FE"/>
    <w:rsid w:val="7DA4FA40"/>
    <w:rsid w:val="7DA53F9F"/>
    <w:rsid w:val="7DB57B43"/>
    <w:rsid w:val="7DB85DCF"/>
    <w:rsid w:val="7DCD8B28"/>
    <w:rsid w:val="7DE8503B"/>
    <w:rsid w:val="7DEFDDD4"/>
    <w:rsid w:val="7DF04073"/>
    <w:rsid w:val="7DF93570"/>
    <w:rsid w:val="7E102BA4"/>
    <w:rsid w:val="7E138F75"/>
    <w:rsid w:val="7E18AFE9"/>
    <w:rsid w:val="7E24622B"/>
    <w:rsid w:val="7E3D8EB8"/>
    <w:rsid w:val="7E46415C"/>
    <w:rsid w:val="7E4661AC"/>
    <w:rsid w:val="7E4ED48F"/>
    <w:rsid w:val="7E547E88"/>
    <w:rsid w:val="7E58AD68"/>
    <w:rsid w:val="7E75371C"/>
    <w:rsid w:val="7E76EF05"/>
    <w:rsid w:val="7E86A4C4"/>
    <w:rsid w:val="7E875F14"/>
    <w:rsid w:val="7E8E2988"/>
    <w:rsid w:val="7E91C410"/>
    <w:rsid w:val="7E93104C"/>
    <w:rsid w:val="7E9344BA"/>
    <w:rsid w:val="7E987598"/>
    <w:rsid w:val="7E9E8BBF"/>
    <w:rsid w:val="7E9E9B04"/>
    <w:rsid w:val="7EA0098F"/>
    <w:rsid w:val="7EB27356"/>
    <w:rsid w:val="7EC11D69"/>
    <w:rsid w:val="7EC3E0FE"/>
    <w:rsid w:val="7EC3F107"/>
    <w:rsid w:val="7ECAF6B9"/>
    <w:rsid w:val="7ECCD24C"/>
    <w:rsid w:val="7EE06CF7"/>
    <w:rsid w:val="7EE2230E"/>
    <w:rsid w:val="7EE6271B"/>
    <w:rsid w:val="7EF83A6A"/>
    <w:rsid w:val="7EFD4EB5"/>
    <w:rsid w:val="7EFFB6CD"/>
    <w:rsid w:val="7F02C6B4"/>
    <w:rsid w:val="7F04A837"/>
    <w:rsid w:val="7F07A804"/>
    <w:rsid w:val="7F08C586"/>
    <w:rsid w:val="7F09C7C3"/>
    <w:rsid w:val="7F114061"/>
    <w:rsid w:val="7F11D32B"/>
    <w:rsid w:val="7F503754"/>
    <w:rsid w:val="7F50DDC4"/>
    <w:rsid w:val="7F5687F5"/>
    <w:rsid w:val="7F5A7022"/>
    <w:rsid w:val="7F65762B"/>
    <w:rsid w:val="7F73A47B"/>
    <w:rsid w:val="7F830B44"/>
    <w:rsid w:val="7F8739EF"/>
    <w:rsid w:val="7F9EF4EA"/>
    <w:rsid w:val="7FA53931"/>
    <w:rsid w:val="7FA89A05"/>
    <w:rsid w:val="7FAAF353"/>
    <w:rsid w:val="7FD25198"/>
    <w:rsid w:val="7FD2E07E"/>
    <w:rsid w:val="7FEC9D8B"/>
    <w:rsid w:val="7FEF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66E78"/>
  <w15:docId w15:val="{8A70FB03-B846-45F2-ABE9-EE4E64F6B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Times New Roman" w:cs="Arial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D268A5"/>
  </w:style>
  <w:style w:type="paragraph" w:styleId="Heading1">
    <w:name w:val="heading 1"/>
    <w:basedOn w:val="Normal"/>
    <w:next w:val="Normal"/>
    <w:qFormat/>
    <w:rsid w:val="00215FB1"/>
    <w:pPr>
      <w:keepNext/>
      <w:spacing w:before="240" w:after="60"/>
      <w:outlineLvl w:val="0"/>
    </w:pPr>
    <w:rPr>
      <w:rFonts w:ascii="Arial Black" w:hAnsi="Arial Black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E7243F"/>
    <w:pPr>
      <w:outlineLvl w:val="1"/>
    </w:pPr>
    <w:rPr>
      <w:b/>
      <w:sz w:val="22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ocation" w:customStyle="1">
    <w:name w:val="Location"/>
    <w:basedOn w:val="Normal"/>
    <w:rsid w:val="00E7243F"/>
    <w:pPr>
      <w:jc w:val="right"/>
    </w:pPr>
  </w:style>
  <w:style w:type="paragraph" w:styleId="Bold10pt" w:customStyle="1">
    <w:name w:val="Bold 10 pt."/>
    <w:basedOn w:val="Normal"/>
    <w:link w:val="Bold10ptChar"/>
    <w:rsid w:val="00D268A5"/>
    <w:pPr>
      <w:tabs>
        <w:tab w:val="left" w:pos="1620"/>
      </w:tabs>
    </w:pPr>
    <w:rPr>
      <w:b/>
    </w:rPr>
  </w:style>
  <w:style w:type="character" w:styleId="Bold10ptChar" w:customStyle="1">
    <w:name w:val="Bold 10 pt. Char"/>
    <w:link w:val="Bold10pt"/>
    <w:rsid w:val="00D268A5"/>
    <w:rPr>
      <w:rFonts w:ascii="Tahoma" w:hAnsi="Tahoma"/>
      <w:b/>
      <w:szCs w:val="24"/>
      <w:lang w:val="en-US" w:eastAsia="en-US" w:bidi="ar-SA"/>
    </w:rPr>
  </w:style>
  <w:style w:type="paragraph" w:styleId="Title">
    <w:name w:val="Title"/>
    <w:basedOn w:val="Normal"/>
    <w:link w:val="TitleChar"/>
    <w:qFormat/>
    <w:rsid w:val="00E7243F"/>
    <w:pPr>
      <w:jc w:val="right"/>
    </w:pPr>
    <w:rPr>
      <w:rFonts w:ascii="Arial Black" w:hAnsi="Arial Black"/>
      <w:color w:val="808080"/>
      <w:sz w:val="56"/>
    </w:rPr>
  </w:style>
  <w:style w:type="table" w:styleId="TableGrid">
    <w:name w:val="Table Grid"/>
    <w:basedOn w:val="TableNormal"/>
    <w:uiPriority w:val="59"/>
    <w:rsid w:val="006E690A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BalloonText">
    <w:name w:val="Balloon Text"/>
    <w:basedOn w:val="Normal"/>
    <w:link w:val="BalloonTextChar"/>
    <w:rsid w:val="00E0645B"/>
    <w:rPr>
      <w:sz w:val="16"/>
      <w:szCs w:val="16"/>
    </w:rPr>
  </w:style>
  <w:style w:type="character" w:styleId="BalloonTextChar" w:customStyle="1">
    <w:name w:val="Balloon Text Char"/>
    <w:link w:val="BalloonText"/>
    <w:rsid w:val="00E0645B"/>
    <w:rPr>
      <w:rFonts w:ascii="Tahoma" w:hAnsi="Tahoma" w:cs="Tahoma"/>
      <w:sz w:val="16"/>
      <w:szCs w:val="16"/>
    </w:rPr>
  </w:style>
  <w:style w:type="character" w:styleId="Hyperlink">
    <w:name w:val="Hyperlink"/>
    <w:rsid w:val="005A33A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4F511E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4F511E"/>
    <w:rPr>
      <w:rFonts w:ascii="Tahoma" w:hAnsi="Tahoma"/>
      <w:szCs w:val="24"/>
    </w:rPr>
  </w:style>
  <w:style w:type="paragraph" w:styleId="Footer">
    <w:name w:val="footer"/>
    <w:basedOn w:val="Normal"/>
    <w:link w:val="FooterChar"/>
    <w:uiPriority w:val="99"/>
    <w:rsid w:val="004F511E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4F511E"/>
    <w:rPr>
      <w:rFonts w:ascii="Tahoma" w:hAnsi="Tahoma"/>
      <w:szCs w:val="24"/>
    </w:rPr>
  </w:style>
  <w:style w:type="paragraph" w:styleId="NoSpacing">
    <w:name w:val="No Spacing"/>
    <w:uiPriority w:val="1"/>
    <w:qFormat/>
    <w:rsid w:val="00F54C39"/>
    <w:rPr>
      <w:rFonts w:ascii="Tahoma" w:hAnsi="Tahoma"/>
    </w:rPr>
  </w:style>
  <w:style w:type="paragraph" w:styleId="ListParagraph">
    <w:name w:val="List Paragraph"/>
    <w:basedOn w:val="Normal"/>
    <w:uiPriority w:val="34"/>
    <w:qFormat/>
    <w:rsid w:val="009E6F68"/>
    <w:pPr>
      <w:ind w:left="720"/>
      <w:contextualSpacing/>
    </w:pPr>
  </w:style>
  <w:style w:type="paragraph" w:styleId="H1" w:customStyle="1">
    <w:name w:val="H1"/>
    <w:basedOn w:val="Normal"/>
    <w:next w:val="Normal"/>
    <w:rsid w:val="00EE4C41"/>
    <w:pPr>
      <w:keepNext/>
      <w:spacing w:before="100" w:after="100"/>
      <w:outlineLvl w:val="1"/>
    </w:pPr>
    <w:rPr>
      <w:rFonts w:ascii="Times New Roman" w:hAnsi="Times New Roman"/>
      <w:b/>
      <w:snapToGrid w:val="0"/>
      <w:kern w:val="36"/>
      <w:sz w:val="48"/>
      <w:szCs w:val="20"/>
    </w:rPr>
  </w:style>
  <w:style w:type="paragraph" w:styleId="BodyTextIndent">
    <w:name w:val="Body Text Indent"/>
    <w:basedOn w:val="Normal"/>
    <w:link w:val="BodyTextIndentChar"/>
    <w:rsid w:val="00EE4C41"/>
    <w:pPr>
      <w:ind w:left="1440" w:hanging="1440"/>
      <w:jc w:val="both"/>
    </w:pPr>
    <w:rPr>
      <w:rFonts w:ascii="Times New Roman" w:hAnsi="Times New Roman"/>
      <w:szCs w:val="20"/>
    </w:rPr>
  </w:style>
  <w:style w:type="character" w:styleId="BodyTextIndentChar" w:customStyle="1">
    <w:name w:val="Body Text Indent Char"/>
    <w:basedOn w:val="DefaultParagraphFont"/>
    <w:link w:val="BodyTextIndent"/>
    <w:rsid w:val="00EE4C41"/>
    <w:rPr>
      <w:sz w:val="24"/>
    </w:rPr>
  </w:style>
  <w:style w:type="paragraph" w:styleId="BodyTextIndent2">
    <w:name w:val="Body Text Indent 2"/>
    <w:basedOn w:val="Normal"/>
    <w:link w:val="BodyTextIndent2Char"/>
    <w:rsid w:val="00EE4C41"/>
    <w:pPr>
      <w:ind w:firstLine="720"/>
      <w:jc w:val="both"/>
    </w:pPr>
    <w:rPr>
      <w:rFonts w:ascii="Times New Roman" w:hAnsi="Times New Roman"/>
      <w:szCs w:val="20"/>
    </w:rPr>
  </w:style>
  <w:style w:type="character" w:styleId="BodyTextIndent2Char" w:customStyle="1">
    <w:name w:val="Body Text Indent 2 Char"/>
    <w:basedOn w:val="DefaultParagraphFont"/>
    <w:link w:val="BodyTextIndent2"/>
    <w:rsid w:val="00EE4C41"/>
    <w:rPr>
      <w:sz w:val="24"/>
    </w:rPr>
  </w:style>
  <w:style w:type="character" w:styleId="TitleChar" w:customStyle="1">
    <w:name w:val="Title Char"/>
    <w:basedOn w:val="DefaultParagraphFont"/>
    <w:link w:val="Title"/>
    <w:rsid w:val="00EE4C41"/>
    <w:rPr>
      <w:rFonts w:ascii="Arial Black" w:hAnsi="Arial Black" w:cs="Arial"/>
      <w:color w:val="808080"/>
      <w:sz w:val="56"/>
      <w:szCs w:val="24"/>
    </w:rPr>
  </w:style>
  <w:style w:type="character" w:styleId="CommentReference">
    <w:name w:val="annotation reference"/>
    <w:basedOn w:val="DefaultParagraphFont"/>
    <w:rsid w:val="00DF518A"/>
    <w:rPr>
      <w:sz w:val="16"/>
      <w:szCs w:val="16"/>
    </w:rPr>
  </w:style>
  <w:style w:type="paragraph" w:styleId="CommentText">
    <w:name w:val="annotation text"/>
    <w:basedOn w:val="Normal"/>
    <w:link w:val="CommentTextChar"/>
    <w:rsid w:val="00DF518A"/>
    <w:rPr>
      <w:szCs w:val="20"/>
    </w:rPr>
  </w:style>
  <w:style w:type="character" w:styleId="CommentTextChar" w:customStyle="1">
    <w:name w:val="Comment Text Char"/>
    <w:basedOn w:val="DefaultParagraphFont"/>
    <w:link w:val="CommentText"/>
    <w:rsid w:val="00DF518A"/>
    <w:rPr>
      <w:rFonts w:ascii="Tahoma" w:hAnsi="Tahoma"/>
    </w:rPr>
  </w:style>
  <w:style w:type="paragraph" w:styleId="CommentSubject">
    <w:name w:val="annotation subject"/>
    <w:basedOn w:val="CommentText"/>
    <w:next w:val="CommentText"/>
    <w:link w:val="CommentSubjectChar"/>
    <w:rsid w:val="00DF518A"/>
    <w:rPr>
      <w:b/>
      <w:bCs/>
    </w:rPr>
  </w:style>
  <w:style w:type="character" w:styleId="CommentSubjectChar" w:customStyle="1">
    <w:name w:val="Comment Subject Char"/>
    <w:basedOn w:val="CommentTextChar"/>
    <w:link w:val="CommentSubject"/>
    <w:rsid w:val="00DF518A"/>
    <w:rPr>
      <w:rFonts w:ascii="Tahoma" w:hAnsi="Tahoma"/>
      <w:b/>
      <w:bCs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5F7DCE"/>
    <w:rPr>
      <w:color w:val="808080"/>
      <w:shd w:val="clear" w:color="auto" w:fill="E6E6E6"/>
    </w:rPr>
  </w:style>
  <w:style w:type="character" w:styleId="UnresolvedMention2" w:customStyle="1">
    <w:name w:val="Unresolved Mention2"/>
    <w:basedOn w:val="DefaultParagraphFont"/>
    <w:uiPriority w:val="99"/>
    <w:semiHidden/>
    <w:unhideWhenUsed/>
    <w:rsid w:val="00032EC8"/>
    <w:rPr>
      <w:color w:val="808080"/>
      <w:shd w:val="clear" w:color="auto" w:fill="E6E6E6"/>
    </w:rPr>
  </w:style>
  <w:style w:type="character" w:styleId="UnresolvedMention3" w:customStyle="1">
    <w:name w:val="Unresolved Mention3"/>
    <w:basedOn w:val="DefaultParagraphFont"/>
    <w:uiPriority w:val="99"/>
    <w:semiHidden/>
    <w:unhideWhenUsed/>
    <w:rsid w:val="003A288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B45DF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B862B5"/>
    <w:rPr>
      <w:color w:val="800080" w:themeColor="followedHyperlink"/>
      <w:u w:val="single"/>
    </w:rPr>
  </w:style>
  <w:style w:type="character" w:styleId="normaltextrun" w:customStyle="1">
    <w:name w:val="normaltextrun"/>
    <w:basedOn w:val="DefaultParagraphFont"/>
    <w:rsid w:val="00C03159"/>
  </w:style>
  <w:style w:type="character" w:styleId="eop" w:customStyle="1">
    <w:name w:val="eop"/>
    <w:basedOn w:val="DefaultParagraphFont"/>
    <w:rsid w:val="00C03159"/>
  </w:style>
  <w:style w:type="paragraph" w:styleId="font8" w:customStyle="1">
    <w:name w:val="font_8"/>
    <w:basedOn w:val="Normal"/>
    <w:rsid w:val="00DC72D8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5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6254">
      <w:bodyDiv w:val="1"/>
      <w:marLeft w:val="48"/>
      <w:marRight w:val="48"/>
      <w:marTop w:val="48"/>
      <w:marBottom w:val="1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9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footer" Target="footer4.xml" Id="rId18" /><Relationship Type="http://schemas.openxmlformats.org/officeDocument/2006/relationships/customXml" Target="../customXml/item3.xml" Id="rId3" /><Relationship Type="http://schemas.openxmlformats.org/officeDocument/2006/relationships/footer" Target="footer6.xml" Id="rId21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header" Target="header3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header" Target="header4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g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openxmlformats.org/officeDocument/2006/relationships/theme" Target="theme/theme1.xml" Id="rId23" /><Relationship Type="http://schemas.openxmlformats.org/officeDocument/2006/relationships/endnotes" Target="endnotes.xml" Id="rId10" /><Relationship Type="http://schemas.openxmlformats.org/officeDocument/2006/relationships/footer" Target="footer5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eader" Target="header2.xml" Id="rId14" /><Relationship Type="http://schemas.openxmlformats.org/officeDocument/2006/relationships/fontTable" Target="fontTable.xml" Id="rId22" /><Relationship Type="http://schemas.openxmlformats.org/officeDocument/2006/relationships/hyperlink" Target="mailto:DJohnson@rmhumanservices.org" TargetMode="External" Id="R5b505ce0737c41c9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MHicks\Application%20Data\Microsoft\Templates\Agenda(7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4193A1A2019B43A6C395DEE9810740" ma:contentTypeVersion="12" ma:contentTypeDescription="Create a new document." ma:contentTypeScope="" ma:versionID="137c40ad0d04c1e2b6d39383f24611af">
  <xsd:schema xmlns:xsd="http://www.w3.org/2001/XMLSchema" xmlns:xs="http://www.w3.org/2001/XMLSchema" xmlns:p="http://schemas.microsoft.com/office/2006/metadata/properties" xmlns:ns2="4260d136-6055-46c1-987e-b2db65a8d7de" xmlns:ns3="0e3a21cf-e277-4725-bc71-20bebe99d2fa" targetNamespace="http://schemas.microsoft.com/office/2006/metadata/properties" ma:root="true" ma:fieldsID="b17039183da7d1fa71699ce04eaf1012" ns2:_="" ns3:_="">
    <xsd:import namespace="4260d136-6055-46c1-987e-b2db65a8d7de"/>
    <xsd:import namespace="0e3a21cf-e277-4725-bc71-20bebe99d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0d136-6055-46c1-987e-b2db65a8d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a21cf-e277-4725-bc71-20bebe99d2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89157-3ADC-4535-9572-DCB3F583B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60d136-6055-46c1-987e-b2db65a8d7de"/>
    <ds:schemaRef ds:uri="0e3a21cf-e277-4725-bc71-20bebe99d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B6706B-4543-4EC5-BF06-068EFA21BC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09EE2F-BE57-4C3D-BB42-8AD28438AF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4EDA84F-ADB1-4773-97C7-633E81DD9C5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Agenda(7)</ap:Template>
  <ap:Application>Microsoft Word for the web</ap:Application>
  <ap:DocSecurity>0</ap:DocSecurity>
  <ap:ScaleCrop>false</ap:ScaleCrop>
  <ap:Company>Microsoft Corporation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MHicks</dc:creator>
  <keywords/>
  <dc:description/>
  <lastModifiedBy>Dana Johnson</lastModifiedBy>
  <revision>44</revision>
  <lastPrinted>2019-06-14T19:41:00.0000000Z</lastPrinted>
  <dcterms:created xsi:type="dcterms:W3CDTF">2025-05-13T21:24:00.0000000Z</dcterms:created>
  <dcterms:modified xsi:type="dcterms:W3CDTF">2025-06-10T18:13:01.5750922Z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TC062070661033</vt:lpwstr>
  </property>
  <property fmtid="{D5CDD505-2E9C-101B-9397-08002B2CF9AE}" pid="3" name="ContentTypeId">
    <vt:lpwstr>0x010100594193A1A2019B43A6C395DEE9810740</vt:lpwstr>
  </property>
</Properties>
</file>