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97317" w:rsidR="005A1E55" w:rsidP="00FE6DF4" w:rsidRDefault="7D286177" w14:paraId="4C0C71F3" w14:textId="3D37605F">
      <w:pPr>
        <w:jc w:val="center"/>
      </w:pPr>
      <w:r>
        <w:rPr>
          <w:noProof/>
        </w:rPr>
        <w:drawing>
          <wp:inline distT="0" distB="0" distL="0" distR="0" wp14:anchorId="1078E678" wp14:editId="613DF27F">
            <wp:extent cx="2279836" cy="793904"/>
            <wp:effectExtent l="0" t="0" r="6350" b="6350"/>
            <wp:docPr id="752331128" name="Picture 75233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2279836" cy="793904"/>
                    </a:xfrm>
                    <a:prstGeom prst="rect">
                      <a:avLst/>
                    </a:prstGeom>
                  </pic:spPr>
                </pic:pic>
              </a:graphicData>
            </a:graphic>
          </wp:inline>
        </w:drawing>
      </w:r>
    </w:p>
    <w:p w:rsidRPr="00697317" w:rsidR="005B487E" w:rsidP="00111E5B" w:rsidRDefault="005B487E" w14:paraId="0A2C74E7" w14:textId="77777777">
      <w:pPr>
        <w:tabs>
          <w:tab w:val="left" w:pos="0"/>
        </w:tabs>
        <w:jc w:val="center"/>
        <w:rPr>
          <w:b/>
        </w:rPr>
      </w:pPr>
    </w:p>
    <w:p w:rsidRPr="00697317" w:rsidR="00111E5B" w:rsidP="00111E5B" w:rsidRDefault="00455AB2" w14:paraId="00775B1E" w14:textId="1D550B99">
      <w:pPr>
        <w:tabs>
          <w:tab w:val="left" w:pos="0"/>
        </w:tabs>
        <w:jc w:val="center"/>
        <w:rPr>
          <w:b/>
        </w:rPr>
      </w:pPr>
      <w:r>
        <w:rPr>
          <w:b/>
        </w:rPr>
        <w:t>Mill Levy C</w:t>
      </w:r>
      <w:r w:rsidRPr="00697317" w:rsidR="006250A1">
        <w:rPr>
          <w:b/>
        </w:rPr>
        <w:t xml:space="preserve">ommunity </w:t>
      </w:r>
      <w:r w:rsidRPr="00697317" w:rsidR="002151E6">
        <w:rPr>
          <w:b/>
        </w:rPr>
        <w:t>Advisory Council</w:t>
      </w:r>
      <w:r w:rsidRPr="00697317" w:rsidR="00FA356F">
        <w:rPr>
          <w:b/>
        </w:rPr>
        <w:t xml:space="preserve"> </w:t>
      </w:r>
      <w:r w:rsidRPr="00697317" w:rsidR="00111E5B">
        <w:rPr>
          <w:b/>
        </w:rPr>
        <w:t>Meeting Minutes</w:t>
      </w:r>
    </w:p>
    <w:p w:rsidR="00111E5B" w:rsidP="186A9C15" w:rsidRDefault="00A4171A" w14:paraId="7DEF3F59" w14:textId="1FB219AD">
      <w:pPr>
        <w:jc w:val="center"/>
        <w:rPr>
          <w:b/>
          <w:bCs/>
        </w:rPr>
      </w:pPr>
      <w:r>
        <w:rPr>
          <w:b/>
          <w:bCs/>
        </w:rPr>
        <w:t>August 19</w:t>
      </w:r>
      <w:r w:rsidR="00C1684F">
        <w:rPr>
          <w:b/>
          <w:bCs/>
        </w:rPr>
        <w:t>,</w:t>
      </w:r>
      <w:r w:rsidRPr="186A9C15" w:rsidR="00DF1551">
        <w:rPr>
          <w:b/>
          <w:bCs/>
        </w:rPr>
        <w:t xml:space="preserve"> 20</w:t>
      </w:r>
      <w:r w:rsidRPr="186A9C15" w:rsidR="00F148B3">
        <w:rPr>
          <w:b/>
          <w:bCs/>
        </w:rPr>
        <w:t>2</w:t>
      </w:r>
      <w:r w:rsidR="002119F8">
        <w:rPr>
          <w:b/>
          <w:bCs/>
        </w:rPr>
        <w:t>5</w:t>
      </w:r>
    </w:p>
    <w:p w:rsidR="00450168" w:rsidP="00111E5B" w:rsidRDefault="00450168" w14:paraId="4139AB18" w14:textId="5C65990D">
      <w:pPr>
        <w:tabs>
          <w:tab w:val="left" w:pos="0"/>
        </w:tabs>
        <w:jc w:val="center"/>
        <w:rPr>
          <w:b/>
        </w:rPr>
      </w:pPr>
    </w:p>
    <w:tbl>
      <w:tblPr>
        <w:tblStyle w:val="TableGrid"/>
        <w:tblW w:w="10548" w:type="dxa"/>
        <w:tblLayout w:type="fixed"/>
        <w:tblLook w:val="04A0" w:firstRow="1" w:lastRow="0" w:firstColumn="1" w:lastColumn="0" w:noHBand="0" w:noVBand="1"/>
      </w:tblPr>
      <w:tblGrid>
        <w:gridCol w:w="1365"/>
        <w:gridCol w:w="3963"/>
        <w:gridCol w:w="1170"/>
        <w:gridCol w:w="4050"/>
      </w:tblGrid>
      <w:tr w:rsidR="00344BC2" w:rsidTr="126FA41F" w14:paraId="5EA44742" w14:textId="2CC8FE3D">
        <w:trPr>
          <w:trHeight w:val="1320"/>
        </w:trPr>
        <w:tc>
          <w:tcPr>
            <w:tcW w:w="1365" w:type="dxa"/>
          </w:tcPr>
          <w:p w:rsidR="00344BC2" w:rsidP="00344BC2" w:rsidRDefault="00344BC2" w14:paraId="08908362" w14:textId="34D28022">
            <w:pPr>
              <w:tabs>
                <w:tab w:val="left" w:pos="1260"/>
                <w:tab w:val="left" w:pos="5040"/>
              </w:tabs>
              <w:rPr>
                <w:b/>
              </w:rPr>
            </w:pPr>
            <w:r>
              <w:rPr>
                <w:b/>
              </w:rPr>
              <w:t xml:space="preserve">Members Present: </w:t>
            </w:r>
          </w:p>
          <w:p w:rsidR="00344BC2" w:rsidP="006D0399" w:rsidRDefault="00344BC2" w14:paraId="74D9EAA9" w14:textId="4A187E47">
            <w:pPr>
              <w:tabs>
                <w:tab w:val="left" w:pos="0"/>
              </w:tabs>
              <w:jc w:val="center"/>
              <w:rPr>
                <w:b/>
              </w:rPr>
            </w:pPr>
          </w:p>
        </w:tc>
        <w:tc>
          <w:tcPr>
            <w:tcW w:w="3963" w:type="dxa"/>
          </w:tcPr>
          <w:p w:rsidR="00B36899" w:rsidP="008B4F61" w:rsidRDefault="008B4F61" w14:paraId="4BF9B6E2" w14:textId="5E4EEC2D">
            <w:pPr>
              <w:tabs>
                <w:tab w:val="left" w:pos="1260"/>
                <w:tab w:val="left" w:pos="5040"/>
              </w:tabs>
            </w:pPr>
            <w:r>
              <w:t>Maeline Barnstable, Chairperson</w:t>
            </w:r>
          </w:p>
          <w:p w:rsidR="007E1976" w:rsidP="008B4F61" w:rsidRDefault="007E1976" w14:paraId="6E405675" w14:textId="3C3E1349">
            <w:pPr>
              <w:tabs>
                <w:tab w:val="left" w:pos="1260"/>
                <w:tab w:val="left" w:pos="5040"/>
              </w:tabs>
            </w:pPr>
            <w:r>
              <w:t>Molly Mason, Member and DHS liaison</w:t>
            </w:r>
          </w:p>
          <w:p w:rsidR="00A2519A" w:rsidP="0006200E" w:rsidRDefault="380C01FD" w14:paraId="23168A10" w14:textId="02AC0FB3">
            <w:r>
              <w:t>Michelle Dumay</w:t>
            </w:r>
            <w:r w:rsidR="00080F99">
              <w:t>, Member</w:t>
            </w:r>
          </w:p>
          <w:p w:rsidR="00537592" w:rsidP="29EBF245" w:rsidRDefault="0087386B" w14:paraId="35F7E666" w14:textId="77777777">
            <w:pPr>
              <w:tabs>
                <w:tab w:val="left" w:pos="1260"/>
                <w:tab w:val="left" w:pos="5040"/>
              </w:tabs>
            </w:pPr>
            <w:r>
              <w:t>Benny Mudliar, Member</w:t>
            </w:r>
          </w:p>
          <w:p w:rsidRPr="00344BC2" w:rsidR="00692B85" w:rsidP="00692B85" w:rsidRDefault="00507847" w14:paraId="6AA7EFD2" w14:textId="188B5A72">
            <w:r>
              <w:t>T</w:t>
            </w:r>
            <w:r w:rsidR="00692B85">
              <w:t>insley Ore</w:t>
            </w:r>
            <w:r w:rsidR="00DD229F">
              <w:t>, Member</w:t>
            </w:r>
          </w:p>
          <w:p w:rsidR="007D1EBD" w:rsidP="29EBF245" w:rsidRDefault="00F54E87" w14:paraId="14983A86" w14:textId="21DE6F08">
            <w:pPr>
              <w:tabs>
                <w:tab w:val="left" w:pos="1260"/>
                <w:tab w:val="left" w:pos="5040"/>
              </w:tabs>
            </w:pPr>
            <w:r>
              <w:t>Jennifer Gilbert</w:t>
            </w:r>
            <w:r w:rsidR="00FD1214">
              <w:t>, Member</w:t>
            </w:r>
          </w:p>
          <w:p w:rsidR="00653899" w:rsidP="29EBF245" w:rsidRDefault="00653899" w14:paraId="56565C1E" w14:textId="77777777">
            <w:pPr>
              <w:tabs>
                <w:tab w:val="left" w:pos="1260"/>
                <w:tab w:val="left" w:pos="5040"/>
              </w:tabs>
            </w:pPr>
            <w:r>
              <w:t>Lynn Kutner</w:t>
            </w:r>
          </w:p>
          <w:p w:rsidR="00080997" w:rsidP="00080997" w:rsidRDefault="00080997" w14:paraId="7FAB62EE" w14:textId="08311092">
            <w:pPr>
              <w:tabs>
                <w:tab w:val="center" w:pos="2007"/>
              </w:tabs>
            </w:pPr>
            <w:r>
              <w:t>Alfredo Jesus Bonilla Flores</w:t>
            </w:r>
            <w:r w:rsidR="001566A7">
              <w:t>, Member</w:t>
            </w:r>
          </w:p>
          <w:p w:rsidR="00E60FAE" w:rsidP="00E60FAE" w:rsidRDefault="00E60FAE" w14:paraId="713A1D1C" w14:textId="77777777">
            <w:pPr>
              <w:tabs>
                <w:tab w:val="left" w:pos="1260"/>
                <w:tab w:val="left" w:pos="5040"/>
              </w:tabs>
            </w:pPr>
            <w:r>
              <w:t>Cristine Gomez, Member</w:t>
            </w:r>
          </w:p>
          <w:p w:rsidR="0094510A" w:rsidP="0094510A" w:rsidRDefault="0094510A" w14:paraId="38E739AA" w14:textId="77777777">
            <w:pPr>
              <w:tabs>
                <w:tab w:val="center" w:pos="2007"/>
              </w:tabs>
            </w:pPr>
            <w:r>
              <w:t>Schuyler Kropp, Member</w:t>
            </w:r>
          </w:p>
          <w:p w:rsidR="0035122B" w:rsidP="0094510A" w:rsidRDefault="0094510A" w14:paraId="670C51A0" w14:textId="199C0514">
            <w:pPr>
              <w:tabs>
                <w:tab w:val="left" w:pos="1260"/>
                <w:tab w:val="left" w:pos="5040"/>
              </w:tabs>
            </w:pPr>
            <w:r>
              <w:t>Corinne DePersis, Member</w:t>
            </w:r>
          </w:p>
        </w:tc>
        <w:tc>
          <w:tcPr>
            <w:tcW w:w="1170" w:type="dxa"/>
          </w:tcPr>
          <w:p w:rsidR="00344BC2" w:rsidP="00111E5B" w:rsidRDefault="00344BC2" w14:paraId="35CE2A99" w14:textId="5D9F5CE6">
            <w:pPr>
              <w:tabs>
                <w:tab w:val="left" w:pos="0"/>
              </w:tabs>
              <w:jc w:val="center"/>
              <w:rPr>
                <w:b/>
              </w:rPr>
            </w:pPr>
            <w:r>
              <w:rPr>
                <w:b/>
              </w:rPr>
              <w:t>Staff:</w:t>
            </w:r>
          </w:p>
        </w:tc>
        <w:tc>
          <w:tcPr>
            <w:tcW w:w="4050" w:type="dxa"/>
          </w:tcPr>
          <w:p w:rsidR="00344BC2" w:rsidP="00344BC2" w:rsidRDefault="00344BC2" w14:paraId="02D07E1E" w14:textId="77777777">
            <w:pPr>
              <w:tabs>
                <w:tab w:val="left" w:pos="0"/>
              </w:tabs>
            </w:pPr>
            <w:r>
              <w:t>Dana Johnson, Executive Assistant</w:t>
            </w:r>
          </w:p>
          <w:p w:rsidR="00BF45DA" w:rsidP="126FA41F" w:rsidRDefault="00642158" w14:paraId="0DDDE080" w14:textId="009FCFC9">
            <w:r>
              <w:t>Kizzly Blue</w:t>
            </w:r>
            <w:r w:rsidR="1FED4909">
              <w:t>, Program Manager</w:t>
            </w:r>
          </w:p>
          <w:p w:rsidR="006378F4" w:rsidP="126FA41F" w:rsidRDefault="006378F4" w14:paraId="055C4639" w14:textId="14B649A8">
            <w:r>
              <w:t>Abby Grinstead, Mill Levy Associate Director</w:t>
            </w:r>
          </w:p>
          <w:p w:rsidR="00484DDE" w:rsidP="126FA41F" w:rsidRDefault="00484DDE" w14:paraId="47AA4267" w14:textId="0A0DE411">
            <w:r>
              <w:t>Jodi Litfin</w:t>
            </w:r>
          </w:p>
          <w:p w:rsidR="00484DDE" w:rsidP="126FA41F" w:rsidRDefault="00484DDE" w14:paraId="73C1B0CC" w14:textId="7EF3A567">
            <w:r>
              <w:t>Lindsey Lambert</w:t>
            </w:r>
          </w:p>
          <w:p w:rsidR="00620A79" w:rsidP="62126260" w:rsidRDefault="00620A79" w14:paraId="23399AE7" w14:textId="4F56B266"/>
          <w:p w:rsidRPr="00D94D52" w:rsidR="003B152F" w:rsidP="62126260" w:rsidRDefault="003B152F" w14:paraId="41451183" w14:textId="6D565D45"/>
        </w:tc>
      </w:tr>
      <w:tr w:rsidR="00034C62" w:rsidTr="126FA41F" w14:paraId="0020B651" w14:textId="77777777">
        <w:trPr>
          <w:trHeight w:val="750"/>
        </w:trPr>
        <w:tc>
          <w:tcPr>
            <w:tcW w:w="1365" w:type="dxa"/>
          </w:tcPr>
          <w:p w:rsidR="00034C62" w:rsidP="00344BC2" w:rsidRDefault="00034C62" w14:paraId="1BAA8B54" w14:textId="305692F5">
            <w:pPr>
              <w:tabs>
                <w:tab w:val="left" w:pos="1260"/>
                <w:tab w:val="left" w:pos="5040"/>
              </w:tabs>
              <w:rPr>
                <w:b/>
              </w:rPr>
            </w:pPr>
            <w:r>
              <w:rPr>
                <w:b/>
              </w:rPr>
              <w:t>Members Absent:</w:t>
            </w:r>
          </w:p>
        </w:tc>
        <w:tc>
          <w:tcPr>
            <w:tcW w:w="3963" w:type="dxa"/>
          </w:tcPr>
          <w:p w:rsidRPr="3E81205E" w:rsidR="003965D2" w:rsidP="008741EF" w:rsidRDefault="003965D2" w14:paraId="78AFD414" w14:textId="43749832">
            <w:pPr>
              <w:tabs>
                <w:tab w:val="center" w:pos="2007"/>
              </w:tabs>
            </w:pPr>
          </w:p>
        </w:tc>
        <w:tc>
          <w:tcPr>
            <w:tcW w:w="1170" w:type="dxa"/>
          </w:tcPr>
          <w:p w:rsidR="00034C62" w:rsidP="00111E5B" w:rsidRDefault="00034C62" w14:paraId="0C67F6CF" w14:textId="5AA27AEB">
            <w:pPr>
              <w:tabs>
                <w:tab w:val="left" w:pos="0"/>
              </w:tabs>
              <w:jc w:val="center"/>
              <w:rPr>
                <w:b/>
              </w:rPr>
            </w:pPr>
            <w:r>
              <w:rPr>
                <w:b/>
              </w:rPr>
              <w:t>Guests:</w:t>
            </w:r>
          </w:p>
        </w:tc>
        <w:tc>
          <w:tcPr>
            <w:tcW w:w="4050" w:type="dxa"/>
          </w:tcPr>
          <w:p w:rsidRPr="00344BC2" w:rsidR="0044752C" w:rsidP="5C3F2209" w:rsidRDefault="0044752C" w14:paraId="0B741A46" w14:textId="5AE43CBD"/>
        </w:tc>
      </w:tr>
    </w:tbl>
    <w:p w:rsidRPr="00697317" w:rsidR="007D4BDD" w:rsidP="00556AB0" w:rsidRDefault="007D4BDD" w14:paraId="4549E122" w14:textId="23209EB6">
      <w:pPr>
        <w:tabs>
          <w:tab w:val="left" w:pos="1260"/>
          <w:tab w:val="left" w:pos="5040"/>
        </w:tabs>
        <w:jc w:val="both"/>
        <w:rPr>
          <w:b/>
        </w:rPr>
        <w:sectPr w:rsidRPr="00697317" w:rsidR="007D4BDD" w:rsidSect="00B9186A">
          <w:headerReference w:type="default" r:id="rId12"/>
          <w:pgSz w:w="12240" w:h="15840" w:orient="portrait"/>
          <w:pgMar w:top="864" w:right="1152" w:bottom="1152" w:left="1152" w:header="720" w:footer="720" w:gutter="0"/>
          <w:pgNumType w:start="1"/>
          <w:cols w:space="720"/>
          <w:titlePg/>
          <w:docGrid w:linePitch="360"/>
        </w:sectPr>
      </w:pPr>
    </w:p>
    <w:p w:rsidR="2B284FCD" w:rsidP="2B284FCD" w:rsidRDefault="2B284FCD" w14:paraId="795E418C" w14:textId="0E1748E1">
      <w:pPr>
        <w:sectPr w:rsidR="2B284FCD" w:rsidSect="00B9186A">
          <w:type w:val="continuous"/>
          <w:pgSz w:w="12240" w:h="15840" w:orient="portrait"/>
          <w:pgMar w:top="864" w:right="864" w:bottom="1152" w:left="1152" w:header="720" w:footer="720" w:gutter="0"/>
          <w:pgNumType w:start="1"/>
          <w:cols w:space="720" w:num="2"/>
          <w:titlePg/>
          <w:docGrid w:linePitch="360"/>
        </w:sectPr>
      </w:pPr>
    </w:p>
    <w:p w:rsidR="126FA41F" w:rsidP="126FA41F" w:rsidRDefault="126FA41F" w14:paraId="2D2E8E4B" w14:textId="55C86CCE">
      <w:pPr>
        <w:tabs>
          <w:tab w:val="left" w:pos="720"/>
          <w:tab w:val="left" w:pos="5040"/>
        </w:tabs>
      </w:pPr>
    </w:p>
    <w:p w:rsidR="00DE3EFE" w:rsidP="6D6F885B" w:rsidRDefault="00FE76CA" w14:paraId="3D5E028F" w14:textId="4CFC005F">
      <w:pPr>
        <w:tabs>
          <w:tab w:val="left" w:pos="720"/>
          <w:tab w:val="left" w:pos="5040"/>
        </w:tabs>
      </w:pPr>
      <w:r>
        <w:t>Maeline Barnstable</w:t>
      </w:r>
      <w:r w:rsidR="007C3B13">
        <w:t xml:space="preserve">, </w:t>
      </w:r>
      <w:r w:rsidR="2B6EE14B">
        <w:t>Community Advisory Council Chair</w:t>
      </w:r>
      <w:r w:rsidR="2294A234">
        <w:t>,</w:t>
      </w:r>
      <w:r w:rsidR="007C3B13">
        <w:t xml:space="preserve"> called the meeting t</w:t>
      </w:r>
      <w:r w:rsidR="00557FF1">
        <w:t>o order</w:t>
      </w:r>
      <w:r w:rsidR="007C3B13">
        <w:t xml:space="preserve"> at </w:t>
      </w:r>
      <w:r w:rsidR="00642D01">
        <w:t>4</w:t>
      </w:r>
      <w:r w:rsidR="007C3B13">
        <w:t>:</w:t>
      </w:r>
      <w:r w:rsidR="00653899">
        <w:t>0</w:t>
      </w:r>
      <w:r w:rsidR="006A3F11">
        <w:t>0</w:t>
      </w:r>
      <w:r w:rsidR="007C3B13">
        <w:t xml:space="preserve"> pm</w:t>
      </w:r>
      <w:r w:rsidR="009D37F2">
        <w:t xml:space="preserve"> </w:t>
      </w:r>
      <w:r w:rsidR="00D70E0A">
        <w:t>via Microsoft Teams</w:t>
      </w:r>
      <w:r w:rsidR="00DE3EFE">
        <w:t>.</w:t>
      </w:r>
    </w:p>
    <w:p w:rsidRPr="00697317" w:rsidR="004D1104" w:rsidP="006C3DCB" w:rsidRDefault="004D1104" w14:paraId="1670B6C6" w14:textId="77777777">
      <w:pPr>
        <w:tabs>
          <w:tab w:val="left" w:pos="1260"/>
          <w:tab w:val="left" w:pos="5040"/>
        </w:tabs>
      </w:pPr>
    </w:p>
    <w:p w:rsidRPr="00697317" w:rsidR="007C3B13" w:rsidP="007C3B13" w:rsidRDefault="007C3B13" w14:paraId="2A179F65" w14:textId="77777777">
      <w:pPr>
        <w:widowControl w:val="0"/>
        <w:rPr>
          <w:b/>
          <w:u w:val="single"/>
        </w:rPr>
      </w:pPr>
      <w:r w:rsidRPr="00697317">
        <w:rPr>
          <w:b/>
          <w:u w:val="single"/>
        </w:rPr>
        <w:t>Introductions</w:t>
      </w:r>
    </w:p>
    <w:p w:rsidRPr="00697317" w:rsidR="007C3B13" w:rsidP="240CC97E" w:rsidRDefault="00FE76CA" w14:paraId="3480F12E" w14:textId="355CA68C">
      <w:pPr>
        <w:widowControl w:val="0"/>
      </w:pPr>
      <w:r>
        <w:t>Maeline Barnstable</w:t>
      </w:r>
      <w:r w:rsidR="00D8070B">
        <w:t xml:space="preserve"> gave a </w:t>
      </w:r>
      <w:r w:rsidR="007C3B13">
        <w:t>brief welcome</w:t>
      </w:r>
      <w:r w:rsidR="00D8070B">
        <w:t xml:space="preserve"> and read the </w:t>
      </w:r>
      <w:r w:rsidR="007773B4">
        <w:t>mission</w:t>
      </w:r>
      <w:r w:rsidR="004D3203">
        <w:t xml:space="preserve"> and goals </w:t>
      </w:r>
      <w:r w:rsidR="007773B4">
        <w:t>of the CAC</w:t>
      </w:r>
      <w:r w:rsidR="000469BE">
        <w:t xml:space="preserve"> </w:t>
      </w:r>
      <w:r w:rsidR="00424B5A">
        <w:t>to</w:t>
      </w:r>
      <w:r w:rsidR="000469BE">
        <w:t xml:space="preserve"> </w:t>
      </w:r>
      <w:r w:rsidR="00424B5A">
        <w:t>members, staff, and guests</w:t>
      </w:r>
      <w:r w:rsidR="00D8070B">
        <w:t>.</w:t>
      </w:r>
      <w:r w:rsidR="00F57E22">
        <w:t xml:space="preserve"> </w:t>
      </w:r>
      <w:r w:rsidR="00A3432C">
        <w:t xml:space="preserve">The </w:t>
      </w:r>
      <w:r w:rsidR="4A6DEBD8">
        <w:t>attendees then</w:t>
      </w:r>
      <w:r w:rsidR="00A3432C">
        <w:t xml:space="preserve"> held a warm </w:t>
      </w:r>
      <w:r w:rsidR="00E412C7">
        <w:t xml:space="preserve">icebreaker. </w:t>
      </w:r>
    </w:p>
    <w:p w:rsidR="00447C40" w:rsidP="48C3B61B" w:rsidRDefault="00447C40" w14:paraId="709AB47A" w14:textId="77777777"/>
    <w:p w:rsidR="0072772D" w:rsidRDefault="00653899" w14:paraId="4FBE8F71" w14:textId="5AF03594">
      <w:pPr>
        <w:rPr>
          <w:b/>
          <w:bCs/>
          <w:u w:val="single"/>
        </w:rPr>
      </w:pPr>
      <w:bookmarkStart w:name="_Hlk190787619" w:id="0"/>
      <w:r w:rsidRPr="455C77F9">
        <w:rPr>
          <w:b/>
          <w:bCs/>
          <w:u w:val="single"/>
        </w:rPr>
        <w:t>Minutes</w:t>
      </w:r>
    </w:p>
    <w:bookmarkEnd w:id="0"/>
    <w:p w:rsidR="0D0112CF" w:rsidP="455C77F9" w:rsidRDefault="0D0112CF" w14:paraId="501A4ACB" w14:textId="7E9A1D7D">
      <w:pPr>
        <w:spacing w:line="259" w:lineRule="auto"/>
        <w:rPr>
          <w:rFonts w:eastAsia="Arial"/>
          <w:color w:val="000000" w:themeColor="text1"/>
        </w:rPr>
      </w:pPr>
      <w:r w:rsidRPr="126FA41F">
        <w:rPr>
          <w:rFonts w:eastAsia="Arial"/>
          <w:color w:val="000000" w:themeColor="text1"/>
        </w:rPr>
        <w:t xml:space="preserve">The council reviewed the </w:t>
      </w:r>
      <w:r w:rsidR="00A4171A">
        <w:rPr>
          <w:rFonts w:eastAsia="Arial"/>
          <w:color w:val="000000" w:themeColor="text1"/>
        </w:rPr>
        <w:t>June 17,</w:t>
      </w:r>
      <w:r w:rsidRPr="126FA41F" w:rsidR="1F6BB73A">
        <w:rPr>
          <w:rFonts w:eastAsia="Arial"/>
          <w:color w:val="000000" w:themeColor="text1"/>
        </w:rPr>
        <w:t xml:space="preserve"> 2025 </w:t>
      </w:r>
      <w:r w:rsidRPr="126FA41F">
        <w:rPr>
          <w:rFonts w:eastAsia="Arial"/>
          <w:color w:val="000000" w:themeColor="text1"/>
        </w:rPr>
        <w:t>minutes.</w:t>
      </w:r>
      <w:r w:rsidRPr="126FA41F" w:rsidR="68EF292D">
        <w:rPr>
          <w:rFonts w:eastAsia="Arial"/>
          <w:color w:val="000000" w:themeColor="text1"/>
        </w:rPr>
        <w:t xml:space="preserve"> </w:t>
      </w:r>
      <w:r w:rsidRPr="126FA41F">
        <w:rPr>
          <w:rFonts w:eastAsia="Arial"/>
          <w:color w:val="000000" w:themeColor="text1"/>
        </w:rPr>
        <w:t>The</w:t>
      </w:r>
      <w:r w:rsidR="008926F1">
        <w:rPr>
          <w:rFonts w:eastAsia="Arial"/>
          <w:color w:val="000000" w:themeColor="text1"/>
        </w:rPr>
        <w:t xml:space="preserve"> ratified</w:t>
      </w:r>
      <w:r w:rsidRPr="126FA41F">
        <w:rPr>
          <w:rFonts w:eastAsia="Arial"/>
          <w:color w:val="000000" w:themeColor="text1"/>
        </w:rPr>
        <w:t xml:space="preserve"> minutes approval was moved by </w:t>
      </w:r>
      <w:r w:rsidR="00532B29">
        <w:rPr>
          <w:rFonts w:eastAsia="Arial"/>
          <w:color w:val="000000" w:themeColor="text1"/>
        </w:rPr>
        <w:t>Michelle Dumay</w:t>
      </w:r>
      <w:r w:rsidRPr="126FA41F">
        <w:rPr>
          <w:rFonts w:eastAsia="Arial"/>
          <w:color w:val="000000" w:themeColor="text1"/>
        </w:rPr>
        <w:t xml:space="preserve"> and seconded by </w:t>
      </w:r>
      <w:r w:rsidRPr="126FA41F" w:rsidR="001373B2">
        <w:rPr>
          <w:rFonts w:eastAsia="Arial"/>
          <w:color w:val="000000" w:themeColor="text1"/>
        </w:rPr>
        <w:t>Alfredo</w:t>
      </w:r>
      <w:r w:rsidRPr="126FA41F" w:rsidR="1015B89C">
        <w:rPr>
          <w:rFonts w:eastAsia="Arial"/>
          <w:color w:val="000000" w:themeColor="text1"/>
        </w:rPr>
        <w:t xml:space="preserve"> Bonillo</w:t>
      </w:r>
      <w:r w:rsidRPr="126FA41F" w:rsidR="30D9CA7E">
        <w:rPr>
          <w:rFonts w:eastAsia="Arial"/>
          <w:color w:val="000000" w:themeColor="text1"/>
        </w:rPr>
        <w:t>-</w:t>
      </w:r>
      <w:r w:rsidRPr="126FA41F" w:rsidR="1015B89C">
        <w:rPr>
          <w:rFonts w:eastAsia="Arial"/>
          <w:color w:val="000000" w:themeColor="text1"/>
        </w:rPr>
        <w:t>Flores</w:t>
      </w:r>
      <w:r w:rsidRPr="126FA41F">
        <w:rPr>
          <w:rFonts w:eastAsia="Arial"/>
          <w:color w:val="000000" w:themeColor="text1"/>
        </w:rPr>
        <w:t>.</w:t>
      </w:r>
    </w:p>
    <w:p w:rsidR="455C77F9" w:rsidRDefault="455C77F9" w14:paraId="1D3907A3" w14:textId="0F980CAA"/>
    <w:p w:rsidR="004B3288" w:rsidP="004B3288" w:rsidRDefault="004B3288" w14:paraId="262E044A"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u w:val="single"/>
        </w:rPr>
        <w:t>IDDEAS AD-CO</w:t>
      </w:r>
      <w:r>
        <w:rPr>
          <w:rStyle w:val="eop"/>
          <w:rFonts w:ascii="Arial" w:hAnsi="Arial" w:cs="Arial"/>
        </w:rPr>
        <w:t> </w:t>
      </w:r>
    </w:p>
    <w:p w:rsidR="004B3288" w:rsidP="004B3288" w:rsidRDefault="008926F1" w14:paraId="4E674FD1" w14:textId="5289D06B">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Molly Mason</w:t>
      </w:r>
      <w:r w:rsidR="004B3288">
        <w:rPr>
          <w:rStyle w:val="normaltextrun"/>
          <w:rFonts w:ascii="Arial" w:hAnsi="Arial" w:cs="Arial"/>
        </w:rPr>
        <w:t xml:space="preserve"> reported an update to the council. </w:t>
      </w:r>
      <w:r w:rsidR="004B3288">
        <w:rPr>
          <w:rStyle w:val="eop"/>
          <w:rFonts w:ascii="Arial" w:hAnsi="Arial" w:cs="Arial"/>
        </w:rPr>
        <w:t> </w:t>
      </w:r>
    </w:p>
    <w:p w:rsidR="004B3288" w:rsidP="004B3288" w:rsidRDefault="004B3288" w14:paraId="6C6DE2F5" w14:textId="2ED2985C">
      <w:pPr>
        <w:pStyle w:val="paragraph"/>
        <w:spacing w:before="0" w:beforeAutospacing="0" w:after="0" w:afterAutospacing="0"/>
        <w:textAlignment w:val="baseline"/>
        <w:rPr>
          <w:rFonts w:ascii="Segoe UI" w:hAnsi="Segoe UI" w:cs="Segoe UI"/>
          <w:sz w:val="18"/>
          <w:szCs w:val="18"/>
        </w:rPr>
      </w:pPr>
    </w:p>
    <w:p w:rsidR="004B3288" w:rsidP="004B3288" w:rsidRDefault="004B3288" w14:paraId="4EA8CFA2" w14:textId="77777777">
      <w:pPr>
        <w:pStyle w:val="paragraph"/>
        <w:spacing w:before="0" w:beforeAutospacing="0" w:after="0" w:afterAutospacing="0"/>
        <w:textAlignment w:val="baseline"/>
        <w:rPr>
          <w:rFonts w:ascii="Segoe UI" w:hAnsi="Segoe UI" w:cs="Segoe UI"/>
          <w:sz w:val="18"/>
          <w:szCs w:val="18"/>
        </w:rPr>
      </w:pPr>
      <w:hyperlink w:tgtFrame="_blank" w:history="1" r:id="rId13">
        <w:r>
          <w:rPr>
            <w:rStyle w:val="normaltextrun"/>
            <w:rFonts w:ascii="Arial" w:hAnsi="Arial" w:cs="Arial"/>
            <w:color w:val="0000FF"/>
            <w:u w:val="single"/>
          </w:rPr>
          <w:t>https://denver.prelive.opencities.com/Government/Agencies-Departments-Offices/Agencies-Departments-Offices-Directory/Denver-Human-Services/Events/2021/IDDEAS-Advisory-Council</w:t>
        </w:r>
      </w:hyperlink>
      <w:r>
        <w:rPr>
          <w:rStyle w:val="eop"/>
          <w:rFonts w:ascii="Arial" w:hAnsi="Arial" w:cs="Arial"/>
        </w:rPr>
        <w:t> </w:t>
      </w:r>
    </w:p>
    <w:p w:rsidR="004B3288" w:rsidP="126FA41F" w:rsidRDefault="004B3288" w14:paraId="544B5CA5" w14:textId="3F36F381"/>
    <w:p w:rsidR="126FA41F" w:rsidP="126FA41F" w:rsidRDefault="126FA41F" w14:paraId="4FF30488" w14:textId="45C2A1BC"/>
    <w:p w:rsidR="00484DDE" w:rsidP="126FA41F" w:rsidRDefault="00484DDE" w14:paraId="5701FAA5" w14:textId="77777777"/>
    <w:p w:rsidR="00484DDE" w:rsidP="126FA41F" w:rsidRDefault="00484DDE" w14:paraId="589A11A1" w14:textId="77777777"/>
    <w:p w:rsidR="5655EF1C" w:rsidRDefault="5655EF1C" w14:paraId="36D9DCA3" w14:textId="6106D1BB"/>
    <w:p w:rsidR="5655EF1C" w:rsidRDefault="5655EF1C" w14:paraId="1B3941D6" w14:textId="48535638"/>
    <w:p w:rsidR="00D245F9" w:rsidP="00D245F9" w:rsidRDefault="003B19EC" w14:paraId="091AAC59" w14:textId="46E0B649">
      <w:pPr>
        <w:rPr>
          <w:b w:val="1"/>
          <w:bCs w:val="1"/>
          <w:u w:val="single"/>
        </w:rPr>
      </w:pPr>
      <w:bookmarkStart w:name="_Hlk195625528" w:id="1"/>
      <w:r w:rsidRPr="064FC933" w:rsidR="003B19EC">
        <w:rPr>
          <w:b w:val="1"/>
          <w:bCs w:val="1"/>
          <w:u w:val="single"/>
        </w:rPr>
        <w:t>Gym Guys</w:t>
      </w:r>
      <w:bookmarkEnd w:id="1"/>
    </w:p>
    <w:p w:rsidR="4A94785D" w:rsidP="3C495543" w:rsidRDefault="4A94785D" w14:paraId="78D24252" w14:textId="708661EA">
      <w:pPr>
        <w:rPr>
          <w:rFonts w:ascii="Arial" w:hAnsi="Arial" w:eastAsia="Times New Roman" w:cs="Arial"/>
          <w:noProof w:val="0"/>
          <w:sz w:val="24"/>
          <w:szCs w:val="24"/>
          <w:lang w:val="en-US"/>
        </w:rPr>
      </w:pPr>
      <w:r w:rsidRPr="3C495543" w:rsidR="4A94785D">
        <w:rPr>
          <w:rFonts w:ascii="Arial" w:hAnsi="Arial" w:eastAsia="Times New Roman" w:cs="Arial"/>
          <w:b w:val="0"/>
          <w:bCs w:val="0"/>
          <w:i w:val="0"/>
          <w:iCs w:val="0"/>
          <w:caps w:val="0"/>
          <w:smallCaps w:val="0"/>
          <w:noProof w:val="0"/>
          <w:sz w:val="24"/>
          <w:szCs w:val="24"/>
          <w:lang w:val="en-US"/>
        </w:rPr>
        <w:t xml:space="preserve">Barb Garey from Gym Guyz </w:t>
      </w:r>
      <w:r w:rsidRPr="3C495543" w:rsidR="7C62A57B">
        <w:rPr>
          <w:rFonts w:ascii="Arial" w:hAnsi="Arial" w:eastAsia="Times New Roman" w:cs="Arial"/>
          <w:b w:val="0"/>
          <w:bCs w:val="0"/>
          <w:i w:val="0"/>
          <w:iCs w:val="0"/>
          <w:caps w:val="0"/>
          <w:smallCaps w:val="0"/>
          <w:noProof w:val="0"/>
          <w:sz w:val="24"/>
          <w:szCs w:val="24"/>
          <w:lang w:val="en-US"/>
        </w:rPr>
        <w:t>presented</w:t>
      </w:r>
      <w:r w:rsidRPr="3C495543" w:rsidR="4A94785D">
        <w:rPr>
          <w:rFonts w:ascii="Arial" w:hAnsi="Arial" w:eastAsia="Times New Roman" w:cs="Arial"/>
          <w:b w:val="0"/>
          <w:bCs w:val="0"/>
          <w:i w:val="0"/>
          <w:iCs w:val="0"/>
          <w:caps w:val="0"/>
          <w:smallCaps w:val="0"/>
          <w:noProof w:val="0"/>
          <w:sz w:val="24"/>
          <w:szCs w:val="24"/>
          <w:lang w:val="en-US"/>
        </w:rPr>
        <w:t xml:space="preserve"> their initiative to support individuals with intellectual and developmental disabilities (IDD) through in-home personal training. The program currently serves 19 clients and includes adaptive fitness certifications, personalized fitness and nutrition plans, and progress assessments. The goal is to expand to 50 clients and include bilingual trainers.</w:t>
      </w:r>
    </w:p>
    <w:p w:rsidR="3C495543" w:rsidRDefault="3C495543" w14:paraId="3DCF201B" w14:textId="1E166E80"/>
    <w:p w:rsidR="003B19EC" w:rsidP="064FC933" w:rsidRDefault="003B19EC" w14:paraId="3E7365F1" w14:textId="398CF898">
      <w:pPr>
        <w:pStyle w:val="Normal"/>
      </w:pPr>
    </w:p>
    <w:p w:rsidR="00996399" w:rsidP="064FC933" w:rsidRDefault="00996399" w14:paraId="4A2753F6" w14:textId="3424961E">
      <w:pPr>
        <w:rPr>
          <w:b w:val="1"/>
          <w:bCs w:val="1"/>
          <w:u w:val="single"/>
        </w:rPr>
      </w:pPr>
      <w:r w:rsidRPr="064FC933" w:rsidR="00455AB2">
        <w:rPr>
          <w:b w:val="1"/>
          <w:bCs w:val="1"/>
          <w:u w:val="single"/>
        </w:rPr>
        <w:t>Community Forum</w:t>
      </w:r>
    </w:p>
    <w:p w:rsidR="72A9C3AD" w:rsidP="3C495543" w:rsidRDefault="72A9C3AD" w14:paraId="460BA38E" w14:textId="4EBE2CA4">
      <w:pPr>
        <w:rPr>
          <w:rFonts w:ascii="Arial" w:hAnsi="Arial" w:eastAsia="Times New Roman" w:cs="Arial"/>
          <w:noProof w:val="0"/>
          <w:sz w:val="24"/>
          <w:szCs w:val="24"/>
          <w:lang w:val="en-US"/>
        </w:rPr>
      </w:pPr>
      <w:r w:rsidRPr="3C495543" w:rsidR="72A9C3AD">
        <w:rPr>
          <w:rFonts w:ascii="Arial" w:hAnsi="Arial" w:eastAsia="Times New Roman" w:cs="Arial"/>
          <w:b w:val="0"/>
          <w:bCs w:val="0"/>
          <w:i w:val="0"/>
          <w:iCs w:val="0"/>
          <w:caps w:val="0"/>
          <w:smallCaps w:val="0"/>
          <w:noProof w:val="0"/>
          <w:sz w:val="24"/>
          <w:szCs w:val="24"/>
          <w:lang w:val="en-US"/>
        </w:rPr>
        <w:t>The council discussed the upcoming community forum titled “Getting Started: Navigating,” scheduled for October 8 (in-person at Lowry Conference Center) and October 15 (virtual). The event will feature an “Ask Me Anything” panel and a resource fair. Abby Grinstead asked if the council would like to host a Mill Levy booth. Cristina Gomez volunteered for the in-person event, and Maeline Barnstable for the virtual one. The forum will also highlight improvements to the SLS waiver.</w:t>
      </w:r>
    </w:p>
    <w:p w:rsidR="3C495543" w:rsidP="064FC933" w:rsidRDefault="3C495543" w14:paraId="66F096AF" w14:textId="15249B1B">
      <w:pPr>
        <w:pStyle w:val="Normal"/>
      </w:pPr>
    </w:p>
    <w:p w:rsidR="00CE2803" w:rsidP="6A12FF5A" w:rsidRDefault="00CE2803" w14:paraId="2D370935" w14:textId="77777777"/>
    <w:p w:rsidRPr="00D06C55" w:rsidR="00D06C55" w:rsidP="6A12FF5A" w:rsidRDefault="00D06C55" w14:paraId="1BAE0F86" w14:textId="2596A8C4">
      <w:pPr>
        <w:rPr>
          <w:b/>
          <w:bCs/>
          <w:u w:val="single"/>
        </w:rPr>
      </w:pPr>
      <w:r w:rsidRPr="00D06C55">
        <w:rPr>
          <w:b/>
          <w:bCs/>
          <w:u w:val="single"/>
        </w:rPr>
        <w:t>CAC Announcements</w:t>
      </w:r>
    </w:p>
    <w:p w:rsidR="00D06C55" w:rsidP="6A12FF5A" w:rsidRDefault="00D06C55" w14:paraId="40F26481" w14:textId="5F86F118">
      <w:r>
        <w:t>School resource guide:</w:t>
      </w:r>
    </w:p>
    <w:p w:rsidR="00D06C55" w:rsidP="6A12FF5A" w:rsidRDefault="00D06C55" w14:paraId="55F5686C" w14:textId="77777777"/>
    <w:p w:rsidR="00D06C55" w:rsidP="6A12FF5A" w:rsidRDefault="00D06C55" w14:paraId="0B22ECA4" w14:textId="207E6631">
      <w:hyperlink w:history="1" r:id="rId14">
        <w:r w:rsidRPr="00E95666">
          <w:rPr>
            <w:rStyle w:val="Hyperlink"/>
          </w:rPr>
          <w:t>https://www.rmhumanservices.org/news/colorado-back-to-school-guide/</w:t>
        </w:r>
      </w:hyperlink>
    </w:p>
    <w:p w:rsidR="00CD5604" w:rsidP="3C495543" w:rsidRDefault="00CD5604" w14:paraId="7997E1F9" w14:textId="4298D29E">
      <w:pPr>
        <w:pStyle w:val="Normal"/>
      </w:pPr>
    </w:p>
    <w:p w:rsidRPr="001B24C8" w:rsidR="00D06C55" w:rsidP="6A12FF5A" w:rsidRDefault="00D06C55" w14:paraId="16FDB214" w14:textId="77777777"/>
    <w:p w:rsidR="009B1016" w:rsidP="009B1016" w:rsidRDefault="009B1016" w14:paraId="00B2FE0C" w14:textId="08E7477C">
      <w:bookmarkStart w:name="_Hlk130303155" w:id="2"/>
      <w:bookmarkEnd w:id="2"/>
      <w:r w:rsidRPr="7C5D10FE">
        <w:rPr>
          <w:b/>
          <w:bCs/>
          <w:u w:val="single"/>
        </w:rPr>
        <w:t>Public Comment</w:t>
      </w:r>
    </w:p>
    <w:p w:rsidR="009F665D" w:rsidP="53941B3B" w:rsidRDefault="5FF2F2DB" w14:paraId="330EFE37" w14:textId="33F8EC1F">
      <w:r>
        <w:t>There was no public comment.</w:t>
      </w:r>
    </w:p>
    <w:p w:rsidR="126FA41F" w:rsidP="126FA41F" w:rsidRDefault="126FA41F" w14:paraId="35BEA7E6" w14:textId="56C284BC">
      <w:pPr>
        <w:rPr>
          <w:b/>
          <w:bCs/>
          <w:u w:val="single"/>
        </w:rPr>
      </w:pPr>
    </w:p>
    <w:p w:rsidR="00126C01" w:rsidP="4891C75F" w:rsidRDefault="00126C01" w14:paraId="6E2AF22D" w14:textId="77777777"/>
    <w:p w:rsidRPr="00697317" w:rsidR="007C3B13" w:rsidP="68A4D8E7" w:rsidRDefault="007C3B13" w14:paraId="29C7737C" w14:textId="52137B0B">
      <w:pPr>
        <w:rPr>
          <w:b/>
          <w:bCs/>
          <w:u w:val="single"/>
        </w:rPr>
      </w:pPr>
      <w:r w:rsidRPr="68A4D8E7">
        <w:rPr>
          <w:b/>
          <w:bCs/>
          <w:u w:val="single"/>
        </w:rPr>
        <w:t>Adjournment</w:t>
      </w:r>
    </w:p>
    <w:p w:rsidRPr="00697317" w:rsidR="00AE5DF4" w:rsidP="007C3B13" w:rsidRDefault="00AE5DF4" w14:paraId="41DAD995" w14:textId="57D40058">
      <w:r>
        <w:t xml:space="preserve">The meeting adjourned at approximately </w:t>
      </w:r>
      <w:r w:rsidR="00545466">
        <w:t>5</w:t>
      </w:r>
      <w:r>
        <w:t>:</w:t>
      </w:r>
      <w:r w:rsidR="00530439">
        <w:t>5</w:t>
      </w:r>
      <w:r w:rsidR="006D3750">
        <w:t>0</w:t>
      </w:r>
      <w:r w:rsidR="00195B94">
        <w:t xml:space="preserve"> pm.</w:t>
      </w:r>
    </w:p>
    <w:p w:rsidR="6A12FF5A" w:rsidRDefault="6A12FF5A" w14:paraId="3F267BFE" w14:textId="450781F2"/>
    <w:p w:rsidR="0026546C" w:rsidP="3085E4AD" w:rsidRDefault="0026546C" w14:paraId="30A0BE26" w14:textId="77777777"/>
    <w:p w:rsidRPr="00697317" w:rsidR="007C3B13" w:rsidP="007C3B13" w:rsidRDefault="007C3B13" w14:paraId="1D2B3139" w14:textId="77777777">
      <w:pPr>
        <w:tabs>
          <w:tab w:val="left" w:pos="720"/>
        </w:tabs>
        <w:rPr>
          <w:b/>
          <w:u w:val="single"/>
        </w:rPr>
      </w:pPr>
      <w:r w:rsidRPr="00697317">
        <w:rPr>
          <w:b/>
          <w:u w:val="single"/>
        </w:rPr>
        <w:lastRenderedPageBreak/>
        <w:t>Next Meeting</w:t>
      </w:r>
    </w:p>
    <w:p w:rsidR="003C4370" w:rsidP="00F0BA52" w:rsidRDefault="007C3B13" w14:paraId="53689E7E" w14:textId="1ABCA695">
      <w:pPr>
        <w:tabs>
          <w:tab w:val="left" w:pos="720"/>
        </w:tabs>
      </w:pPr>
      <w:r w:rsidR="007C3B13">
        <w:rPr/>
        <w:t xml:space="preserve">The next </w:t>
      </w:r>
      <w:r w:rsidR="00455AB2">
        <w:rPr/>
        <w:t xml:space="preserve">Mill Levy </w:t>
      </w:r>
      <w:r w:rsidR="007C3B13">
        <w:rPr/>
        <w:t>Community Advisory Council meeting will be held</w:t>
      </w:r>
      <w:r w:rsidR="5A8C8B04">
        <w:rPr/>
        <w:t xml:space="preserve"> </w:t>
      </w:r>
      <w:r w:rsidR="0BE99806">
        <w:rPr/>
        <w:t>October</w:t>
      </w:r>
      <w:r w:rsidR="00EB5783">
        <w:rPr/>
        <w:t xml:space="preserve"> </w:t>
      </w:r>
      <w:r w:rsidR="044AA2B8">
        <w:rPr/>
        <w:t>21</w:t>
      </w:r>
      <w:r w:rsidR="5A8C8B04">
        <w:rPr/>
        <w:t xml:space="preserve">, </w:t>
      </w:r>
      <w:r w:rsidR="5A8C8B04">
        <w:rPr/>
        <w:t>202</w:t>
      </w:r>
      <w:r w:rsidR="0A514D86">
        <w:rPr/>
        <w:t>5</w:t>
      </w:r>
      <w:r w:rsidR="007C3B13">
        <w:rPr/>
        <w:t xml:space="preserve"> </w:t>
      </w:r>
      <w:r w:rsidR="40B8FC43">
        <w:rPr/>
        <w:t>via Microsoft Teams</w:t>
      </w:r>
      <w:r w:rsidR="007C3B13">
        <w:rPr/>
        <w:t>.</w:t>
      </w:r>
    </w:p>
    <w:p w:rsidR="00957E6F" w:rsidP="263D26C8" w:rsidRDefault="00957E6F" w14:paraId="71ED6DA8" w14:textId="4943E062">
      <w:pPr>
        <w:tabs>
          <w:tab w:val="left" w:pos="720"/>
        </w:tabs>
      </w:pPr>
    </w:p>
    <w:sectPr w:rsidR="00957E6F" w:rsidSect="00B9186A">
      <w:type w:val="continuous"/>
      <w:pgSz w:w="12240" w:h="15840" w:orient="portrait"/>
      <w:pgMar w:top="864" w:right="864" w:bottom="1152" w:left="1152"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07600" w:rsidP="004F511E" w:rsidRDefault="00007600" w14:paraId="2A9D4BEC" w14:textId="77777777">
      <w:r>
        <w:separator/>
      </w:r>
    </w:p>
  </w:endnote>
  <w:endnote w:type="continuationSeparator" w:id="0">
    <w:p w:rsidR="00007600" w:rsidP="004F511E" w:rsidRDefault="00007600" w14:paraId="2E175DEE" w14:textId="77777777">
      <w:r>
        <w:continuationSeparator/>
      </w:r>
    </w:p>
  </w:endnote>
  <w:endnote w:type="continuationNotice" w:id="1">
    <w:p w:rsidR="00007600" w:rsidRDefault="00007600" w14:paraId="007FA99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07600" w:rsidP="004F511E" w:rsidRDefault="00007600" w14:paraId="384BD122" w14:textId="77777777">
      <w:r>
        <w:separator/>
      </w:r>
    </w:p>
  </w:footnote>
  <w:footnote w:type="continuationSeparator" w:id="0">
    <w:p w:rsidR="00007600" w:rsidP="004F511E" w:rsidRDefault="00007600" w14:paraId="35173AF5" w14:textId="77777777">
      <w:r>
        <w:continuationSeparator/>
      </w:r>
    </w:p>
  </w:footnote>
  <w:footnote w:type="continuationNotice" w:id="1">
    <w:p w:rsidR="00007600" w:rsidRDefault="00007600" w14:paraId="72B9C8D8"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701C0" w:rsidRDefault="00195B94" w14:paraId="7CE41D81" w14:textId="77777777">
    <w:pPr>
      <w:pStyle w:val="Header"/>
    </w:pPr>
    <w:r w:rsidRPr="00697317">
      <w:t>CAC Meeting Minutes</w:t>
    </w:r>
  </w:p>
  <w:p w:rsidRPr="00697317" w:rsidR="00195B94" w:rsidRDefault="0078687C" w14:paraId="45E0927A" w14:textId="577199A2">
    <w:pPr>
      <w:pStyle w:val="Header"/>
    </w:pPr>
    <w:r>
      <w:t xml:space="preserve">August </w:t>
    </w:r>
    <w:r w:rsidR="00222586">
      <w:t>19</w:t>
    </w:r>
    <w:r w:rsidR="00C7529D">
      <w:t>, 20</w:t>
    </w:r>
    <w:r w:rsidR="00CE5D98">
      <w:t>2</w:t>
    </w:r>
    <w:r w:rsidR="008971B6">
      <w:t>5</w:t>
    </w:r>
    <w:r w:rsidRPr="00697317" w:rsidR="00195B94">
      <w:tab/>
    </w:r>
    <w:r w:rsidRPr="00697317" w:rsidR="00195B94">
      <w:tab/>
    </w:r>
    <w:r w:rsidRPr="00697317" w:rsidR="00195B94">
      <w:fldChar w:fldCharType="begin"/>
    </w:r>
    <w:r w:rsidRPr="00697317" w:rsidR="00195B94">
      <w:instrText xml:space="preserve"> PAGE   \* MERGEFORMAT </w:instrText>
    </w:r>
    <w:r w:rsidRPr="00697317" w:rsidR="00195B94">
      <w:fldChar w:fldCharType="separate"/>
    </w:r>
    <w:r w:rsidRPr="00697317" w:rsidR="00195B94">
      <w:rPr>
        <w:noProof/>
      </w:rPr>
      <w:t>1</w:t>
    </w:r>
    <w:r w:rsidRPr="00697317" w:rsidR="00195B94">
      <w:rPr>
        <w:noProof/>
      </w:rPr>
      <w:fldChar w:fldCharType="end"/>
    </w:r>
  </w:p>
  <w:p w:rsidR="00A55508" w:rsidRDefault="00A55508" w14:paraId="56991983" w14:textId="4CAA9802">
    <w:pPr>
      <w:pStyle w:val="Header"/>
    </w:pPr>
  </w:p>
</w:hdr>
</file>

<file path=word/intelligence2.xml><?xml version="1.0" encoding="utf-8"?>
<int2:intelligence xmlns:int2="http://schemas.microsoft.com/office/intelligence/2020/intelligence" xmlns:oel="http://schemas.microsoft.com/office/2019/extlst">
  <int2:observations>
    <int2:textHash int2:hashCode="bBtzVODxBDb89b" int2:id="ROTDQiIU">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D0F9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746EE4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EC8DAD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B284D90"/>
    <w:lvl w:ilvl="0">
      <w:start w:val="1"/>
      <w:numFmt w:val="decimal"/>
      <w:lvlText w:val="%1."/>
      <w:lvlJc w:val="left"/>
      <w:pPr>
        <w:tabs>
          <w:tab w:val="num" w:pos="720"/>
        </w:tabs>
        <w:ind w:left="720" w:hanging="360"/>
      </w:pPr>
    </w:lvl>
  </w:abstractNum>
  <w:abstractNum w:abstractNumId="4" w15:restartNumberingAfterBreak="0">
    <w:nsid w:val="FFFFFF88"/>
    <w:multiLevelType w:val="singleLevel"/>
    <w:tmpl w:val="BAFC091A"/>
    <w:lvl w:ilvl="0">
      <w:start w:val="1"/>
      <w:numFmt w:val="decimal"/>
      <w:lvlText w:val="%1."/>
      <w:lvlJc w:val="left"/>
      <w:pPr>
        <w:tabs>
          <w:tab w:val="num" w:pos="360"/>
        </w:tabs>
        <w:ind w:left="360" w:hanging="360"/>
      </w:pPr>
    </w:lvl>
  </w:abstractNum>
  <w:abstractNum w:abstractNumId="5" w15:restartNumberingAfterBreak="0">
    <w:nsid w:val="041957AD"/>
    <w:multiLevelType w:val="hybridMultilevel"/>
    <w:tmpl w:val="BA1E8B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06383FA6"/>
    <w:multiLevelType w:val="hybridMultilevel"/>
    <w:tmpl w:val="082AB35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08A022F0"/>
    <w:multiLevelType w:val="hybridMultilevel"/>
    <w:tmpl w:val="DC4E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6E4BCD"/>
    <w:multiLevelType w:val="hybridMultilevel"/>
    <w:tmpl w:val="3A38CABE"/>
    <w:lvl w:ilvl="0" w:tplc="2B548F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27F37DA"/>
    <w:multiLevelType w:val="hybridMultilevel"/>
    <w:tmpl w:val="75F47D04"/>
    <w:lvl w:ilvl="0" w:tplc="EDDA72DA">
      <w:numFmt w:val="bullet"/>
      <w:lvlText w:val="-"/>
      <w:lvlJc w:val="left"/>
      <w:pPr>
        <w:ind w:left="720" w:hanging="360"/>
      </w:pPr>
      <w:rPr>
        <w:rFonts w:hint="default" w:ascii="Times New Roman" w:hAnsi="Times New Roman" w:eastAsia="Times New Roman"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33167C1"/>
    <w:multiLevelType w:val="hybridMultilevel"/>
    <w:tmpl w:val="BAFCE536"/>
    <w:lvl w:ilvl="0" w:tplc="592ECB88">
      <w:numFmt w:val="bullet"/>
      <w:lvlText w:val="-"/>
      <w:lvlJc w:val="left"/>
      <w:pPr>
        <w:ind w:left="1080" w:hanging="360"/>
      </w:pPr>
      <w:rPr>
        <w:rFonts w:hint="default" w:ascii="Times New Roman" w:hAnsi="Times New Roman" w:eastAsia="Times New Roman"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1" w15:restartNumberingAfterBreak="0">
    <w:nsid w:val="160279D6"/>
    <w:multiLevelType w:val="hybridMultilevel"/>
    <w:tmpl w:val="9392AA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18F936DC"/>
    <w:multiLevelType w:val="hybridMultilevel"/>
    <w:tmpl w:val="BFD2736C"/>
    <w:lvl w:ilvl="0" w:tplc="0409000F">
      <w:start w:val="1"/>
      <w:numFmt w:val="decimal"/>
      <w:lvlText w:val="%1."/>
      <w:lvlJc w:val="left"/>
      <w:pPr>
        <w:ind w:left="72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0C0160"/>
    <w:multiLevelType w:val="hybridMultilevel"/>
    <w:tmpl w:val="01182C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253D4549"/>
    <w:multiLevelType w:val="hybridMultilevel"/>
    <w:tmpl w:val="7A408B0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25CA5F6E"/>
    <w:multiLevelType w:val="hybridMultilevel"/>
    <w:tmpl w:val="32D20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F76F20"/>
    <w:multiLevelType w:val="multilevel"/>
    <w:tmpl w:val="C0ACFE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342A677E"/>
    <w:multiLevelType w:val="hybridMultilevel"/>
    <w:tmpl w:val="40D0B6AE"/>
    <w:lvl w:ilvl="0" w:tplc="C494E2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6312EAB"/>
    <w:multiLevelType w:val="hybridMultilevel"/>
    <w:tmpl w:val="B366DA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397BEB"/>
    <w:multiLevelType w:val="hybridMultilevel"/>
    <w:tmpl w:val="A8E03E64"/>
    <w:lvl w:ilvl="0" w:tplc="DFFA1F6A">
      <w:start w:val="3"/>
      <w:numFmt w:val="bullet"/>
      <w:lvlText w:val="-"/>
      <w:lvlJc w:val="left"/>
      <w:pPr>
        <w:ind w:left="960" w:hanging="360"/>
      </w:pPr>
      <w:rPr>
        <w:rFonts w:hint="default" w:ascii="Verdana" w:hAnsi="Verdana" w:eastAsia="Times New Roman" w:cs="Arial"/>
      </w:rPr>
    </w:lvl>
    <w:lvl w:ilvl="1" w:tplc="04090003" w:tentative="1">
      <w:start w:val="1"/>
      <w:numFmt w:val="bullet"/>
      <w:lvlText w:val="o"/>
      <w:lvlJc w:val="left"/>
      <w:pPr>
        <w:ind w:left="1680" w:hanging="360"/>
      </w:pPr>
      <w:rPr>
        <w:rFonts w:hint="default" w:ascii="Courier New" w:hAnsi="Courier New" w:cs="Courier New"/>
      </w:rPr>
    </w:lvl>
    <w:lvl w:ilvl="2" w:tplc="04090005" w:tentative="1">
      <w:start w:val="1"/>
      <w:numFmt w:val="bullet"/>
      <w:lvlText w:val=""/>
      <w:lvlJc w:val="left"/>
      <w:pPr>
        <w:ind w:left="2400" w:hanging="360"/>
      </w:pPr>
      <w:rPr>
        <w:rFonts w:hint="default" w:ascii="Wingdings" w:hAnsi="Wingdings"/>
      </w:rPr>
    </w:lvl>
    <w:lvl w:ilvl="3" w:tplc="04090001" w:tentative="1">
      <w:start w:val="1"/>
      <w:numFmt w:val="bullet"/>
      <w:lvlText w:val=""/>
      <w:lvlJc w:val="left"/>
      <w:pPr>
        <w:ind w:left="3120" w:hanging="360"/>
      </w:pPr>
      <w:rPr>
        <w:rFonts w:hint="default" w:ascii="Symbol" w:hAnsi="Symbol"/>
      </w:rPr>
    </w:lvl>
    <w:lvl w:ilvl="4" w:tplc="04090003" w:tentative="1">
      <w:start w:val="1"/>
      <w:numFmt w:val="bullet"/>
      <w:lvlText w:val="o"/>
      <w:lvlJc w:val="left"/>
      <w:pPr>
        <w:ind w:left="3840" w:hanging="360"/>
      </w:pPr>
      <w:rPr>
        <w:rFonts w:hint="default" w:ascii="Courier New" w:hAnsi="Courier New" w:cs="Courier New"/>
      </w:rPr>
    </w:lvl>
    <w:lvl w:ilvl="5" w:tplc="04090005" w:tentative="1">
      <w:start w:val="1"/>
      <w:numFmt w:val="bullet"/>
      <w:lvlText w:val=""/>
      <w:lvlJc w:val="left"/>
      <w:pPr>
        <w:ind w:left="4560" w:hanging="360"/>
      </w:pPr>
      <w:rPr>
        <w:rFonts w:hint="default" w:ascii="Wingdings" w:hAnsi="Wingdings"/>
      </w:rPr>
    </w:lvl>
    <w:lvl w:ilvl="6" w:tplc="04090001" w:tentative="1">
      <w:start w:val="1"/>
      <w:numFmt w:val="bullet"/>
      <w:lvlText w:val=""/>
      <w:lvlJc w:val="left"/>
      <w:pPr>
        <w:ind w:left="5280" w:hanging="360"/>
      </w:pPr>
      <w:rPr>
        <w:rFonts w:hint="default" w:ascii="Symbol" w:hAnsi="Symbol"/>
      </w:rPr>
    </w:lvl>
    <w:lvl w:ilvl="7" w:tplc="04090003" w:tentative="1">
      <w:start w:val="1"/>
      <w:numFmt w:val="bullet"/>
      <w:lvlText w:val="o"/>
      <w:lvlJc w:val="left"/>
      <w:pPr>
        <w:ind w:left="6000" w:hanging="360"/>
      </w:pPr>
      <w:rPr>
        <w:rFonts w:hint="default" w:ascii="Courier New" w:hAnsi="Courier New" w:cs="Courier New"/>
      </w:rPr>
    </w:lvl>
    <w:lvl w:ilvl="8" w:tplc="04090005" w:tentative="1">
      <w:start w:val="1"/>
      <w:numFmt w:val="bullet"/>
      <w:lvlText w:val=""/>
      <w:lvlJc w:val="left"/>
      <w:pPr>
        <w:ind w:left="6720" w:hanging="360"/>
      </w:pPr>
      <w:rPr>
        <w:rFonts w:hint="default" w:ascii="Wingdings" w:hAnsi="Wingdings"/>
      </w:rPr>
    </w:lvl>
  </w:abstractNum>
  <w:abstractNum w:abstractNumId="20" w15:restartNumberingAfterBreak="0">
    <w:nsid w:val="42B86046"/>
    <w:multiLevelType w:val="hybridMultilevel"/>
    <w:tmpl w:val="546AD31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3A13835"/>
    <w:multiLevelType w:val="hybridMultilevel"/>
    <w:tmpl w:val="9C2AA064"/>
    <w:lvl w:ilvl="0" w:tplc="C5E2F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D75A38"/>
    <w:multiLevelType w:val="hybridMultilevel"/>
    <w:tmpl w:val="E2B82C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49242E11"/>
    <w:multiLevelType w:val="hybridMultilevel"/>
    <w:tmpl w:val="12BAD51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4BA70785"/>
    <w:multiLevelType w:val="hybridMultilevel"/>
    <w:tmpl w:val="A09C08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D7289A"/>
    <w:multiLevelType w:val="hybridMultilevel"/>
    <w:tmpl w:val="41AE1484"/>
    <w:lvl w:ilvl="0" w:tplc="663EAD98">
      <w:start w:val="2020"/>
      <w:numFmt w:val="bullet"/>
      <w:lvlText w:val=""/>
      <w:lvlJc w:val="left"/>
      <w:pPr>
        <w:ind w:left="720" w:hanging="360"/>
      </w:pPr>
      <w:rPr>
        <w:rFonts w:hint="default" w:ascii="Wingdings" w:hAnsi="Wingdings"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55BF3A3D"/>
    <w:multiLevelType w:val="hybridMultilevel"/>
    <w:tmpl w:val="B46E8AEC"/>
    <w:lvl w:ilvl="0" w:tplc="8F24F9A4">
      <w:numFmt w:val="bullet"/>
      <w:lvlText w:val="-"/>
      <w:lvlJc w:val="left"/>
      <w:pPr>
        <w:ind w:left="1080" w:hanging="360"/>
      </w:pPr>
      <w:rPr>
        <w:rFonts w:hint="default" w:ascii="Times New Roman" w:hAnsi="Times New Roman" w:eastAsia="Times New Roman"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7" w15:restartNumberingAfterBreak="0">
    <w:nsid w:val="5CBE250B"/>
    <w:multiLevelType w:val="hybridMultilevel"/>
    <w:tmpl w:val="882A2FD2"/>
    <w:lvl w:ilvl="0" w:tplc="D55E2CBA">
      <w:start w:val="1"/>
      <w:numFmt w:val="upperLetter"/>
      <w:lvlText w:val="%1."/>
      <w:lvlJc w:val="left"/>
      <w:pPr>
        <w:ind w:left="1440" w:hanging="360"/>
      </w:pPr>
      <w:rPr>
        <w:rFonts w:hint="default" w:ascii="CG Times" w:hAnsi="CG Times"/>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6668791B"/>
    <w:multiLevelType w:val="hybridMultilevel"/>
    <w:tmpl w:val="8F4E4C1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67D650ED"/>
    <w:multiLevelType w:val="hybridMultilevel"/>
    <w:tmpl w:val="31FE5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03B4731"/>
    <w:multiLevelType w:val="hybridMultilevel"/>
    <w:tmpl w:val="10B66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0F8262A"/>
    <w:multiLevelType w:val="hybridMultilevel"/>
    <w:tmpl w:val="F17E3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5377FF9"/>
    <w:multiLevelType w:val="hybridMultilevel"/>
    <w:tmpl w:val="8970338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3" w15:restartNumberingAfterBreak="0">
    <w:nsid w:val="78DE3838"/>
    <w:multiLevelType w:val="hybridMultilevel"/>
    <w:tmpl w:val="3A82FE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96B5D97"/>
    <w:multiLevelType w:val="hybridMultilevel"/>
    <w:tmpl w:val="9B826F18"/>
    <w:lvl w:ilvl="0" w:tplc="5F9E97F8">
      <w:start w:val="2020"/>
      <w:numFmt w:val="bullet"/>
      <w:lvlText w:val=""/>
      <w:lvlJc w:val="left"/>
      <w:pPr>
        <w:ind w:left="720" w:hanging="360"/>
      </w:pPr>
      <w:rPr>
        <w:rFonts w:hint="default" w:ascii="Wingdings" w:hAnsi="Wingdings"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5" w15:restartNumberingAfterBreak="0">
    <w:nsid w:val="7AA140F2"/>
    <w:multiLevelType w:val="hybridMultilevel"/>
    <w:tmpl w:val="65E6A110"/>
    <w:lvl w:ilvl="0" w:tplc="04090001">
      <w:start w:val="1"/>
      <w:numFmt w:val="bullet"/>
      <w:lvlText w:val=""/>
      <w:lvlJc w:val="left"/>
      <w:pPr>
        <w:ind w:left="774" w:hanging="360"/>
      </w:pPr>
      <w:rPr>
        <w:rFonts w:hint="default" w:ascii="Symbol" w:hAnsi="Symbol"/>
      </w:rPr>
    </w:lvl>
    <w:lvl w:ilvl="1" w:tplc="04090003" w:tentative="1">
      <w:start w:val="1"/>
      <w:numFmt w:val="bullet"/>
      <w:lvlText w:val="o"/>
      <w:lvlJc w:val="left"/>
      <w:pPr>
        <w:ind w:left="1494" w:hanging="360"/>
      </w:pPr>
      <w:rPr>
        <w:rFonts w:hint="default" w:ascii="Courier New" w:hAnsi="Courier New" w:cs="Courier New"/>
      </w:rPr>
    </w:lvl>
    <w:lvl w:ilvl="2" w:tplc="04090005" w:tentative="1">
      <w:start w:val="1"/>
      <w:numFmt w:val="bullet"/>
      <w:lvlText w:val=""/>
      <w:lvlJc w:val="left"/>
      <w:pPr>
        <w:ind w:left="2214" w:hanging="360"/>
      </w:pPr>
      <w:rPr>
        <w:rFonts w:hint="default" w:ascii="Wingdings" w:hAnsi="Wingdings"/>
      </w:rPr>
    </w:lvl>
    <w:lvl w:ilvl="3" w:tplc="04090001" w:tentative="1">
      <w:start w:val="1"/>
      <w:numFmt w:val="bullet"/>
      <w:lvlText w:val=""/>
      <w:lvlJc w:val="left"/>
      <w:pPr>
        <w:ind w:left="2934" w:hanging="360"/>
      </w:pPr>
      <w:rPr>
        <w:rFonts w:hint="default" w:ascii="Symbol" w:hAnsi="Symbol"/>
      </w:rPr>
    </w:lvl>
    <w:lvl w:ilvl="4" w:tplc="04090003" w:tentative="1">
      <w:start w:val="1"/>
      <w:numFmt w:val="bullet"/>
      <w:lvlText w:val="o"/>
      <w:lvlJc w:val="left"/>
      <w:pPr>
        <w:ind w:left="3654" w:hanging="360"/>
      </w:pPr>
      <w:rPr>
        <w:rFonts w:hint="default" w:ascii="Courier New" w:hAnsi="Courier New" w:cs="Courier New"/>
      </w:rPr>
    </w:lvl>
    <w:lvl w:ilvl="5" w:tplc="04090005" w:tentative="1">
      <w:start w:val="1"/>
      <w:numFmt w:val="bullet"/>
      <w:lvlText w:val=""/>
      <w:lvlJc w:val="left"/>
      <w:pPr>
        <w:ind w:left="4374" w:hanging="360"/>
      </w:pPr>
      <w:rPr>
        <w:rFonts w:hint="default" w:ascii="Wingdings" w:hAnsi="Wingdings"/>
      </w:rPr>
    </w:lvl>
    <w:lvl w:ilvl="6" w:tplc="04090001" w:tentative="1">
      <w:start w:val="1"/>
      <w:numFmt w:val="bullet"/>
      <w:lvlText w:val=""/>
      <w:lvlJc w:val="left"/>
      <w:pPr>
        <w:ind w:left="5094" w:hanging="360"/>
      </w:pPr>
      <w:rPr>
        <w:rFonts w:hint="default" w:ascii="Symbol" w:hAnsi="Symbol"/>
      </w:rPr>
    </w:lvl>
    <w:lvl w:ilvl="7" w:tplc="04090003" w:tentative="1">
      <w:start w:val="1"/>
      <w:numFmt w:val="bullet"/>
      <w:lvlText w:val="o"/>
      <w:lvlJc w:val="left"/>
      <w:pPr>
        <w:ind w:left="5814" w:hanging="360"/>
      </w:pPr>
      <w:rPr>
        <w:rFonts w:hint="default" w:ascii="Courier New" w:hAnsi="Courier New" w:cs="Courier New"/>
      </w:rPr>
    </w:lvl>
    <w:lvl w:ilvl="8" w:tplc="04090005" w:tentative="1">
      <w:start w:val="1"/>
      <w:numFmt w:val="bullet"/>
      <w:lvlText w:val=""/>
      <w:lvlJc w:val="left"/>
      <w:pPr>
        <w:ind w:left="6534" w:hanging="360"/>
      </w:pPr>
      <w:rPr>
        <w:rFonts w:hint="default" w:ascii="Wingdings" w:hAnsi="Wingdings"/>
      </w:rPr>
    </w:lvl>
  </w:abstractNum>
  <w:abstractNum w:abstractNumId="36" w15:restartNumberingAfterBreak="0">
    <w:nsid w:val="7DBF59DD"/>
    <w:multiLevelType w:val="hybridMultilevel"/>
    <w:tmpl w:val="7138D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571374"/>
    <w:multiLevelType w:val="hybridMultilevel"/>
    <w:tmpl w:val="1452135C"/>
    <w:lvl w:ilvl="0" w:tplc="7D6ABFEA">
      <w:start w:val="1"/>
      <w:numFmt w:val="upperRoman"/>
      <w:lvlText w:val="%1."/>
      <w:lvlJc w:val="left"/>
      <w:pPr>
        <w:ind w:left="1080" w:hanging="720"/>
      </w:pPr>
      <w:rPr>
        <w:rFonts w:hint="default" w:ascii="Times New Roman" w:hAnsi="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1592833">
    <w:abstractNumId w:val="4"/>
  </w:num>
  <w:num w:numId="2" w16cid:durableId="1821143877">
    <w:abstractNumId w:val="3"/>
  </w:num>
  <w:num w:numId="3" w16cid:durableId="1516264620">
    <w:abstractNumId w:val="2"/>
  </w:num>
  <w:num w:numId="4" w16cid:durableId="65612365">
    <w:abstractNumId w:val="1"/>
  </w:num>
  <w:num w:numId="5" w16cid:durableId="1637294339">
    <w:abstractNumId w:val="0"/>
  </w:num>
  <w:num w:numId="6" w16cid:durableId="1697458670">
    <w:abstractNumId w:val="19"/>
  </w:num>
  <w:num w:numId="7" w16cid:durableId="657802311">
    <w:abstractNumId w:val="33"/>
  </w:num>
  <w:num w:numId="8" w16cid:durableId="209465193">
    <w:abstractNumId w:val="29"/>
  </w:num>
  <w:num w:numId="9" w16cid:durableId="189994364">
    <w:abstractNumId w:val="27"/>
  </w:num>
  <w:num w:numId="10" w16cid:durableId="295263016">
    <w:abstractNumId w:val="8"/>
  </w:num>
  <w:num w:numId="11" w16cid:durableId="1943418590">
    <w:abstractNumId w:val="37"/>
  </w:num>
  <w:num w:numId="12" w16cid:durableId="140737571">
    <w:abstractNumId w:val="9"/>
  </w:num>
  <w:num w:numId="13" w16cid:durableId="369763029">
    <w:abstractNumId w:val="17"/>
  </w:num>
  <w:num w:numId="14" w16cid:durableId="268465329">
    <w:abstractNumId w:val="12"/>
  </w:num>
  <w:num w:numId="15" w16cid:durableId="1042285286">
    <w:abstractNumId w:val="10"/>
  </w:num>
  <w:num w:numId="16" w16cid:durableId="889072084">
    <w:abstractNumId w:val="26"/>
  </w:num>
  <w:num w:numId="17" w16cid:durableId="843741096">
    <w:abstractNumId w:val="18"/>
  </w:num>
  <w:num w:numId="18" w16cid:durableId="1856654125">
    <w:abstractNumId w:val="7"/>
  </w:num>
  <w:num w:numId="19" w16cid:durableId="2074691474">
    <w:abstractNumId w:val="32"/>
  </w:num>
  <w:num w:numId="20" w16cid:durableId="1569029719">
    <w:abstractNumId w:val="13"/>
  </w:num>
  <w:num w:numId="21" w16cid:durableId="1584757931">
    <w:abstractNumId w:val="5"/>
  </w:num>
  <w:num w:numId="22" w16cid:durableId="1908571237">
    <w:abstractNumId w:val="11"/>
  </w:num>
  <w:num w:numId="23" w16cid:durableId="848788799">
    <w:abstractNumId w:val="28"/>
  </w:num>
  <w:num w:numId="24" w16cid:durableId="1468163484">
    <w:abstractNumId w:val="23"/>
  </w:num>
  <w:num w:numId="25" w16cid:durableId="731581059">
    <w:abstractNumId w:val="20"/>
  </w:num>
  <w:num w:numId="26" w16cid:durableId="1620184473">
    <w:abstractNumId w:val="35"/>
  </w:num>
  <w:num w:numId="27" w16cid:durableId="630982041">
    <w:abstractNumId w:val="14"/>
  </w:num>
  <w:num w:numId="28" w16cid:durableId="2070834546">
    <w:abstractNumId w:val="30"/>
  </w:num>
  <w:num w:numId="29" w16cid:durableId="1362126623">
    <w:abstractNumId w:val="24"/>
  </w:num>
  <w:num w:numId="30" w16cid:durableId="1185250917">
    <w:abstractNumId w:val="22"/>
  </w:num>
  <w:num w:numId="31" w16cid:durableId="814101415">
    <w:abstractNumId w:val="25"/>
  </w:num>
  <w:num w:numId="32" w16cid:durableId="1855878454">
    <w:abstractNumId w:val="34"/>
  </w:num>
  <w:num w:numId="33" w16cid:durableId="704600793">
    <w:abstractNumId w:val="36"/>
  </w:num>
  <w:num w:numId="34" w16cid:durableId="190382307">
    <w:abstractNumId w:val="21"/>
  </w:num>
  <w:num w:numId="35" w16cid:durableId="1968588302">
    <w:abstractNumId w:val="31"/>
  </w:num>
  <w:num w:numId="36" w16cid:durableId="215051689">
    <w:abstractNumId w:val="15"/>
  </w:num>
  <w:num w:numId="37" w16cid:durableId="95445696">
    <w:abstractNumId w:val="16"/>
  </w:num>
  <w:num w:numId="38" w16cid:durableId="21296156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6E690A"/>
    <w:rsid w:val="0000065C"/>
    <w:rsid w:val="00000807"/>
    <w:rsid w:val="00001320"/>
    <w:rsid w:val="0000182A"/>
    <w:rsid w:val="000024A6"/>
    <w:rsid w:val="0000252E"/>
    <w:rsid w:val="00002FB6"/>
    <w:rsid w:val="00003BCD"/>
    <w:rsid w:val="000043F4"/>
    <w:rsid w:val="00005891"/>
    <w:rsid w:val="00006369"/>
    <w:rsid w:val="00006494"/>
    <w:rsid w:val="00006A53"/>
    <w:rsid w:val="00006BF2"/>
    <w:rsid w:val="000075C1"/>
    <w:rsid w:val="00007600"/>
    <w:rsid w:val="00007B02"/>
    <w:rsid w:val="000105F0"/>
    <w:rsid w:val="00010DAE"/>
    <w:rsid w:val="00011B7D"/>
    <w:rsid w:val="00011C6D"/>
    <w:rsid w:val="00012623"/>
    <w:rsid w:val="00012659"/>
    <w:rsid w:val="0001287C"/>
    <w:rsid w:val="00012C1D"/>
    <w:rsid w:val="00012D34"/>
    <w:rsid w:val="000134F4"/>
    <w:rsid w:val="00013C08"/>
    <w:rsid w:val="0001407E"/>
    <w:rsid w:val="0001521B"/>
    <w:rsid w:val="000152E6"/>
    <w:rsid w:val="000154B5"/>
    <w:rsid w:val="00015692"/>
    <w:rsid w:val="00015887"/>
    <w:rsid w:val="00015A5E"/>
    <w:rsid w:val="00016858"/>
    <w:rsid w:val="00017B08"/>
    <w:rsid w:val="00017B63"/>
    <w:rsid w:val="00020085"/>
    <w:rsid w:val="000206B7"/>
    <w:rsid w:val="00020982"/>
    <w:rsid w:val="000209AB"/>
    <w:rsid w:val="000209C1"/>
    <w:rsid w:val="00020B12"/>
    <w:rsid w:val="00021049"/>
    <w:rsid w:val="00021A54"/>
    <w:rsid w:val="00021ADF"/>
    <w:rsid w:val="00022A8B"/>
    <w:rsid w:val="00023513"/>
    <w:rsid w:val="00023C23"/>
    <w:rsid w:val="00023D3E"/>
    <w:rsid w:val="00024319"/>
    <w:rsid w:val="00024559"/>
    <w:rsid w:val="00024888"/>
    <w:rsid w:val="00025224"/>
    <w:rsid w:val="00025B48"/>
    <w:rsid w:val="0002634D"/>
    <w:rsid w:val="0003070F"/>
    <w:rsid w:val="00031496"/>
    <w:rsid w:val="0003199C"/>
    <w:rsid w:val="00031C8E"/>
    <w:rsid w:val="0003258D"/>
    <w:rsid w:val="00032879"/>
    <w:rsid w:val="00032EC8"/>
    <w:rsid w:val="00032FCD"/>
    <w:rsid w:val="000338E9"/>
    <w:rsid w:val="00033D1E"/>
    <w:rsid w:val="00033FE3"/>
    <w:rsid w:val="00034C62"/>
    <w:rsid w:val="000350A3"/>
    <w:rsid w:val="000353B3"/>
    <w:rsid w:val="0003554B"/>
    <w:rsid w:val="000355C1"/>
    <w:rsid w:val="000358B2"/>
    <w:rsid w:val="000365AF"/>
    <w:rsid w:val="00037EFA"/>
    <w:rsid w:val="00040102"/>
    <w:rsid w:val="000411C2"/>
    <w:rsid w:val="00041E04"/>
    <w:rsid w:val="00042366"/>
    <w:rsid w:val="0004250C"/>
    <w:rsid w:val="000426E3"/>
    <w:rsid w:val="00042B5C"/>
    <w:rsid w:val="00042EAC"/>
    <w:rsid w:val="000439C4"/>
    <w:rsid w:val="00043D61"/>
    <w:rsid w:val="000448A2"/>
    <w:rsid w:val="00044EEF"/>
    <w:rsid w:val="00045491"/>
    <w:rsid w:val="000457CC"/>
    <w:rsid w:val="00046045"/>
    <w:rsid w:val="00046082"/>
    <w:rsid w:val="0004679D"/>
    <w:rsid w:val="000469BE"/>
    <w:rsid w:val="00047366"/>
    <w:rsid w:val="0004756E"/>
    <w:rsid w:val="00050F02"/>
    <w:rsid w:val="00051778"/>
    <w:rsid w:val="0005211D"/>
    <w:rsid w:val="00052A19"/>
    <w:rsid w:val="0005368F"/>
    <w:rsid w:val="00053BC1"/>
    <w:rsid w:val="00053F4B"/>
    <w:rsid w:val="000540AB"/>
    <w:rsid w:val="000557AA"/>
    <w:rsid w:val="00055C0C"/>
    <w:rsid w:val="00055DA8"/>
    <w:rsid w:val="0005735B"/>
    <w:rsid w:val="0005791C"/>
    <w:rsid w:val="0005792E"/>
    <w:rsid w:val="00057C81"/>
    <w:rsid w:val="00060A94"/>
    <w:rsid w:val="0006200E"/>
    <w:rsid w:val="000632E3"/>
    <w:rsid w:val="000653C4"/>
    <w:rsid w:val="00065527"/>
    <w:rsid w:val="000669A2"/>
    <w:rsid w:val="0006702F"/>
    <w:rsid w:val="000675DD"/>
    <w:rsid w:val="0007051D"/>
    <w:rsid w:val="000708AC"/>
    <w:rsid w:val="00071017"/>
    <w:rsid w:val="00071382"/>
    <w:rsid w:val="0007278D"/>
    <w:rsid w:val="000728B5"/>
    <w:rsid w:val="00073785"/>
    <w:rsid w:val="000737BA"/>
    <w:rsid w:val="00074C19"/>
    <w:rsid w:val="00074D75"/>
    <w:rsid w:val="00075544"/>
    <w:rsid w:val="00075D22"/>
    <w:rsid w:val="00076477"/>
    <w:rsid w:val="0007649E"/>
    <w:rsid w:val="000776E0"/>
    <w:rsid w:val="00077D22"/>
    <w:rsid w:val="000805B8"/>
    <w:rsid w:val="00080912"/>
    <w:rsid w:val="00080997"/>
    <w:rsid w:val="00080B0C"/>
    <w:rsid w:val="00080F99"/>
    <w:rsid w:val="000813E7"/>
    <w:rsid w:val="00082244"/>
    <w:rsid w:val="00082563"/>
    <w:rsid w:val="00083EC6"/>
    <w:rsid w:val="00083FDD"/>
    <w:rsid w:val="000857D9"/>
    <w:rsid w:val="000857E2"/>
    <w:rsid w:val="00085B34"/>
    <w:rsid w:val="0008617A"/>
    <w:rsid w:val="000866DC"/>
    <w:rsid w:val="000869FB"/>
    <w:rsid w:val="00086CC6"/>
    <w:rsid w:val="00087966"/>
    <w:rsid w:val="00087ABE"/>
    <w:rsid w:val="0009057C"/>
    <w:rsid w:val="00091E9B"/>
    <w:rsid w:val="0009251D"/>
    <w:rsid w:val="00092980"/>
    <w:rsid w:val="00093224"/>
    <w:rsid w:val="00093232"/>
    <w:rsid w:val="0009360B"/>
    <w:rsid w:val="0009375A"/>
    <w:rsid w:val="00093DAF"/>
    <w:rsid w:val="000940C1"/>
    <w:rsid w:val="00094327"/>
    <w:rsid w:val="000951C7"/>
    <w:rsid w:val="00095C2E"/>
    <w:rsid w:val="000963C3"/>
    <w:rsid w:val="000979D3"/>
    <w:rsid w:val="000A0644"/>
    <w:rsid w:val="000A110A"/>
    <w:rsid w:val="000A1CF8"/>
    <w:rsid w:val="000A210A"/>
    <w:rsid w:val="000A2797"/>
    <w:rsid w:val="000A29DE"/>
    <w:rsid w:val="000A2AB1"/>
    <w:rsid w:val="000A2F0F"/>
    <w:rsid w:val="000A3533"/>
    <w:rsid w:val="000A4170"/>
    <w:rsid w:val="000A4971"/>
    <w:rsid w:val="000A52AC"/>
    <w:rsid w:val="000A53F8"/>
    <w:rsid w:val="000A572F"/>
    <w:rsid w:val="000A5D19"/>
    <w:rsid w:val="000A5D58"/>
    <w:rsid w:val="000A6629"/>
    <w:rsid w:val="000A71E1"/>
    <w:rsid w:val="000A74AA"/>
    <w:rsid w:val="000A7F5A"/>
    <w:rsid w:val="000B02BB"/>
    <w:rsid w:val="000B0A36"/>
    <w:rsid w:val="000B11E4"/>
    <w:rsid w:val="000B2F8A"/>
    <w:rsid w:val="000B36D9"/>
    <w:rsid w:val="000B37D2"/>
    <w:rsid w:val="000B4461"/>
    <w:rsid w:val="000B4EF2"/>
    <w:rsid w:val="000B6DC5"/>
    <w:rsid w:val="000B777D"/>
    <w:rsid w:val="000B7AF7"/>
    <w:rsid w:val="000B7C94"/>
    <w:rsid w:val="000C0DD8"/>
    <w:rsid w:val="000C1028"/>
    <w:rsid w:val="000C16C0"/>
    <w:rsid w:val="000C170E"/>
    <w:rsid w:val="000C2334"/>
    <w:rsid w:val="000C23F3"/>
    <w:rsid w:val="000C296F"/>
    <w:rsid w:val="000C2F17"/>
    <w:rsid w:val="000C312D"/>
    <w:rsid w:val="000C47D6"/>
    <w:rsid w:val="000C4B4F"/>
    <w:rsid w:val="000C5D9F"/>
    <w:rsid w:val="000C5F9F"/>
    <w:rsid w:val="000C6F3A"/>
    <w:rsid w:val="000C7149"/>
    <w:rsid w:val="000C75E9"/>
    <w:rsid w:val="000C77E7"/>
    <w:rsid w:val="000C786C"/>
    <w:rsid w:val="000C7EBF"/>
    <w:rsid w:val="000D0EEA"/>
    <w:rsid w:val="000D1061"/>
    <w:rsid w:val="000D148E"/>
    <w:rsid w:val="000D178D"/>
    <w:rsid w:val="000D1E9C"/>
    <w:rsid w:val="000D22E5"/>
    <w:rsid w:val="000D24C4"/>
    <w:rsid w:val="000D2B8B"/>
    <w:rsid w:val="000D31E0"/>
    <w:rsid w:val="000D3679"/>
    <w:rsid w:val="000D3FF3"/>
    <w:rsid w:val="000D4996"/>
    <w:rsid w:val="000D49E7"/>
    <w:rsid w:val="000D4AFE"/>
    <w:rsid w:val="000D4FAF"/>
    <w:rsid w:val="000D592C"/>
    <w:rsid w:val="000D7D6D"/>
    <w:rsid w:val="000E0088"/>
    <w:rsid w:val="000E2095"/>
    <w:rsid w:val="000E29D1"/>
    <w:rsid w:val="000E2B39"/>
    <w:rsid w:val="000E3DCD"/>
    <w:rsid w:val="000E4146"/>
    <w:rsid w:val="000E4842"/>
    <w:rsid w:val="000E486E"/>
    <w:rsid w:val="000E57C2"/>
    <w:rsid w:val="000E5BD0"/>
    <w:rsid w:val="000E60AE"/>
    <w:rsid w:val="000E6FA8"/>
    <w:rsid w:val="000E7105"/>
    <w:rsid w:val="000E734C"/>
    <w:rsid w:val="000E7C1F"/>
    <w:rsid w:val="000E7CAE"/>
    <w:rsid w:val="000E7CEF"/>
    <w:rsid w:val="000F0166"/>
    <w:rsid w:val="000F058F"/>
    <w:rsid w:val="000F0662"/>
    <w:rsid w:val="000F0F45"/>
    <w:rsid w:val="000F0F5A"/>
    <w:rsid w:val="000F29D7"/>
    <w:rsid w:val="000F46A0"/>
    <w:rsid w:val="000F5C36"/>
    <w:rsid w:val="000F5F39"/>
    <w:rsid w:val="000F7211"/>
    <w:rsid w:val="000F761E"/>
    <w:rsid w:val="000F7664"/>
    <w:rsid w:val="001014AF"/>
    <w:rsid w:val="001019CF"/>
    <w:rsid w:val="001019F6"/>
    <w:rsid w:val="00104462"/>
    <w:rsid w:val="0010494C"/>
    <w:rsid w:val="0010553C"/>
    <w:rsid w:val="00106BB8"/>
    <w:rsid w:val="00106F35"/>
    <w:rsid w:val="00106F48"/>
    <w:rsid w:val="0010A860"/>
    <w:rsid w:val="001100B5"/>
    <w:rsid w:val="001101C1"/>
    <w:rsid w:val="00110393"/>
    <w:rsid w:val="00111B26"/>
    <w:rsid w:val="00111E5B"/>
    <w:rsid w:val="0011272E"/>
    <w:rsid w:val="0011280E"/>
    <w:rsid w:val="00112839"/>
    <w:rsid w:val="001128AF"/>
    <w:rsid w:val="00112CE1"/>
    <w:rsid w:val="001130EB"/>
    <w:rsid w:val="0011315A"/>
    <w:rsid w:val="0011401C"/>
    <w:rsid w:val="001147A5"/>
    <w:rsid w:val="001154F8"/>
    <w:rsid w:val="00115830"/>
    <w:rsid w:val="0011589C"/>
    <w:rsid w:val="00115FCA"/>
    <w:rsid w:val="001162B2"/>
    <w:rsid w:val="001173EB"/>
    <w:rsid w:val="0011786A"/>
    <w:rsid w:val="00117EFC"/>
    <w:rsid w:val="0012030E"/>
    <w:rsid w:val="00120C89"/>
    <w:rsid w:val="00121B01"/>
    <w:rsid w:val="00122356"/>
    <w:rsid w:val="0012296B"/>
    <w:rsid w:val="00123052"/>
    <w:rsid w:val="00123205"/>
    <w:rsid w:val="001239EF"/>
    <w:rsid w:val="0012447F"/>
    <w:rsid w:val="0012477E"/>
    <w:rsid w:val="00125859"/>
    <w:rsid w:val="00125874"/>
    <w:rsid w:val="001258EB"/>
    <w:rsid w:val="00125D6D"/>
    <w:rsid w:val="0012664D"/>
    <w:rsid w:val="0012665C"/>
    <w:rsid w:val="00126AB0"/>
    <w:rsid w:val="00126C01"/>
    <w:rsid w:val="00126F4B"/>
    <w:rsid w:val="00127517"/>
    <w:rsid w:val="00127CDE"/>
    <w:rsid w:val="001301EA"/>
    <w:rsid w:val="00130306"/>
    <w:rsid w:val="00131128"/>
    <w:rsid w:val="0013113E"/>
    <w:rsid w:val="00131579"/>
    <w:rsid w:val="001318A9"/>
    <w:rsid w:val="001322EA"/>
    <w:rsid w:val="001327AA"/>
    <w:rsid w:val="00132AB2"/>
    <w:rsid w:val="00132B92"/>
    <w:rsid w:val="0013402F"/>
    <w:rsid w:val="00134718"/>
    <w:rsid w:val="001348F8"/>
    <w:rsid w:val="00135617"/>
    <w:rsid w:val="00135E8E"/>
    <w:rsid w:val="00135FE8"/>
    <w:rsid w:val="001365B0"/>
    <w:rsid w:val="00136699"/>
    <w:rsid w:val="00137127"/>
    <w:rsid w:val="0013723D"/>
    <w:rsid w:val="001373B2"/>
    <w:rsid w:val="001379B8"/>
    <w:rsid w:val="00140436"/>
    <w:rsid w:val="00140E91"/>
    <w:rsid w:val="001416E7"/>
    <w:rsid w:val="00141AFA"/>
    <w:rsid w:val="00146E53"/>
    <w:rsid w:val="00147656"/>
    <w:rsid w:val="00147B9E"/>
    <w:rsid w:val="00150557"/>
    <w:rsid w:val="00150CE9"/>
    <w:rsid w:val="00151707"/>
    <w:rsid w:val="00151BDB"/>
    <w:rsid w:val="00153389"/>
    <w:rsid w:val="00154C99"/>
    <w:rsid w:val="00155143"/>
    <w:rsid w:val="001556A1"/>
    <w:rsid w:val="001556B9"/>
    <w:rsid w:val="00155A65"/>
    <w:rsid w:val="001562E4"/>
    <w:rsid w:val="001566A7"/>
    <w:rsid w:val="00156C70"/>
    <w:rsid w:val="00157892"/>
    <w:rsid w:val="00157CC8"/>
    <w:rsid w:val="00157D72"/>
    <w:rsid w:val="0016004D"/>
    <w:rsid w:val="001610C9"/>
    <w:rsid w:val="001617E4"/>
    <w:rsid w:val="00161974"/>
    <w:rsid w:val="00161D11"/>
    <w:rsid w:val="00162721"/>
    <w:rsid w:val="001630FE"/>
    <w:rsid w:val="001631C2"/>
    <w:rsid w:val="00163C12"/>
    <w:rsid w:val="001641F4"/>
    <w:rsid w:val="001644A3"/>
    <w:rsid w:val="00166223"/>
    <w:rsid w:val="00166A04"/>
    <w:rsid w:val="00170490"/>
    <w:rsid w:val="00170D4A"/>
    <w:rsid w:val="00171114"/>
    <w:rsid w:val="001712CA"/>
    <w:rsid w:val="0017342A"/>
    <w:rsid w:val="001748B6"/>
    <w:rsid w:val="00175146"/>
    <w:rsid w:val="00175DB6"/>
    <w:rsid w:val="00175EAC"/>
    <w:rsid w:val="00176983"/>
    <w:rsid w:val="00176FE8"/>
    <w:rsid w:val="00177117"/>
    <w:rsid w:val="001776E2"/>
    <w:rsid w:val="0017773A"/>
    <w:rsid w:val="001778EC"/>
    <w:rsid w:val="00177EFF"/>
    <w:rsid w:val="001803B9"/>
    <w:rsid w:val="00180BBE"/>
    <w:rsid w:val="00180C94"/>
    <w:rsid w:val="00180D67"/>
    <w:rsid w:val="00182680"/>
    <w:rsid w:val="00182DEA"/>
    <w:rsid w:val="00182F10"/>
    <w:rsid w:val="00182F4B"/>
    <w:rsid w:val="00183972"/>
    <w:rsid w:val="00184085"/>
    <w:rsid w:val="001843AC"/>
    <w:rsid w:val="00184D3C"/>
    <w:rsid w:val="00185273"/>
    <w:rsid w:val="00185698"/>
    <w:rsid w:val="00185CD0"/>
    <w:rsid w:val="00185F65"/>
    <w:rsid w:val="001861BF"/>
    <w:rsid w:val="00186922"/>
    <w:rsid w:val="0018708C"/>
    <w:rsid w:val="00187F78"/>
    <w:rsid w:val="001900AE"/>
    <w:rsid w:val="001909F2"/>
    <w:rsid w:val="00191321"/>
    <w:rsid w:val="001915D3"/>
    <w:rsid w:val="00191833"/>
    <w:rsid w:val="001919EE"/>
    <w:rsid w:val="00191DFF"/>
    <w:rsid w:val="00192E6F"/>
    <w:rsid w:val="00193019"/>
    <w:rsid w:val="00193DA4"/>
    <w:rsid w:val="0019425F"/>
    <w:rsid w:val="0019442A"/>
    <w:rsid w:val="00194891"/>
    <w:rsid w:val="00195609"/>
    <w:rsid w:val="00195B94"/>
    <w:rsid w:val="0019627A"/>
    <w:rsid w:val="00196747"/>
    <w:rsid w:val="00196BDB"/>
    <w:rsid w:val="00196DEA"/>
    <w:rsid w:val="001970BC"/>
    <w:rsid w:val="00197566"/>
    <w:rsid w:val="00197B0D"/>
    <w:rsid w:val="00197EA0"/>
    <w:rsid w:val="001A038E"/>
    <w:rsid w:val="001A04C7"/>
    <w:rsid w:val="001A0614"/>
    <w:rsid w:val="001A0655"/>
    <w:rsid w:val="001A0E9C"/>
    <w:rsid w:val="001A15EB"/>
    <w:rsid w:val="001A1A0D"/>
    <w:rsid w:val="001A32A3"/>
    <w:rsid w:val="001A3C55"/>
    <w:rsid w:val="001A4311"/>
    <w:rsid w:val="001A44DF"/>
    <w:rsid w:val="001A5445"/>
    <w:rsid w:val="001A58F3"/>
    <w:rsid w:val="001A5AF4"/>
    <w:rsid w:val="001A5D2C"/>
    <w:rsid w:val="001A6638"/>
    <w:rsid w:val="001A66B2"/>
    <w:rsid w:val="001A6A21"/>
    <w:rsid w:val="001A6C81"/>
    <w:rsid w:val="001A75F0"/>
    <w:rsid w:val="001A7674"/>
    <w:rsid w:val="001B0476"/>
    <w:rsid w:val="001B06EB"/>
    <w:rsid w:val="001B1CF7"/>
    <w:rsid w:val="001B24C8"/>
    <w:rsid w:val="001B2A02"/>
    <w:rsid w:val="001B2CCE"/>
    <w:rsid w:val="001B3262"/>
    <w:rsid w:val="001B4297"/>
    <w:rsid w:val="001B4B3C"/>
    <w:rsid w:val="001B5214"/>
    <w:rsid w:val="001B5CFA"/>
    <w:rsid w:val="001B6663"/>
    <w:rsid w:val="001B7962"/>
    <w:rsid w:val="001B7F4A"/>
    <w:rsid w:val="001C024A"/>
    <w:rsid w:val="001C145D"/>
    <w:rsid w:val="001C2E91"/>
    <w:rsid w:val="001C5C9A"/>
    <w:rsid w:val="001C5D1D"/>
    <w:rsid w:val="001C6DF8"/>
    <w:rsid w:val="001C7035"/>
    <w:rsid w:val="001C7E27"/>
    <w:rsid w:val="001C7EFC"/>
    <w:rsid w:val="001D04AC"/>
    <w:rsid w:val="001D11B9"/>
    <w:rsid w:val="001D1C26"/>
    <w:rsid w:val="001D21AD"/>
    <w:rsid w:val="001D22F5"/>
    <w:rsid w:val="001D33E1"/>
    <w:rsid w:val="001D3CF6"/>
    <w:rsid w:val="001D45F7"/>
    <w:rsid w:val="001D5304"/>
    <w:rsid w:val="001D5AC5"/>
    <w:rsid w:val="001D6409"/>
    <w:rsid w:val="001D72BF"/>
    <w:rsid w:val="001E0998"/>
    <w:rsid w:val="001E0DFA"/>
    <w:rsid w:val="001E180F"/>
    <w:rsid w:val="001E1AB7"/>
    <w:rsid w:val="001E1AB9"/>
    <w:rsid w:val="001E1C8F"/>
    <w:rsid w:val="001E1E8F"/>
    <w:rsid w:val="001E1F46"/>
    <w:rsid w:val="001E267D"/>
    <w:rsid w:val="001E27A2"/>
    <w:rsid w:val="001E3280"/>
    <w:rsid w:val="001E3987"/>
    <w:rsid w:val="001E3D0D"/>
    <w:rsid w:val="001E4288"/>
    <w:rsid w:val="001E4C8F"/>
    <w:rsid w:val="001E4D23"/>
    <w:rsid w:val="001E56A5"/>
    <w:rsid w:val="001E5741"/>
    <w:rsid w:val="001E5AC2"/>
    <w:rsid w:val="001E61E8"/>
    <w:rsid w:val="001E6DEE"/>
    <w:rsid w:val="001E72C8"/>
    <w:rsid w:val="001F26BA"/>
    <w:rsid w:val="001F33EF"/>
    <w:rsid w:val="001F4274"/>
    <w:rsid w:val="001F48B9"/>
    <w:rsid w:val="001F5822"/>
    <w:rsid w:val="001F64E8"/>
    <w:rsid w:val="001F7802"/>
    <w:rsid w:val="001F7B5E"/>
    <w:rsid w:val="00200EA9"/>
    <w:rsid w:val="00201703"/>
    <w:rsid w:val="00201CE3"/>
    <w:rsid w:val="002023B3"/>
    <w:rsid w:val="00202CBC"/>
    <w:rsid w:val="00203291"/>
    <w:rsid w:val="002034F9"/>
    <w:rsid w:val="00203ABF"/>
    <w:rsid w:val="00203F12"/>
    <w:rsid w:val="002042D2"/>
    <w:rsid w:val="00204773"/>
    <w:rsid w:val="002054C5"/>
    <w:rsid w:val="00205907"/>
    <w:rsid w:val="002069A2"/>
    <w:rsid w:val="002069DE"/>
    <w:rsid w:val="00206C55"/>
    <w:rsid w:val="00207102"/>
    <w:rsid w:val="0020779E"/>
    <w:rsid w:val="00207E0E"/>
    <w:rsid w:val="00207EE3"/>
    <w:rsid w:val="002104A4"/>
    <w:rsid w:val="00210CB6"/>
    <w:rsid w:val="00210E76"/>
    <w:rsid w:val="00211101"/>
    <w:rsid w:val="002119F8"/>
    <w:rsid w:val="0021219E"/>
    <w:rsid w:val="00212AE4"/>
    <w:rsid w:val="00212D3C"/>
    <w:rsid w:val="002134C4"/>
    <w:rsid w:val="00213F75"/>
    <w:rsid w:val="002144C4"/>
    <w:rsid w:val="002151E6"/>
    <w:rsid w:val="002154E3"/>
    <w:rsid w:val="00215EAD"/>
    <w:rsid w:val="00215FB1"/>
    <w:rsid w:val="00216384"/>
    <w:rsid w:val="0021652E"/>
    <w:rsid w:val="0021691F"/>
    <w:rsid w:val="002174BC"/>
    <w:rsid w:val="002176D1"/>
    <w:rsid w:val="00217991"/>
    <w:rsid w:val="00217A32"/>
    <w:rsid w:val="0022009E"/>
    <w:rsid w:val="002201E4"/>
    <w:rsid w:val="00220723"/>
    <w:rsid w:val="00220A84"/>
    <w:rsid w:val="00220CFA"/>
    <w:rsid w:val="00221156"/>
    <w:rsid w:val="002211B7"/>
    <w:rsid w:val="00221BA3"/>
    <w:rsid w:val="00221E9D"/>
    <w:rsid w:val="002220A5"/>
    <w:rsid w:val="00222586"/>
    <w:rsid w:val="002227E5"/>
    <w:rsid w:val="00222819"/>
    <w:rsid w:val="00223898"/>
    <w:rsid w:val="002243C9"/>
    <w:rsid w:val="00224D7F"/>
    <w:rsid w:val="00226B79"/>
    <w:rsid w:val="002275F7"/>
    <w:rsid w:val="002276EE"/>
    <w:rsid w:val="00227B6E"/>
    <w:rsid w:val="00227C22"/>
    <w:rsid w:val="0023015A"/>
    <w:rsid w:val="002302C4"/>
    <w:rsid w:val="00231724"/>
    <w:rsid w:val="00231C74"/>
    <w:rsid w:val="00231EED"/>
    <w:rsid w:val="002334E0"/>
    <w:rsid w:val="002336E6"/>
    <w:rsid w:val="00234935"/>
    <w:rsid w:val="002350CB"/>
    <w:rsid w:val="002352F2"/>
    <w:rsid w:val="002353FD"/>
    <w:rsid w:val="00235818"/>
    <w:rsid w:val="00236349"/>
    <w:rsid w:val="0023676A"/>
    <w:rsid w:val="00236C2F"/>
    <w:rsid w:val="00236C95"/>
    <w:rsid w:val="0023763B"/>
    <w:rsid w:val="0024062D"/>
    <w:rsid w:val="00240C07"/>
    <w:rsid w:val="00241C11"/>
    <w:rsid w:val="00241CEE"/>
    <w:rsid w:val="0024212D"/>
    <w:rsid w:val="00242286"/>
    <w:rsid w:val="0024368D"/>
    <w:rsid w:val="00244610"/>
    <w:rsid w:val="0024527E"/>
    <w:rsid w:val="00245FD4"/>
    <w:rsid w:val="0024658B"/>
    <w:rsid w:val="00247187"/>
    <w:rsid w:val="00247B11"/>
    <w:rsid w:val="0025021E"/>
    <w:rsid w:val="00250E37"/>
    <w:rsid w:val="0025132E"/>
    <w:rsid w:val="00251740"/>
    <w:rsid w:val="002519C3"/>
    <w:rsid w:val="00251D6B"/>
    <w:rsid w:val="00252DDC"/>
    <w:rsid w:val="00252FF3"/>
    <w:rsid w:val="00253AF6"/>
    <w:rsid w:val="00253C99"/>
    <w:rsid w:val="00253FEA"/>
    <w:rsid w:val="00254871"/>
    <w:rsid w:val="00255239"/>
    <w:rsid w:val="00255686"/>
    <w:rsid w:val="00255F68"/>
    <w:rsid w:val="002561F3"/>
    <w:rsid w:val="00256C03"/>
    <w:rsid w:val="0025789F"/>
    <w:rsid w:val="00257AA2"/>
    <w:rsid w:val="00260300"/>
    <w:rsid w:val="00260319"/>
    <w:rsid w:val="002606BF"/>
    <w:rsid w:val="00260810"/>
    <w:rsid w:val="00262170"/>
    <w:rsid w:val="00263605"/>
    <w:rsid w:val="0026371C"/>
    <w:rsid w:val="00263EA0"/>
    <w:rsid w:val="00264F1C"/>
    <w:rsid w:val="00265096"/>
    <w:rsid w:val="0026539C"/>
    <w:rsid w:val="0026546C"/>
    <w:rsid w:val="002657CB"/>
    <w:rsid w:val="00265AE2"/>
    <w:rsid w:val="00265E7F"/>
    <w:rsid w:val="00266262"/>
    <w:rsid w:val="002664C8"/>
    <w:rsid w:val="002667AD"/>
    <w:rsid w:val="00267002"/>
    <w:rsid w:val="0026789F"/>
    <w:rsid w:val="00270B81"/>
    <w:rsid w:val="00270C16"/>
    <w:rsid w:val="00271845"/>
    <w:rsid w:val="00271F0E"/>
    <w:rsid w:val="00272802"/>
    <w:rsid w:val="00273B4A"/>
    <w:rsid w:val="00273F2A"/>
    <w:rsid w:val="00273F61"/>
    <w:rsid w:val="00274114"/>
    <w:rsid w:val="0027517D"/>
    <w:rsid w:val="00275A14"/>
    <w:rsid w:val="002761E8"/>
    <w:rsid w:val="002769BD"/>
    <w:rsid w:val="00277C16"/>
    <w:rsid w:val="002802F8"/>
    <w:rsid w:val="002807C1"/>
    <w:rsid w:val="0028104A"/>
    <w:rsid w:val="002828C5"/>
    <w:rsid w:val="00283630"/>
    <w:rsid w:val="00283DD0"/>
    <w:rsid w:val="00283F86"/>
    <w:rsid w:val="00285F36"/>
    <w:rsid w:val="00285F3F"/>
    <w:rsid w:val="00286643"/>
    <w:rsid w:val="00286E5C"/>
    <w:rsid w:val="00287A32"/>
    <w:rsid w:val="00287D4E"/>
    <w:rsid w:val="0029002F"/>
    <w:rsid w:val="002903B8"/>
    <w:rsid w:val="002904DE"/>
    <w:rsid w:val="00290D2B"/>
    <w:rsid w:val="002911FB"/>
    <w:rsid w:val="00292D84"/>
    <w:rsid w:val="00293546"/>
    <w:rsid w:val="0029392F"/>
    <w:rsid w:val="00293BA6"/>
    <w:rsid w:val="00294075"/>
    <w:rsid w:val="00294429"/>
    <w:rsid w:val="00294D05"/>
    <w:rsid w:val="00295359"/>
    <w:rsid w:val="00295535"/>
    <w:rsid w:val="0029575E"/>
    <w:rsid w:val="00295EA5"/>
    <w:rsid w:val="00296D01"/>
    <w:rsid w:val="00297813"/>
    <w:rsid w:val="002A0179"/>
    <w:rsid w:val="002A04E8"/>
    <w:rsid w:val="002A055E"/>
    <w:rsid w:val="002A0579"/>
    <w:rsid w:val="002A1BC4"/>
    <w:rsid w:val="002A1E2E"/>
    <w:rsid w:val="002A2ABA"/>
    <w:rsid w:val="002A2BB9"/>
    <w:rsid w:val="002A2BF9"/>
    <w:rsid w:val="002A3B24"/>
    <w:rsid w:val="002A44A2"/>
    <w:rsid w:val="002A4ABC"/>
    <w:rsid w:val="002A4C96"/>
    <w:rsid w:val="002A58FD"/>
    <w:rsid w:val="002A5E87"/>
    <w:rsid w:val="002A5EC7"/>
    <w:rsid w:val="002A64CF"/>
    <w:rsid w:val="002A688F"/>
    <w:rsid w:val="002A6D82"/>
    <w:rsid w:val="002A700A"/>
    <w:rsid w:val="002A737F"/>
    <w:rsid w:val="002A7F5D"/>
    <w:rsid w:val="002B0991"/>
    <w:rsid w:val="002B0DFB"/>
    <w:rsid w:val="002B1837"/>
    <w:rsid w:val="002B2038"/>
    <w:rsid w:val="002B2439"/>
    <w:rsid w:val="002B26F3"/>
    <w:rsid w:val="002B35A7"/>
    <w:rsid w:val="002B403F"/>
    <w:rsid w:val="002B41B0"/>
    <w:rsid w:val="002B4B26"/>
    <w:rsid w:val="002B63B6"/>
    <w:rsid w:val="002B668E"/>
    <w:rsid w:val="002B6947"/>
    <w:rsid w:val="002B7FDE"/>
    <w:rsid w:val="002C0E36"/>
    <w:rsid w:val="002C1F40"/>
    <w:rsid w:val="002C24A8"/>
    <w:rsid w:val="002C24D9"/>
    <w:rsid w:val="002C2599"/>
    <w:rsid w:val="002C2D70"/>
    <w:rsid w:val="002C381A"/>
    <w:rsid w:val="002C3A25"/>
    <w:rsid w:val="002C4AEC"/>
    <w:rsid w:val="002C50CC"/>
    <w:rsid w:val="002C5433"/>
    <w:rsid w:val="002C600F"/>
    <w:rsid w:val="002C6438"/>
    <w:rsid w:val="002C6AA5"/>
    <w:rsid w:val="002C703D"/>
    <w:rsid w:val="002C728C"/>
    <w:rsid w:val="002C771C"/>
    <w:rsid w:val="002C7745"/>
    <w:rsid w:val="002C7822"/>
    <w:rsid w:val="002C7F1D"/>
    <w:rsid w:val="002D0C4A"/>
    <w:rsid w:val="002D0CC8"/>
    <w:rsid w:val="002D142E"/>
    <w:rsid w:val="002D14C9"/>
    <w:rsid w:val="002D19C9"/>
    <w:rsid w:val="002D220F"/>
    <w:rsid w:val="002D252B"/>
    <w:rsid w:val="002D2CC9"/>
    <w:rsid w:val="002D4047"/>
    <w:rsid w:val="002D4358"/>
    <w:rsid w:val="002D4B51"/>
    <w:rsid w:val="002D4E27"/>
    <w:rsid w:val="002D71EA"/>
    <w:rsid w:val="002D7516"/>
    <w:rsid w:val="002E0120"/>
    <w:rsid w:val="002E0347"/>
    <w:rsid w:val="002E06EC"/>
    <w:rsid w:val="002E0C1D"/>
    <w:rsid w:val="002E101E"/>
    <w:rsid w:val="002E143E"/>
    <w:rsid w:val="002E2E76"/>
    <w:rsid w:val="002E367A"/>
    <w:rsid w:val="002E3B53"/>
    <w:rsid w:val="002E3CC7"/>
    <w:rsid w:val="002E4144"/>
    <w:rsid w:val="002E42F8"/>
    <w:rsid w:val="002E4346"/>
    <w:rsid w:val="002E43C4"/>
    <w:rsid w:val="002E4DD2"/>
    <w:rsid w:val="002E4EC7"/>
    <w:rsid w:val="002E51C4"/>
    <w:rsid w:val="002E557C"/>
    <w:rsid w:val="002E5844"/>
    <w:rsid w:val="002E5AD9"/>
    <w:rsid w:val="002E5D53"/>
    <w:rsid w:val="002E5E1D"/>
    <w:rsid w:val="002E5E49"/>
    <w:rsid w:val="002E60C4"/>
    <w:rsid w:val="002E7791"/>
    <w:rsid w:val="002E7C10"/>
    <w:rsid w:val="002E7CC6"/>
    <w:rsid w:val="002E7D94"/>
    <w:rsid w:val="002F009C"/>
    <w:rsid w:val="002F0596"/>
    <w:rsid w:val="002F0CE8"/>
    <w:rsid w:val="002F2F91"/>
    <w:rsid w:val="002F3755"/>
    <w:rsid w:val="002F3A02"/>
    <w:rsid w:val="002F4799"/>
    <w:rsid w:val="002F4B97"/>
    <w:rsid w:val="002F5FF4"/>
    <w:rsid w:val="002F65BD"/>
    <w:rsid w:val="002F6E6C"/>
    <w:rsid w:val="002F709F"/>
    <w:rsid w:val="002F71D4"/>
    <w:rsid w:val="00300825"/>
    <w:rsid w:val="00300DF7"/>
    <w:rsid w:val="003031D0"/>
    <w:rsid w:val="003036DA"/>
    <w:rsid w:val="0030387C"/>
    <w:rsid w:val="00303BB1"/>
    <w:rsid w:val="00303E0A"/>
    <w:rsid w:val="003042A9"/>
    <w:rsid w:val="00304513"/>
    <w:rsid w:val="00304530"/>
    <w:rsid w:val="00305009"/>
    <w:rsid w:val="00305C91"/>
    <w:rsid w:val="003067F5"/>
    <w:rsid w:val="00306D15"/>
    <w:rsid w:val="0030CBA8"/>
    <w:rsid w:val="00310D6E"/>
    <w:rsid w:val="00310DE2"/>
    <w:rsid w:val="00311199"/>
    <w:rsid w:val="0031176E"/>
    <w:rsid w:val="00313351"/>
    <w:rsid w:val="0031472D"/>
    <w:rsid w:val="00314BF9"/>
    <w:rsid w:val="003151A6"/>
    <w:rsid w:val="003152DB"/>
    <w:rsid w:val="003152F0"/>
    <w:rsid w:val="00315657"/>
    <w:rsid w:val="00315CF5"/>
    <w:rsid w:val="00316BDA"/>
    <w:rsid w:val="00316CD6"/>
    <w:rsid w:val="00320C8B"/>
    <w:rsid w:val="003211D4"/>
    <w:rsid w:val="0032176F"/>
    <w:rsid w:val="003218C9"/>
    <w:rsid w:val="00321DAC"/>
    <w:rsid w:val="00323428"/>
    <w:rsid w:val="00323573"/>
    <w:rsid w:val="00324D9E"/>
    <w:rsid w:val="003251F4"/>
    <w:rsid w:val="00325A54"/>
    <w:rsid w:val="00326842"/>
    <w:rsid w:val="00326EFE"/>
    <w:rsid w:val="00326F53"/>
    <w:rsid w:val="003273B8"/>
    <w:rsid w:val="0032748A"/>
    <w:rsid w:val="00327862"/>
    <w:rsid w:val="003278D2"/>
    <w:rsid w:val="003300E3"/>
    <w:rsid w:val="0033055C"/>
    <w:rsid w:val="00330734"/>
    <w:rsid w:val="00330D44"/>
    <w:rsid w:val="00330EDD"/>
    <w:rsid w:val="00331526"/>
    <w:rsid w:val="003320A5"/>
    <w:rsid w:val="003320D0"/>
    <w:rsid w:val="00332903"/>
    <w:rsid w:val="0033295D"/>
    <w:rsid w:val="003333D9"/>
    <w:rsid w:val="00333F3B"/>
    <w:rsid w:val="003340E4"/>
    <w:rsid w:val="003342D2"/>
    <w:rsid w:val="003343C6"/>
    <w:rsid w:val="00335175"/>
    <w:rsid w:val="00335301"/>
    <w:rsid w:val="0033597C"/>
    <w:rsid w:val="00336A6F"/>
    <w:rsid w:val="00337945"/>
    <w:rsid w:val="00337DDF"/>
    <w:rsid w:val="00340DB6"/>
    <w:rsid w:val="003417A5"/>
    <w:rsid w:val="00342398"/>
    <w:rsid w:val="00342882"/>
    <w:rsid w:val="00342BDA"/>
    <w:rsid w:val="00343306"/>
    <w:rsid w:val="00343A5E"/>
    <w:rsid w:val="00343F1E"/>
    <w:rsid w:val="00343F63"/>
    <w:rsid w:val="003442C6"/>
    <w:rsid w:val="00344307"/>
    <w:rsid w:val="00344997"/>
    <w:rsid w:val="00344BC2"/>
    <w:rsid w:val="00344CC5"/>
    <w:rsid w:val="00344F58"/>
    <w:rsid w:val="00345444"/>
    <w:rsid w:val="0034557E"/>
    <w:rsid w:val="003476A3"/>
    <w:rsid w:val="003501C1"/>
    <w:rsid w:val="0035038D"/>
    <w:rsid w:val="00350B00"/>
    <w:rsid w:val="0035122B"/>
    <w:rsid w:val="00351C2E"/>
    <w:rsid w:val="0035264E"/>
    <w:rsid w:val="003537C1"/>
    <w:rsid w:val="00353816"/>
    <w:rsid w:val="00353F9D"/>
    <w:rsid w:val="0035459A"/>
    <w:rsid w:val="00354631"/>
    <w:rsid w:val="00354972"/>
    <w:rsid w:val="003556F9"/>
    <w:rsid w:val="00355A9F"/>
    <w:rsid w:val="00355BDB"/>
    <w:rsid w:val="00356B50"/>
    <w:rsid w:val="00356D22"/>
    <w:rsid w:val="003600A1"/>
    <w:rsid w:val="003601AF"/>
    <w:rsid w:val="0036095F"/>
    <w:rsid w:val="00361106"/>
    <w:rsid w:val="003620E5"/>
    <w:rsid w:val="00363122"/>
    <w:rsid w:val="00363854"/>
    <w:rsid w:val="00363B2D"/>
    <w:rsid w:val="00364881"/>
    <w:rsid w:val="00364B2A"/>
    <w:rsid w:val="00364B38"/>
    <w:rsid w:val="00364BFB"/>
    <w:rsid w:val="00365042"/>
    <w:rsid w:val="003660EB"/>
    <w:rsid w:val="003660EC"/>
    <w:rsid w:val="003663D3"/>
    <w:rsid w:val="00370C8F"/>
    <w:rsid w:val="003717C8"/>
    <w:rsid w:val="0037251E"/>
    <w:rsid w:val="0037307A"/>
    <w:rsid w:val="00373194"/>
    <w:rsid w:val="00373691"/>
    <w:rsid w:val="0037375A"/>
    <w:rsid w:val="00373DAA"/>
    <w:rsid w:val="00374EA2"/>
    <w:rsid w:val="00375975"/>
    <w:rsid w:val="0037742C"/>
    <w:rsid w:val="003774E7"/>
    <w:rsid w:val="00381090"/>
    <w:rsid w:val="00381187"/>
    <w:rsid w:val="0038128A"/>
    <w:rsid w:val="00381F79"/>
    <w:rsid w:val="00381FBC"/>
    <w:rsid w:val="003821D0"/>
    <w:rsid w:val="00382E26"/>
    <w:rsid w:val="0038368F"/>
    <w:rsid w:val="003844BC"/>
    <w:rsid w:val="0038559A"/>
    <w:rsid w:val="003855A7"/>
    <w:rsid w:val="0038582C"/>
    <w:rsid w:val="003863E8"/>
    <w:rsid w:val="003878AB"/>
    <w:rsid w:val="00387FC6"/>
    <w:rsid w:val="00391331"/>
    <w:rsid w:val="00391625"/>
    <w:rsid w:val="00391A40"/>
    <w:rsid w:val="00392880"/>
    <w:rsid w:val="00395B51"/>
    <w:rsid w:val="0039644A"/>
    <w:rsid w:val="003965D2"/>
    <w:rsid w:val="0039711A"/>
    <w:rsid w:val="00397169"/>
    <w:rsid w:val="00397BC0"/>
    <w:rsid w:val="00397EA2"/>
    <w:rsid w:val="003A0FD6"/>
    <w:rsid w:val="003A1C58"/>
    <w:rsid w:val="003A21F6"/>
    <w:rsid w:val="003A237E"/>
    <w:rsid w:val="003A2888"/>
    <w:rsid w:val="003A3BEA"/>
    <w:rsid w:val="003A45D0"/>
    <w:rsid w:val="003A4DAB"/>
    <w:rsid w:val="003A64BE"/>
    <w:rsid w:val="003A6830"/>
    <w:rsid w:val="003A7ADB"/>
    <w:rsid w:val="003A7B24"/>
    <w:rsid w:val="003A7F8B"/>
    <w:rsid w:val="003B05AD"/>
    <w:rsid w:val="003B0878"/>
    <w:rsid w:val="003B0B2F"/>
    <w:rsid w:val="003B152F"/>
    <w:rsid w:val="003B19EC"/>
    <w:rsid w:val="003B52CC"/>
    <w:rsid w:val="003B53FA"/>
    <w:rsid w:val="003B562C"/>
    <w:rsid w:val="003B6F11"/>
    <w:rsid w:val="003B7EB3"/>
    <w:rsid w:val="003C0412"/>
    <w:rsid w:val="003C0516"/>
    <w:rsid w:val="003C12F5"/>
    <w:rsid w:val="003C13A8"/>
    <w:rsid w:val="003C1C2A"/>
    <w:rsid w:val="003C20A3"/>
    <w:rsid w:val="003C2A12"/>
    <w:rsid w:val="003C31E9"/>
    <w:rsid w:val="003C3AAB"/>
    <w:rsid w:val="003C4370"/>
    <w:rsid w:val="003C48D1"/>
    <w:rsid w:val="003C4ADE"/>
    <w:rsid w:val="003C4BEC"/>
    <w:rsid w:val="003C4E14"/>
    <w:rsid w:val="003C5751"/>
    <w:rsid w:val="003C5BB6"/>
    <w:rsid w:val="003C5E12"/>
    <w:rsid w:val="003C5E91"/>
    <w:rsid w:val="003C5F47"/>
    <w:rsid w:val="003C725F"/>
    <w:rsid w:val="003C728D"/>
    <w:rsid w:val="003C7871"/>
    <w:rsid w:val="003C7A7C"/>
    <w:rsid w:val="003D0160"/>
    <w:rsid w:val="003D01FF"/>
    <w:rsid w:val="003D0946"/>
    <w:rsid w:val="003D1215"/>
    <w:rsid w:val="003D13AA"/>
    <w:rsid w:val="003D201F"/>
    <w:rsid w:val="003D3852"/>
    <w:rsid w:val="003D3E87"/>
    <w:rsid w:val="003D44AE"/>
    <w:rsid w:val="003D4956"/>
    <w:rsid w:val="003D4966"/>
    <w:rsid w:val="003D5B16"/>
    <w:rsid w:val="003D68DD"/>
    <w:rsid w:val="003D6A2E"/>
    <w:rsid w:val="003D72A1"/>
    <w:rsid w:val="003D72EE"/>
    <w:rsid w:val="003D7483"/>
    <w:rsid w:val="003D7EB2"/>
    <w:rsid w:val="003E0720"/>
    <w:rsid w:val="003E095B"/>
    <w:rsid w:val="003E0DA1"/>
    <w:rsid w:val="003E115D"/>
    <w:rsid w:val="003E11C5"/>
    <w:rsid w:val="003E1B3F"/>
    <w:rsid w:val="003E1C85"/>
    <w:rsid w:val="003E2528"/>
    <w:rsid w:val="003E29B9"/>
    <w:rsid w:val="003E2D3D"/>
    <w:rsid w:val="003E2F3A"/>
    <w:rsid w:val="003E2FC8"/>
    <w:rsid w:val="003E43A6"/>
    <w:rsid w:val="003E4D1B"/>
    <w:rsid w:val="003E587C"/>
    <w:rsid w:val="003E589F"/>
    <w:rsid w:val="003E5972"/>
    <w:rsid w:val="003E602B"/>
    <w:rsid w:val="003E6152"/>
    <w:rsid w:val="003E6444"/>
    <w:rsid w:val="003E6648"/>
    <w:rsid w:val="003E6A11"/>
    <w:rsid w:val="003E7543"/>
    <w:rsid w:val="003EEE5F"/>
    <w:rsid w:val="003F0886"/>
    <w:rsid w:val="003F0A5B"/>
    <w:rsid w:val="003F0E6A"/>
    <w:rsid w:val="003F20F8"/>
    <w:rsid w:val="003F259E"/>
    <w:rsid w:val="003F3AE1"/>
    <w:rsid w:val="003F3C51"/>
    <w:rsid w:val="003F3F34"/>
    <w:rsid w:val="003F47EA"/>
    <w:rsid w:val="003F49D5"/>
    <w:rsid w:val="003F6302"/>
    <w:rsid w:val="003F63D4"/>
    <w:rsid w:val="003F67EB"/>
    <w:rsid w:val="003F6C13"/>
    <w:rsid w:val="003F6C15"/>
    <w:rsid w:val="00402E9E"/>
    <w:rsid w:val="00404209"/>
    <w:rsid w:val="00404231"/>
    <w:rsid w:val="00404514"/>
    <w:rsid w:val="00405DDE"/>
    <w:rsid w:val="00405F63"/>
    <w:rsid w:val="00406B38"/>
    <w:rsid w:val="00407BF6"/>
    <w:rsid w:val="00407E31"/>
    <w:rsid w:val="00410AC6"/>
    <w:rsid w:val="00410CC6"/>
    <w:rsid w:val="00410EF6"/>
    <w:rsid w:val="0041136C"/>
    <w:rsid w:val="00411946"/>
    <w:rsid w:val="00411972"/>
    <w:rsid w:val="00411DCC"/>
    <w:rsid w:val="00411EBA"/>
    <w:rsid w:val="004128D0"/>
    <w:rsid w:val="00412A2B"/>
    <w:rsid w:val="00412ECA"/>
    <w:rsid w:val="004139F8"/>
    <w:rsid w:val="00413ED3"/>
    <w:rsid w:val="00415B59"/>
    <w:rsid w:val="00416370"/>
    <w:rsid w:val="004166B5"/>
    <w:rsid w:val="004179EC"/>
    <w:rsid w:val="00417E1E"/>
    <w:rsid w:val="00420394"/>
    <w:rsid w:val="00420586"/>
    <w:rsid w:val="00421E50"/>
    <w:rsid w:val="0042282D"/>
    <w:rsid w:val="00422E28"/>
    <w:rsid w:val="00423860"/>
    <w:rsid w:val="004241C8"/>
    <w:rsid w:val="00424993"/>
    <w:rsid w:val="00424B5A"/>
    <w:rsid w:val="00425CFF"/>
    <w:rsid w:val="00425DA4"/>
    <w:rsid w:val="00426107"/>
    <w:rsid w:val="00426788"/>
    <w:rsid w:val="00426D61"/>
    <w:rsid w:val="004273EB"/>
    <w:rsid w:val="004274C1"/>
    <w:rsid w:val="004303F9"/>
    <w:rsid w:val="00430D18"/>
    <w:rsid w:val="00431328"/>
    <w:rsid w:val="00431478"/>
    <w:rsid w:val="00431754"/>
    <w:rsid w:val="0043284C"/>
    <w:rsid w:val="00432928"/>
    <w:rsid w:val="004332A1"/>
    <w:rsid w:val="00433B71"/>
    <w:rsid w:val="00433C9C"/>
    <w:rsid w:val="00433E8D"/>
    <w:rsid w:val="0043410C"/>
    <w:rsid w:val="00435317"/>
    <w:rsid w:val="004363E3"/>
    <w:rsid w:val="00437660"/>
    <w:rsid w:val="00437AE0"/>
    <w:rsid w:val="00437BBB"/>
    <w:rsid w:val="00437FA7"/>
    <w:rsid w:val="00441B10"/>
    <w:rsid w:val="00442722"/>
    <w:rsid w:val="0044301B"/>
    <w:rsid w:val="00444CCD"/>
    <w:rsid w:val="00445101"/>
    <w:rsid w:val="0044546F"/>
    <w:rsid w:val="00445542"/>
    <w:rsid w:val="00445A1A"/>
    <w:rsid w:val="00446316"/>
    <w:rsid w:val="00446C6B"/>
    <w:rsid w:val="0044752C"/>
    <w:rsid w:val="00447C40"/>
    <w:rsid w:val="0044B85E"/>
    <w:rsid w:val="00450168"/>
    <w:rsid w:val="00450CD2"/>
    <w:rsid w:val="00450E68"/>
    <w:rsid w:val="004511F7"/>
    <w:rsid w:val="0045277D"/>
    <w:rsid w:val="00452AC7"/>
    <w:rsid w:val="00452BFC"/>
    <w:rsid w:val="00453C09"/>
    <w:rsid w:val="00453ED7"/>
    <w:rsid w:val="00453FCD"/>
    <w:rsid w:val="00454092"/>
    <w:rsid w:val="004543A7"/>
    <w:rsid w:val="004544F9"/>
    <w:rsid w:val="00454962"/>
    <w:rsid w:val="00455052"/>
    <w:rsid w:val="00455AB2"/>
    <w:rsid w:val="00455B56"/>
    <w:rsid w:val="004565F3"/>
    <w:rsid w:val="00456618"/>
    <w:rsid w:val="0045672B"/>
    <w:rsid w:val="00456BDE"/>
    <w:rsid w:val="0045757A"/>
    <w:rsid w:val="00457688"/>
    <w:rsid w:val="00457C07"/>
    <w:rsid w:val="00457DD3"/>
    <w:rsid w:val="0046051D"/>
    <w:rsid w:val="0046091E"/>
    <w:rsid w:val="00461254"/>
    <w:rsid w:val="00461515"/>
    <w:rsid w:val="00463898"/>
    <w:rsid w:val="004639ED"/>
    <w:rsid w:val="00463ECC"/>
    <w:rsid w:val="0046409C"/>
    <w:rsid w:val="0046435F"/>
    <w:rsid w:val="004647C1"/>
    <w:rsid w:val="004648DE"/>
    <w:rsid w:val="0046561B"/>
    <w:rsid w:val="00465800"/>
    <w:rsid w:val="00466220"/>
    <w:rsid w:val="004663C1"/>
    <w:rsid w:val="00466548"/>
    <w:rsid w:val="0046711C"/>
    <w:rsid w:val="00467563"/>
    <w:rsid w:val="00471108"/>
    <w:rsid w:val="00471996"/>
    <w:rsid w:val="00471C05"/>
    <w:rsid w:val="0047288D"/>
    <w:rsid w:val="00472BC9"/>
    <w:rsid w:val="00472DDE"/>
    <w:rsid w:val="00473BF2"/>
    <w:rsid w:val="00473C9C"/>
    <w:rsid w:val="00474000"/>
    <w:rsid w:val="0047463A"/>
    <w:rsid w:val="00474FEA"/>
    <w:rsid w:val="00475434"/>
    <w:rsid w:val="00476250"/>
    <w:rsid w:val="00477A7A"/>
    <w:rsid w:val="00477E82"/>
    <w:rsid w:val="00480C0E"/>
    <w:rsid w:val="00480DBD"/>
    <w:rsid w:val="00481069"/>
    <w:rsid w:val="00481351"/>
    <w:rsid w:val="0048146F"/>
    <w:rsid w:val="00483A97"/>
    <w:rsid w:val="00484DDE"/>
    <w:rsid w:val="00485C6A"/>
    <w:rsid w:val="0048605F"/>
    <w:rsid w:val="00486933"/>
    <w:rsid w:val="00487479"/>
    <w:rsid w:val="004877F2"/>
    <w:rsid w:val="004905FC"/>
    <w:rsid w:val="004907E4"/>
    <w:rsid w:val="0049088D"/>
    <w:rsid w:val="00490E85"/>
    <w:rsid w:val="00490EE6"/>
    <w:rsid w:val="004910B1"/>
    <w:rsid w:val="0049136B"/>
    <w:rsid w:val="00491AD2"/>
    <w:rsid w:val="00492687"/>
    <w:rsid w:val="00493244"/>
    <w:rsid w:val="004934B5"/>
    <w:rsid w:val="00493EF6"/>
    <w:rsid w:val="0049421C"/>
    <w:rsid w:val="00495313"/>
    <w:rsid w:val="0049534F"/>
    <w:rsid w:val="00495923"/>
    <w:rsid w:val="00495A8D"/>
    <w:rsid w:val="00495C9E"/>
    <w:rsid w:val="004965DA"/>
    <w:rsid w:val="0049752C"/>
    <w:rsid w:val="00497AF8"/>
    <w:rsid w:val="004A029A"/>
    <w:rsid w:val="004A0600"/>
    <w:rsid w:val="004A08D4"/>
    <w:rsid w:val="004A092A"/>
    <w:rsid w:val="004A0E9E"/>
    <w:rsid w:val="004A1138"/>
    <w:rsid w:val="004A14E5"/>
    <w:rsid w:val="004A254C"/>
    <w:rsid w:val="004A2814"/>
    <w:rsid w:val="004A396B"/>
    <w:rsid w:val="004A3BDB"/>
    <w:rsid w:val="004A3E11"/>
    <w:rsid w:val="004A54E9"/>
    <w:rsid w:val="004A7244"/>
    <w:rsid w:val="004B086E"/>
    <w:rsid w:val="004B0D0A"/>
    <w:rsid w:val="004B1C73"/>
    <w:rsid w:val="004B1D4B"/>
    <w:rsid w:val="004B3288"/>
    <w:rsid w:val="004B3357"/>
    <w:rsid w:val="004B366E"/>
    <w:rsid w:val="004B3E0F"/>
    <w:rsid w:val="004B47E9"/>
    <w:rsid w:val="004B48B4"/>
    <w:rsid w:val="004B4FC6"/>
    <w:rsid w:val="004B59A0"/>
    <w:rsid w:val="004B5B46"/>
    <w:rsid w:val="004B6716"/>
    <w:rsid w:val="004B734E"/>
    <w:rsid w:val="004B7471"/>
    <w:rsid w:val="004B7A1C"/>
    <w:rsid w:val="004C0508"/>
    <w:rsid w:val="004C0E53"/>
    <w:rsid w:val="004C0F28"/>
    <w:rsid w:val="004C1F83"/>
    <w:rsid w:val="004C2154"/>
    <w:rsid w:val="004C310E"/>
    <w:rsid w:val="004C3AFA"/>
    <w:rsid w:val="004C3F66"/>
    <w:rsid w:val="004C5CBB"/>
    <w:rsid w:val="004C5D20"/>
    <w:rsid w:val="004C626F"/>
    <w:rsid w:val="004C6D72"/>
    <w:rsid w:val="004C74CC"/>
    <w:rsid w:val="004D009C"/>
    <w:rsid w:val="004D0152"/>
    <w:rsid w:val="004D0454"/>
    <w:rsid w:val="004D0508"/>
    <w:rsid w:val="004D0EB6"/>
    <w:rsid w:val="004D1104"/>
    <w:rsid w:val="004D1140"/>
    <w:rsid w:val="004D20F4"/>
    <w:rsid w:val="004D22C4"/>
    <w:rsid w:val="004D305D"/>
    <w:rsid w:val="004D3203"/>
    <w:rsid w:val="004D4FCF"/>
    <w:rsid w:val="004D544D"/>
    <w:rsid w:val="004D62FA"/>
    <w:rsid w:val="004D6C6C"/>
    <w:rsid w:val="004D74D1"/>
    <w:rsid w:val="004D7DD8"/>
    <w:rsid w:val="004D7F19"/>
    <w:rsid w:val="004E1525"/>
    <w:rsid w:val="004E1AF2"/>
    <w:rsid w:val="004E1DA4"/>
    <w:rsid w:val="004E1E2E"/>
    <w:rsid w:val="004E2457"/>
    <w:rsid w:val="004E294A"/>
    <w:rsid w:val="004E2C00"/>
    <w:rsid w:val="004E2CE6"/>
    <w:rsid w:val="004E2DE3"/>
    <w:rsid w:val="004E302B"/>
    <w:rsid w:val="004E3FD6"/>
    <w:rsid w:val="004E4378"/>
    <w:rsid w:val="004E49E6"/>
    <w:rsid w:val="004E5012"/>
    <w:rsid w:val="004E5E3E"/>
    <w:rsid w:val="004E7394"/>
    <w:rsid w:val="004E769D"/>
    <w:rsid w:val="004E79F7"/>
    <w:rsid w:val="004F068B"/>
    <w:rsid w:val="004F0C4B"/>
    <w:rsid w:val="004F0D4F"/>
    <w:rsid w:val="004F0FC8"/>
    <w:rsid w:val="004F213A"/>
    <w:rsid w:val="004F26AB"/>
    <w:rsid w:val="004F3955"/>
    <w:rsid w:val="004F4594"/>
    <w:rsid w:val="004F511E"/>
    <w:rsid w:val="004F532F"/>
    <w:rsid w:val="004F5773"/>
    <w:rsid w:val="004F5F9C"/>
    <w:rsid w:val="004F605C"/>
    <w:rsid w:val="004F61C6"/>
    <w:rsid w:val="004F6751"/>
    <w:rsid w:val="004F69CA"/>
    <w:rsid w:val="004F6EFD"/>
    <w:rsid w:val="004F7CDB"/>
    <w:rsid w:val="00500823"/>
    <w:rsid w:val="00500A74"/>
    <w:rsid w:val="00500C7E"/>
    <w:rsid w:val="005013DF"/>
    <w:rsid w:val="0050164F"/>
    <w:rsid w:val="0050191A"/>
    <w:rsid w:val="00501CA8"/>
    <w:rsid w:val="005024E5"/>
    <w:rsid w:val="00502CFB"/>
    <w:rsid w:val="00502FE4"/>
    <w:rsid w:val="00503A88"/>
    <w:rsid w:val="00504822"/>
    <w:rsid w:val="0050494C"/>
    <w:rsid w:val="005049E7"/>
    <w:rsid w:val="00504A01"/>
    <w:rsid w:val="00504DA6"/>
    <w:rsid w:val="00504F3E"/>
    <w:rsid w:val="00505AE0"/>
    <w:rsid w:val="0050601C"/>
    <w:rsid w:val="00507847"/>
    <w:rsid w:val="00510A14"/>
    <w:rsid w:val="00511726"/>
    <w:rsid w:val="00511932"/>
    <w:rsid w:val="00511E24"/>
    <w:rsid w:val="00511FC0"/>
    <w:rsid w:val="00512586"/>
    <w:rsid w:val="005130AC"/>
    <w:rsid w:val="0051425C"/>
    <w:rsid w:val="005143FB"/>
    <w:rsid w:val="00514D6E"/>
    <w:rsid w:val="00515B84"/>
    <w:rsid w:val="00515D66"/>
    <w:rsid w:val="0051621B"/>
    <w:rsid w:val="00516E53"/>
    <w:rsid w:val="0051715D"/>
    <w:rsid w:val="00520672"/>
    <w:rsid w:val="005210C0"/>
    <w:rsid w:val="005219AC"/>
    <w:rsid w:val="00522CDF"/>
    <w:rsid w:val="00523210"/>
    <w:rsid w:val="005250DD"/>
    <w:rsid w:val="00525406"/>
    <w:rsid w:val="0052555F"/>
    <w:rsid w:val="00525731"/>
    <w:rsid w:val="005259EF"/>
    <w:rsid w:val="005263CA"/>
    <w:rsid w:val="00526E4F"/>
    <w:rsid w:val="00527680"/>
    <w:rsid w:val="00527CAD"/>
    <w:rsid w:val="005300F4"/>
    <w:rsid w:val="00530439"/>
    <w:rsid w:val="005310E4"/>
    <w:rsid w:val="0053128C"/>
    <w:rsid w:val="00531BF1"/>
    <w:rsid w:val="005321D1"/>
    <w:rsid w:val="0053269E"/>
    <w:rsid w:val="00532B29"/>
    <w:rsid w:val="00532C85"/>
    <w:rsid w:val="00532C9E"/>
    <w:rsid w:val="005330FD"/>
    <w:rsid w:val="0053337E"/>
    <w:rsid w:val="00533582"/>
    <w:rsid w:val="00533D14"/>
    <w:rsid w:val="005342D1"/>
    <w:rsid w:val="0053431E"/>
    <w:rsid w:val="00535392"/>
    <w:rsid w:val="0053573F"/>
    <w:rsid w:val="0053641C"/>
    <w:rsid w:val="00537592"/>
    <w:rsid w:val="0053983A"/>
    <w:rsid w:val="0054013B"/>
    <w:rsid w:val="0054034A"/>
    <w:rsid w:val="00540757"/>
    <w:rsid w:val="005419FE"/>
    <w:rsid w:val="005421CB"/>
    <w:rsid w:val="00543514"/>
    <w:rsid w:val="0054351B"/>
    <w:rsid w:val="0054396A"/>
    <w:rsid w:val="00545466"/>
    <w:rsid w:val="00545AFE"/>
    <w:rsid w:val="00546575"/>
    <w:rsid w:val="00546607"/>
    <w:rsid w:val="0054670B"/>
    <w:rsid w:val="00546796"/>
    <w:rsid w:val="005468D6"/>
    <w:rsid w:val="00546A07"/>
    <w:rsid w:val="00546BE3"/>
    <w:rsid w:val="00547F41"/>
    <w:rsid w:val="00550061"/>
    <w:rsid w:val="005500A4"/>
    <w:rsid w:val="0055038A"/>
    <w:rsid w:val="005506EF"/>
    <w:rsid w:val="00551041"/>
    <w:rsid w:val="00551659"/>
    <w:rsid w:val="005519AB"/>
    <w:rsid w:val="00551A8C"/>
    <w:rsid w:val="00551CC7"/>
    <w:rsid w:val="005521D4"/>
    <w:rsid w:val="0055237F"/>
    <w:rsid w:val="0055253A"/>
    <w:rsid w:val="005525C1"/>
    <w:rsid w:val="00552B61"/>
    <w:rsid w:val="0055366A"/>
    <w:rsid w:val="00553BD1"/>
    <w:rsid w:val="00553C88"/>
    <w:rsid w:val="005548AB"/>
    <w:rsid w:val="005548C1"/>
    <w:rsid w:val="00555336"/>
    <w:rsid w:val="00555CAC"/>
    <w:rsid w:val="00556A60"/>
    <w:rsid w:val="00556AB0"/>
    <w:rsid w:val="005574CB"/>
    <w:rsid w:val="00557526"/>
    <w:rsid w:val="00557B12"/>
    <w:rsid w:val="00557FF1"/>
    <w:rsid w:val="005604E1"/>
    <w:rsid w:val="00560697"/>
    <w:rsid w:val="005608F5"/>
    <w:rsid w:val="00560E36"/>
    <w:rsid w:val="005618E1"/>
    <w:rsid w:val="00561D4D"/>
    <w:rsid w:val="00563BD7"/>
    <w:rsid w:val="00563FD5"/>
    <w:rsid w:val="00564150"/>
    <w:rsid w:val="00565025"/>
    <w:rsid w:val="005651E4"/>
    <w:rsid w:val="005655C3"/>
    <w:rsid w:val="005655C6"/>
    <w:rsid w:val="00566093"/>
    <w:rsid w:val="0056613B"/>
    <w:rsid w:val="00567211"/>
    <w:rsid w:val="005706F4"/>
    <w:rsid w:val="00570752"/>
    <w:rsid w:val="00572293"/>
    <w:rsid w:val="00572875"/>
    <w:rsid w:val="00572CF8"/>
    <w:rsid w:val="00573212"/>
    <w:rsid w:val="0057393C"/>
    <w:rsid w:val="0057404E"/>
    <w:rsid w:val="0057494D"/>
    <w:rsid w:val="00574A23"/>
    <w:rsid w:val="00575182"/>
    <w:rsid w:val="0057518A"/>
    <w:rsid w:val="005772FF"/>
    <w:rsid w:val="005776CF"/>
    <w:rsid w:val="00577AB9"/>
    <w:rsid w:val="00580386"/>
    <w:rsid w:val="00580455"/>
    <w:rsid w:val="00580500"/>
    <w:rsid w:val="00580E58"/>
    <w:rsid w:val="00581541"/>
    <w:rsid w:val="005821EF"/>
    <w:rsid w:val="00582B3B"/>
    <w:rsid w:val="00582E16"/>
    <w:rsid w:val="0058326B"/>
    <w:rsid w:val="005835FE"/>
    <w:rsid w:val="00583761"/>
    <w:rsid w:val="0058422A"/>
    <w:rsid w:val="005842E0"/>
    <w:rsid w:val="00584447"/>
    <w:rsid w:val="00584575"/>
    <w:rsid w:val="005845BF"/>
    <w:rsid w:val="00584A37"/>
    <w:rsid w:val="00584D34"/>
    <w:rsid w:val="00584E8C"/>
    <w:rsid w:val="00584EB1"/>
    <w:rsid w:val="00584F01"/>
    <w:rsid w:val="00584F20"/>
    <w:rsid w:val="005854D7"/>
    <w:rsid w:val="00586F88"/>
    <w:rsid w:val="00587059"/>
    <w:rsid w:val="00587F5F"/>
    <w:rsid w:val="005914A1"/>
    <w:rsid w:val="005922CD"/>
    <w:rsid w:val="005937ED"/>
    <w:rsid w:val="00593E0B"/>
    <w:rsid w:val="00594467"/>
    <w:rsid w:val="00594DDD"/>
    <w:rsid w:val="005953BF"/>
    <w:rsid w:val="00595606"/>
    <w:rsid w:val="005958B4"/>
    <w:rsid w:val="005963C6"/>
    <w:rsid w:val="00596AE7"/>
    <w:rsid w:val="00596CAC"/>
    <w:rsid w:val="00596EDE"/>
    <w:rsid w:val="00596F92"/>
    <w:rsid w:val="005A02B9"/>
    <w:rsid w:val="005A1C4B"/>
    <w:rsid w:val="005A1E55"/>
    <w:rsid w:val="005A2F26"/>
    <w:rsid w:val="005A305E"/>
    <w:rsid w:val="005A33AD"/>
    <w:rsid w:val="005A4246"/>
    <w:rsid w:val="005A446E"/>
    <w:rsid w:val="005A489C"/>
    <w:rsid w:val="005A5B1F"/>
    <w:rsid w:val="005A5F32"/>
    <w:rsid w:val="005A79B4"/>
    <w:rsid w:val="005A7E38"/>
    <w:rsid w:val="005B0B82"/>
    <w:rsid w:val="005B1A56"/>
    <w:rsid w:val="005B1B82"/>
    <w:rsid w:val="005B2822"/>
    <w:rsid w:val="005B3525"/>
    <w:rsid w:val="005B3634"/>
    <w:rsid w:val="005B3731"/>
    <w:rsid w:val="005B3FE0"/>
    <w:rsid w:val="005B47E8"/>
    <w:rsid w:val="005B487E"/>
    <w:rsid w:val="005B48DC"/>
    <w:rsid w:val="005B4C64"/>
    <w:rsid w:val="005B5241"/>
    <w:rsid w:val="005B5919"/>
    <w:rsid w:val="005B5CCB"/>
    <w:rsid w:val="005B6F68"/>
    <w:rsid w:val="005B789D"/>
    <w:rsid w:val="005B7B5A"/>
    <w:rsid w:val="005B7CB3"/>
    <w:rsid w:val="005C14D7"/>
    <w:rsid w:val="005C1FBD"/>
    <w:rsid w:val="005C2999"/>
    <w:rsid w:val="005C407E"/>
    <w:rsid w:val="005C51A2"/>
    <w:rsid w:val="005C53A4"/>
    <w:rsid w:val="005C5632"/>
    <w:rsid w:val="005C6308"/>
    <w:rsid w:val="005C7A75"/>
    <w:rsid w:val="005D027D"/>
    <w:rsid w:val="005D0442"/>
    <w:rsid w:val="005D0B3C"/>
    <w:rsid w:val="005D0E7B"/>
    <w:rsid w:val="005D116F"/>
    <w:rsid w:val="005D1D8B"/>
    <w:rsid w:val="005D1ED6"/>
    <w:rsid w:val="005D28B6"/>
    <w:rsid w:val="005D28DA"/>
    <w:rsid w:val="005D3A67"/>
    <w:rsid w:val="005D4DC0"/>
    <w:rsid w:val="005D597D"/>
    <w:rsid w:val="005D5E46"/>
    <w:rsid w:val="005D63AF"/>
    <w:rsid w:val="005D672F"/>
    <w:rsid w:val="005D67AD"/>
    <w:rsid w:val="005D6C38"/>
    <w:rsid w:val="005D79CC"/>
    <w:rsid w:val="005D7F05"/>
    <w:rsid w:val="005E0059"/>
    <w:rsid w:val="005E00E1"/>
    <w:rsid w:val="005E0509"/>
    <w:rsid w:val="005E155C"/>
    <w:rsid w:val="005E1B4E"/>
    <w:rsid w:val="005E1B8A"/>
    <w:rsid w:val="005E228B"/>
    <w:rsid w:val="005E2AAF"/>
    <w:rsid w:val="005E2C05"/>
    <w:rsid w:val="005E33D6"/>
    <w:rsid w:val="005E3A33"/>
    <w:rsid w:val="005E411A"/>
    <w:rsid w:val="005E4D15"/>
    <w:rsid w:val="005E4F09"/>
    <w:rsid w:val="005E5348"/>
    <w:rsid w:val="005E5746"/>
    <w:rsid w:val="005E651F"/>
    <w:rsid w:val="005E6726"/>
    <w:rsid w:val="005E69BB"/>
    <w:rsid w:val="005E6A60"/>
    <w:rsid w:val="005E6B31"/>
    <w:rsid w:val="005E7D06"/>
    <w:rsid w:val="005E7E7F"/>
    <w:rsid w:val="005F0211"/>
    <w:rsid w:val="005F06F7"/>
    <w:rsid w:val="005F09EB"/>
    <w:rsid w:val="005F15F7"/>
    <w:rsid w:val="005F1FE3"/>
    <w:rsid w:val="005F3386"/>
    <w:rsid w:val="005F3752"/>
    <w:rsid w:val="005F3824"/>
    <w:rsid w:val="005F3896"/>
    <w:rsid w:val="005F3B44"/>
    <w:rsid w:val="005F43F2"/>
    <w:rsid w:val="005F474F"/>
    <w:rsid w:val="005F5022"/>
    <w:rsid w:val="005F5E13"/>
    <w:rsid w:val="005F5EB4"/>
    <w:rsid w:val="005F5FAD"/>
    <w:rsid w:val="005F63D5"/>
    <w:rsid w:val="005F6FAA"/>
    <w:rsid w:val="005F7DCE"/>
    <w:rsid w:val="00602C1D"/>
    <w:rsid w:val="00604BDA"/>
    <w:rsid w:val="00604FA8"/>
    <w:rsid w:val="00605F81"/>
    <w:rsid w:val="00606568"/>
    <w:rsid w:val="006066EB"/>
    <w:rsid w:val="006075A3"/>
    <w:rsid w:val="006076AD"/>
    <w:rsid w:val="00607C17"/>
    <w:rsid w:val="00607FF7"/>
    <w:rsid w:val="00610628"/>
    <w:rsid w:val="00612CF4"/>
    <w:rsid w:val="00612D43"/>
    <w:rsid w:val="006130F5"/>
    <w:rsid w:val="0061409F"/>
    <w:rsid w:val="0061416B"/>
    <w:rsid w:val="006141C6"/>
    <w:rsid w:val="00614343"/>
    <w:rsid w:val="00614615"/>
    <w:rsid w:val="00614986"/>
    <w:rsid w:val="00615306"/>
    <w:rsid w:val="00615557"/>
    <w:rsid w:val="006162D6"/>
    <w:rsid w:val="006167EA"/>
    <w:rsid w:val="00617030"/>
    <w:rsid w:val="0061765B"/>
    <w:rsid w:val="00617703"/>
    <w:rsid w:val="00617BC3"/>
    <w:rsid w:val="00617EB2"/>
    <w:rsid w:val="00620A79"/>
    <w:rsid w:val="00621172"/>
    <w:rsid w:val="00621571"/>
    <w:rsid w:val="00621C87"/>
    <w:rsid w:val="00622218"/>
    <w:rsid w:val="0062229F"/>
    <w:rsid w:val="00623027"/>
    <w:rsid w:val="006238D1"/>
    <w:rsid w:val="006239D1"/>
    <w:rsid w:val="00624272"/>
    <w:rsid w:val="006250A1"/>
    <w:rsid w:val="0062578A"/>
    <w:rsid w:val="00625998"/>
    <w:rsid w:val="00626140"/>
    <w:rsid w:val="00626CEA"/>
    <w:rsid w:val="00627042"/>
    <w:rsid w:val="006276C7"/>
    <w:rsid w:val="00630BF7"/>
    <w:rsid w:val="00631454"/>
    <w:rsid w:val="00632834"/>
    <w:rsid w:val="00632AF6"/>
    <w:rsid w:val="006334AB"/>
    <w:rsid w:val="0063411E"/>
    <w:rsid w:val="00634835"/>
    <w:rsid w:val="00634F8D"/>
    <w:rsid w:val="0063509A"/>
    <w:rsid w:val="006350E2"/>
    <w:rsid w:val="00636428"/>
    <w:rsid w:val="00636949"/>
    <w:rsid w:val="006378F4"/>
    <w:rsid w:val="0063790B"/>
    <w:rsid w:val="0064025C"/>
    <w:rsid w:val="0064047B"/>
    <w:rsid w:val="0064053B"/>
    <w:rsid w:val="00641528"/>
    <w:rsid w:val="00642158"/>
    <w:rsid w:val="00642D01"/>
    <w:rsid w:val="00643134"/>
    <w:rsid w:val="0064329D"/>
    <w:rsid w:val="00644CA9"/>
    <w:rsid w:val="00645AD1"/>
    <w:rsid w:val="00645E8C"/>
    <w:rsid w:val="00646CF3"/>
    <w:rsid w:val="00647358"/>
    <w:rsid w:val="006474CA"/>
    <w:rsid w:val="0064765A"/>
    <w:rsid w:val="0065021E"/>
    <w:rsid w:val="00650D04"/>
    <w:rsid w:val="00651729"/>
    <w:rsid w:val="00652568"/>
    <w:rsid w:val="00652580"/>
    <w:rsid w:val="0065300A"/>
    <w:rsid w:val="006534F1"/>
    <w:rsid w:val="0065375B"/>
    <w:rsid w:val="00653899"/>
    <w:rsid w:val="00654CB9"/>
    <w:rsid w:val="0065516B"/>
    <w:rsid w:val="006553F2"/>
    <w:rsid w:val="00655509"/>
    <w:rsid w:val="00655CB2"/>
    <w:rsid w:val="00655CCB"/>
    <w:rsid w:val="00655D52"/>
    <w:rsid w:val="00655DEE"/>
    <w:rsid w:val="0065643C"/>
    <w:rsid w:val="00656A33"/>
    <w:rsid w:val="00656D07"/>
    <w:rsid w:val="00660F71"/>
    <w:rsid w:val="006614B1"/>
    <w:rsid w:val="0066155B"/>
    <w:rsid w:val="006616B5"/>
    <w:rsid w:val="00661ECC"/>
    <w:rsid w:val="0066236F"/>
    <w:rsid w:val="0066285C"/>
    <w:rsid w:val="006635A5"/>
    <w:rsid w:val="006653F5"/>
    <w:rsid w:val="0066585C"/>
    <w:rsid w:val="00665C64"/>
    <w:rsid w:val="00666921"/>
    <w:rsid w:val="00666EF8"/>
    <w:rsid w:val="00667243"/>
    <w:rsid w:val="006677E4"/>
    <w:rsid w:val="00670481"/>
    <w:rsid w:val="006706EE"/>
    <w:rsid w:val="00670925"/>
    <w:rsid w:val="00670DD4"/>
    <w:rsid w:val="0067136B"/>
    <w:rsid w:val="006713CC"/>
    <w:rsid w:val="0067194B"/>
    <w:rsid w:val="00672D85"/>
    <w:rsid w:val="006732DA"/>
    <w:rsid w:val="0067381A"/>
    <w:rsid w:val="00674E46"/>
    <w:rsid w:val="00675539"/>
    <w:rsid w:val="0067590C"/>
    <w:rsid w:val="00675BAF"/>
    <w:rsid w:val="00675BBC"/>
    <w:rsid w:val="00675C1D"/>
    <w:rsid w:val="00675D46"/>
    <w:rsid w:val="00676054"/>
    <w:rsid w:val="00676365"/>
    <w:rsid w:val="006770A9"/>
    <w:rsid w:val="0068046C"/>
    <w:rsid w:val="00680599"/>
    <w:rsid w:val="006806EF"/>
    <w:rsid w:val="006808D8"/>
    <w:rsid w:val="00681B6E"/>
    <w:rsid w:val="0068207A"/>
    <w:rsid w:val="0068217E"/>
    <w:rsid w:val="006824ED"/>
    <w:rsid w:val="0068290C"/>
    <w:rsid w:val="00683A0D"/>
    <w:rsid w:val="0068440C"/>
    <w:rsid w:val="00690C38"/>
    <w:rsid w:val="0069138F"/>
    <w:rsid w:val="0069161E"/>
    <w:rsid w:val="00691964"/>
    <w:rsid w:val="00691B2A"/>
    <w:rsid w:val="006927D7"/>
    <w:rsid w:val="00692B85"/>
    <w:rsid w:val="00693420"/>
    <w:rsid w:val="00693584"/>
    <w:rsid w:val="00693940"/>
    <w:rsid w:val="00693B4E"/>
    <w:rsid w:val="006944D6"/>
    <w:rsid w:val="00694909"/>
    <w:rsid w:val="00694BBC"/>
    <w:rsid w:val="00694EFD"/>
    <w:rsid w:val="006956AE"/>
    <w:rsid w:val="00695789"/>
    <w:rsid w:val="006967B2"/>
    <w:rsid w:val="006969A2"/>
    <w:rsid w:val="00696EE2"/>
    <w:rsid w:val="00696FDF"/>
    <w:rsid w:val="006971B2"/>
    <w:rsid w:val="00697317"/>
    <w:rsid w:val="006976CF"/>
    <w:rsid w:val="00697720"/>
    <w:rsid w:val="006A00CC"/>
    <w:rsid w:val="006A087F"/>
    <w:rsid w:val="006A118A"/>
    <w:rsid w:val="006A128E"/>
    <w:rsid w:val="006A15FC"/>
    <w:rsid w:val="006A18C1"/>
    <w:rsid w:val="006A2096"/>
    <w:rsid w:val="006A28FD"/>
    <w:rsid w:val="006A2B23"/>
    <w:rsid w:val="006A2BD4"/>
    <w:rsid w:val="006A2CEB"/>
    <w:rsid w:val="006A301B"/>
    <w:rsid w:val="006A351C"/>
    <w:rsid w:val="006A3F11"/>
    <w:rsid w:val="006A46AD"/>
    <w:rsid w:val="006A50EE"/>
    <w:rsid w:val="006A599E"/>
    <w:rsid w:val="006A6C03"/>
    <w:rsid w:val="006A7904"/>
    <w:rsid w:val="006A7BC5"/>
    <w:rsid w:val="006A7CD1"/>
    <w:rsid w:val="006AF3F4"/>
    <w:rsid w:val="006B0682"/>
    <w:rsid w:val="006B09BB"/>
    <w:rsid w:val="006B1658"/>
    <w:rsid w:val="006B2140"/>
    <w:rsid w:val="006B2929"/>
    <w:rsid w:val="006B3730"/>
    <w:rsid w:val="006B418B"/>
    <w:rsid w:val="006B4302"/>
    <w:rsid w:val="006B4A71"/>
    <w:rsid w:val="006B51EE"/>
    <w:rsid w:val="006B5501"/>
    <w:rsid w:val="006B5FC7"/>
    <w:rsid w:val="006B6E7B"/>
    <w:rsid w:val="006B7D6D"/>
    <w:rsid w:val="006C0471"/>
    <w:rsid w:val="006C1982"/>
    <w:rsid w:val="006C1A54"/>
    <w:rsid w:val="006C1A96"/>
    <w:rsid w:val="006C1BB8"/>
    <w:rsid w:val="006C1C54"/>
    <w:rsid w:val="006C1CB2"/>
    <w:rsid w:val="006C2424"/>
    <w:rsid w:val="006C378E"/>
    <w:rsid w:val="006C3DCB"/>
    <w:rsid w:val="006C3DF2"/>
    <w:rsid w:val="006C4781"/>
    <w:rsid w:val="006C4B96"/>
    <w:rsid w:val="006C6289"/>
    <w:rsid w:val="006C69CB"/>
    <w:rsid w:val="006C6E6C"/>
    <w:rsid w:val="006C6FA4"/>
    <w:rsid w:val="006C735C"/>
    <w:rsid w:val="006C7420"/>
    <w:rsid w:val="006D0399"/>
    <w:rsid w:val="006D061E"/>
    <w:rsid w:val="006D19D9"/>
    <w:rsid w:val="006D1CBE"/>
    <w:rsid w:val="006D2343"/>
    <w:rsid w:val="006D2EE0"/>
    <w:rsid w:val="006D2F0A"/>
    <w:rsid w:val="006D308D"/>
    <w:rsid w:val="006D364B"/>
    <w:rsid w:val="006D3750"/>
    <w:rsid w:val="006D4AF2"/>
    <w:rsid w:val="006D540D"/>
    <w:rsid w:val="006D5AA4"/>
    <w:rsid w:val="006D5BB4"/>
    <w:rsid w:val="006D64EB"/>
    <w:rsid w:val="006D6BAF"/>
    <w:rsid w:val="006D734F"/>
    <w:rsid w:val="006D7356"/>
    <w:rsid w:val="006D766D"/>
    <w:rsid w:val="006D7BBE"/>
    <w:rsid w:val="006E02F5"/>
    <w:rsid w:val="006E0347"/>
    <w:rsid w:val="006E03E4"/>
    <w:rsid w:val="006E1848"/>
    <w:rsid w:val="006E1F34"/>
    <w:rsid w:val="006E22E9"/>
    <w:rsid w:val="006E3047"/>
    <w:rsid w:val="006E32C6"/>
    <w:rsid w:val="006E3E7D"/>
    <w:rsid w:val="006E4C55"/>
    <w:rsid w:val="006E5462"/>
    <w:rsid w:val="006E66A3"/>
    <w:rsid w:val="006E690A"/>
    <w:rsid w:val="006E6FFE"/>
    <w:rsid w:val="006E7382"/>
    <w:rsid w:val="006E7A12"/>
    <w:rsid w:val="006E7DB7"/>
    <w:rsid w:val="006F1260"/>
    <w:rsid w:val="006F1953"/>
    <w:rsid w:val="006F19B0"/>
    <w:rsid w:val="006F26B5"/>
    <w:rsid w:val="006F2862"/>
    <w:rsid w:val="006F2AE5"/>
    <w:rsid w:val="006F2BB0"/>
    <w:rsid w:val="006F446B"/>
    <w:rsid w:val="006F4E5D"/>
    <w:rsid w:val="006F59EB"/>
    <w:rsid w:val="006F5AFB"/>
    <w:rsid w:val="006F6013"/>
    <w:rsid w:val="006F6088"/>
    <w:rsid w:val="006F6293"/>
    <w:rsid w:val="006F6DC9"/>
    <w:rsid w:val="006F740F"/>
    <w:rsid w:val="006F7673"/>
    <w:rsid w:val="006FC087"/>
    <w:rsid w:val="0070065C"/>
    <w:rsid w:val="0070097C"/>
    <w:rsid w:val="00700A2C"/>
    <w:rsid w:val="00700B97"/>
    <w:rsid w:val="0070107E"/>
    <w:rsid w:val="0070170C"/>
    <w:rsid w:val="00701B8A"/>
    <w:rsid w:val="00701E9A"/>
    <w:rsid w:val="007022D6"/>
    <w:rsid w:val="00702895"/>
    <w:rsid w:val="00702EC4"/>
    <w:rsid w:val="0070363F"/>
    <w:rsid w:val="007053FF"/>
    <w:rsid w:val="00705B2C"/>
    <w:rsid w:val="007063F3"/>
    <w:rsid w:val="00706807"/>
    <w:rsid w:val="00706C1B"/>
    <w:rsid w:val="00707439"/>
    <w:rsid w:val="00710EE4"/>
    <w:rsid w:val="007113A9"/>
    <w:rsid w:val="007117EE"/>
    <w:rsid w:val="00713166"/>
    <w:rsid w:val="00713872"/>
    <w:rsid w:val="00713A86"/>
    <w:rsid w:val="00713B8E"/>
    <w:rsid w:val="00713BB1"/>
    <w:rsid w:val="0071499F"/>
    <w:rsid w:val="00714F51"/>
    <w:rsid w:val="00715409"/>
    <w:rsid w:val="0071572C"/>
    <w:rsid w:val="00715B86"/>
    <w:rsid w:val="00716199"/>
    <w:rsid w:val="007168CB"/>
    <w:rsid w:val="00716F60"/>
    <w:rsid w:val="00717671"/>
    <w:rsid w:val="00720896"/>
    <w:rsid w:val="00721491"/>
    <w:rsid w:val="00721C07"/>
    <w:rsid w:val="007228A4"/>
    <w:rsid w:val="0072406F"/>
    <w:rsid w:val="007245FE"/>
    <w:rsid w:val="00724850"/>
    <w:rsid w:val="007262A9"/>
    <w:rsid w:val="00726794"/>
    <w:rsid w:val="00727235"/>
    <w:rsid w:val="007273A9"/>
    <w:rsid w:val="0072772D"/>
    <w:rsid w:val="0072786C"/>
    <w:rsid w:val="00727B0A"/>
    <w:rsid w:val="00727F38"/>
    <w:rsid w:val="007300F4"/>
    <w:rsid w:val="007302DD"/>
    <w:rsid w:val="00730593"/>
    <w:rsid w:val="007312B6"/>
    <w:rsid w:val="00731C26"/>
    <w:rsid w:val="00731FA4"/>
    <w:rsid w:val="007332E4"/>
    <w:rsid w:val="00733C61"/>
    <w:rsid w:val="00733CD0"/>
    <w:rsid w:val="007350B2"/>
    <w:rsid w:val="007359E0"/>
    <w:rsid w:val="00735A35"/>
    <w:rsid w:val="00736997"/>
    <w:rsid w:val="00736B14"/>
    <w:rsid w:val="00740924"/>
    <w:rsid w:val="00740B22"/>
    <w:rsid w:val="00740FD7"/>
    <w:rsid w:val="00741028"/>
    <w:rsid w:val="007418C2"/>
    <w:rsid w:val="007424AF"/>
    <w:rsid w:val="00742F72"/>
    <w:rsid w:val="0074341E"/>
    <w:rsid w:val="0074381F"/>
    <w:rsid w:val="00744221"/>
    <w:rsid w:val="00744B86"/>
    <w:rsid w:val="00744C6E"/>
    <w:rsid w:val="00747848"/>
    <w:rsid w:val="0074792C"/>
    <w:rsid w:val="007479E0"/>
    <w:rsid w:val="00747AA6"/>
    <w:rsid w:val="00747FAA"/>
    <w:rsid w:val="007500F9"/>
    <w:rsid w:val="00750AFF"/>
    <w:rsid w:val="00753545"/>
    <w:rsid w:val="00754F42"/>
    <w:rsid w:val="00755869"/>
    <w:rsid w:val="007565CA"/>
    <w:rsid w:val="00756838"/>
    <w:rsid w:val="00760653"/>
    <w:rsid w:val="00760A14"/>
    <w:rsid w:val="00760C8E"/>
    <w:rsid w:val="00761F26"/>
    <w:rsid w:val="0076257F"/>
    <w:rsid w:val="007626E7"/>
    <w:rsid w:val="007627CD"/>
    <w:rsid w:val="0076335B"/>
    <w:rsid w:val="0076389F"/>
    <w:rsid w:val="00763ADD"/>
    <w:rsid w:val="00763C83"/>
    <w:rsid w:val="00765082"/>
    <w:rsid w:val="00765C0E"/>
    <w:rsid w:val="00765C41"/>
    <w:rsid w:val="007668C3"/>
    <w:rsid w:val="00767457"/>
    <w:rsid w:val="00767D11"/>
    <w:rsid w:val="007701AE"/>
    <w:rsid w:val="00770253"/>
    <w:rsid w:val="00770287"/>
    <w:rsid w:val="00770333"/>
    <w:rsid w:val="00771495"/>
    <w:rsid w:val="00771875"/>
    <w:rsid w:val="00771AA1"/>
    <w:rsid w:val="00771C04"/>
    <w:rsid w:val="007749E7"/>
    <w:rsid w:val="00774A8C"/>
    <w:rsid w:val="007755E4"/>
    <w:rsid w:val="00776121"/>
    <w:rsid w:val="00776817"/>
    <w:rsid w:val="0077707E"/>
    <w:rsid w:val="00777290"/>
    <w:rsid w:val="007773B4"/>
    <w:rsid w:val="00777A83"/>
    <w:rsid w:val="007800FD"/>
    <w:rsid w:val="00780469"/>
    <w:rsid w:val="0078157F"/>
    <w:rsid w:val="00783D3C"/>
    <w:rsid w:val="00783D46"/>
    <w:rsid w:val="00785BAF"/>
    <w:rsid w:val="00785BE4"/>
    <w:rsid w:val="0078687C"/>
    <w:rsid w:val="00786A2C"/>
    <w:rsid w:val="0079006F"/>
    <w:rsid w:val="00790703"/>
    <w:rsid w:val="00790E9F"/>
    <w:rsid w:val="0079138D"/>
    <w:rsid w:val="007917C3"/>
    <w:rsid w:val="007934AD"/>
    <w:rsid w:val="0079355A"/>
    <w:rsid w:val="007938A8"/>
    <w:rsid w:val="007938B1"/>
    <w:rsid w:val="00793FE9"/>
    <w:rsid w:val="007947AD"/>
    <w:rsid w:val="00795431"/>
    <w:rsid w:val="007959E0"/>
    <w:rsid w:val="0079623F"/>
    <w:rsid w:val="00796254"/>
    <w:rsid w:val="00796B0B"/>
    <w:rsid w:val="00796BD7"/>
    <w:rsid w:val="00797436"/>
    <w:rsid w:val="00797E87"/>
    <w:rsid w:val="007A0947"/>
    <w:rsid w:val="007A0C07"/>
    <w:rsid w:val="007A412B"/>
    <w:rsid w:val="007A46E2"/>
    <w:rsid w:val="007A4CAC"/>
    <w:rsid w:val="007A65DA"/>
    <w:rsid w:val="007A6D3C"/>
    <w:rsid w:val="007A7776"/>
    <w:rsid w:val="007A7B09"/>
    <w:rsid w:val="007B0AFF"/>
    <w:rsid w:val="007B0DFA"/>
    <w:rsid w:val="007B12A2"/>
    <w:rsid w:val="007B28F6"/>
    <w:rsid w:val="007B2BDD"/>
    <w:rsid w:val="007B3382"/>
    <w:rsid w:val="007B3CAB"/>
    <w:rsid w:val="007B51A3"/>
    <w:rsid w:val="007B529E"/>
    <w:rsid w:val="007B5B94"/>
    <w:rsid w:val="007B62BB"/>
    <w:rsid w:val="007B62D1"/>
    <w:rsid w:val="007B67EE"/>
    <w:rsid w:val="007B7CA2"/>
    <w:rsid w:val="007C05EC"/>
    <w:rsid w:val="007C1E45"/>
    <w:rsid w:val="007C3B13"/>
    <w:rsid w:val="007C4628"/>
    <w:rsid w:val="007C4A32"/>
    <w:rsid w:val="007C4C59"/>
    <w:rsid w:val="007C5594"/>
    <w:rsid w:val="007C5F1D"/>
    <w:rsid w:val="007C645B"/>
    <w:rsid w:val="007C7756"/>
    <w:rsid w:val="007C7AC5"/>
    <w:rsid w:val="007D007D"/>
    <w:rsid w:val="007D0258"/>
    <w:rsid w:val="007D0309"/>
    <w:rsid w:val="007D17A0"/>
    <w:rsid w:val="007D1EBD"/>
    <w:rsid w:val="007D211E"/>
    <w:rsid w:val="007D2995"/>
    <w:rsid w:val="007D3958"/>
    <w:rsid w:val="007D3B86"/>
    <w:rsid w:val="007D41D5"/>
    <w:rsid w:val="007D4BDD"/>
    <w:rsid w:val="007D57A8"/>
    <w:rsid w:val="007D5C8A"/>
    <w:rsid w:val="007D6A3F"/>
    <w:rsid w:val="007D6DA0"/>
    <w:rsid w:val="007D7144"/>
    <w:rsid w:val="007D76E4"/>
    <w:rsid w:val="007D7D8D"/>
    <w:rsid w:val="007E01FB"/>
    <w:rsid w:val="007E023C"/>
    <w:rsid w:val="007E1870"/>
    <w:rsid w:val="007E1976"/>
    <w:rsid w:val="007E1CF3"/>
    <w:rsid w:val="007E2C88"/>
    <w:rsid w:val="007E333C"/>
    <w:rsid w:val="007E36B9"/>
    <w:rsid w:val="007E3B7E"/>
    <w:rsid w:val="007E41D0"/>
    <w:rsid w:val="007E45B2"/>
    <w:rsid w:val="007E505E"/>
    <w:rsid w:val="007E513B"/>
    <w:rsid w:val="007E564C"/>
    <w:rsid w:val="007E5855"/>
    <w:rsid w:val="007E5AFF"/>
    <w:rsid w:val="007E621C"/>
    <w:rsid w:val="007E6534"/>
    <w:rsid w:val="007E6BAF"/>
    <w:rsid w:val="007E7D7C"/>
    <w:rsid w:val="007EB3AD"/>
    <w:rsid w:val="007F0392"/>
    <w:rsid w:val="007F06D6"/>
    <w:rsid w:val="007F0D40"/>
    <w:rsid w:val="007F15CB"/>
    <w:rsid w:val="007F1EC1"/>
    <w:rsid w:val="007F1ED6"/>
    <w:rsid w:val="007F2333"/>
    <w:rsid w:val="007F289B"/>
    <w:rsid w:val="007F296F"/>
    <w:rsid w:val="007F4B3F"/>
    <w:rsid w:val="007F4F5B"/>
    <w:rsid w:val="007F6334"/>
    <w:rsid w:val="007F64CA"/>
    <w:rsid w:val="007F65E1"/>
    <w:rsid w:val="007F6764"/>
    <w:rsid w:val="007F67D0"/>
    <w:rsid w:val="007F6970"/>
    <w:rsid w:val="007F6A16"/>
    <w:rsid w:val="007F7222"/>
    <w:rsid w:val="007F734D"/>
    <w:rsid w:val="007F7A02"/>
    <w:rsid w:val="007F7AD4"/>
    <w:rsid w:val="00800725"/>
    <w:rsid w:val="0080081D"/>
    <w:rsid w:val="0080140D"/>
    <w:rsid w:val="0080142C"/>
    <w:rsid w:val="00801B15"/>
    <w:rsid w:val="008027B7"/>
    <w:rsid w:val="00803E2E"/>
    <w:rsid w:val="00803EDA"/>
    <w:rsid w:val="00804AF6"/>
    <w:rsid w:val="00804B45"/>
    <w:rsid w:val="00804BA7"/>
    <w:rsid w:val="00805470"/>
    <w:rsid w:val="00805621"/>
    <w:rsid w:val="0080623E"/>
    <w:rsid w:val="00806499"/>
    <w:rsid w:val="008066EC"/>
    <w:rsid w:val="008076D1"/>
    <w:rsid w:val="00810526"/>
    <w:rsid w:val="008112C6"/>
    <w:rsid w:val="00812DA7"/>
    <w:rsid w:val="00813357"/>
    <w:rsid w:val="008138CE"/>
    <w:rsid w:val="008141B3"/>
    <w:rsid w:val="00814E5F"/>
    <w:rsid w:val="008159BB"/>
    <w:rsid w:val="00816599"/>
    <w:rsid w:val="008169BC"/>
    <w:rsid w:val="00817952"/>
    <w:rsid w:val="00820B9E"/>
    <w:rsid w:val="00820FC7"/>
    <w:rsid w:val="00821844"/>
    <w:rsid w:val="00822834"/>
    <w:rsid w:val="0082519E"/>
    <w:rsid w:val="00825216"/>
    <w:rsid w:val="008254CD"/>
    <w:rsid w:val="008256FE"/>
    <w:rsid w:val="008262EC"/>
    <w:rsid w:val="00827937"/>
    <w:rsid w:val="00827E80"/>
    <w:rsid w:val="00827FB7"/>
    <w:rsid w:val="0083059F"/>
    <w:rsid w:val="0083208E"/>
    <w:rsid w:val="008326D5"/>
    <w:rsid w:val="008327E2"/>
    <w:rsid w:val="00832B85"/>
    <w:rsid w:val="008338A8"/>
    <w:rsid w:val="0083444A"/>
    <w:rsid w:val="00834AFC"/>
    <w:rsid w:val="00834B47"/>
    <w:rsid w:val="00834FD7"/>
    <w:rsid w:val="00835979"/>
    <w:rsid w:val="00835ED5"/>
    <w:rsid w:val="00836852"/>
    <w:rsid w:val="00836DA1"/>
    <w:rsid w:val="00837CBC"/>
    <w:rsid w:val="00840051"/>
    <w:rsid w:val="0084019B"/>
    <w:rsid w:val="00841063"/>
    <w:rsid w:val="008416FD"/>
    <w:rsid w:val="008417DC"/>
    <w:rsid w:val="008421D6"/>
    <w:rsid w:val="00842C57"/>
    <w:rsid w:val="00842F71"/>
    <w:rsid w:val="008433D8"/>
    <w:rsid w:val="008460FB"/>
    <w:rsid w:val="00850377"/>
    <w:rsid w:val="008512AE"/>
    <w:rsid w:val="00851981"/>
    <w:rsid w:val="00851A10"/>
    <w:rsid w:val="00852598"/>
    <w:rsid w:val="00852606"/>
    <w:rsid w:val="008527D4"/>
    <w:rsid w:val="00852CAF"/>
    <w:rsid w:val="008530C8"/>
    <w:rsid w:val="00853CD9"/>
    <w:rsid w:val="0085457B"/>
    <w:rsid w:val="008560D5"/>
    <w:rsid w:val="008567D4"/>
    <w:rsid w:val="00856E0F"/>
    <w:rsid w:val="00857276"/>
    <w:rsid w:val="00857736"/>
    <w:rsid w:val="00857801"/>
    <w:rsid w:val="0085AC0B"/>
    <w:rsid w:val="0086000D"/>
    <w:rsid w:val="00861479"/>
    <w:rsid w:val="00861499"/>
    <w:rsid w:val="008618C3"/>
    <w:rsid w:val="00861A5A"/>
    <w:rsid w:val="00863586"/>
    <w:rsid w:val="00863B8F"/>
    <w:rsid w:val="00864A0E"/>
    <w:rsid w:val="008657B8"/>
    <w:rsid w:val="00865D62"/>
    <w:rsid w:val="00870193"/>
    <w:rsid w:val="00872000"/>
    <w:rsid w:val="00872A4A"/>
    <w:rsid w:val="00872A6D"/>
    <w:rsid w:val="008733F5"/>
    <w:rsid w:val="0087386B"/>
    <w:rsid w:val="00873AB3"/>
    <w:rsid w:val="00873B8F"/>
    <w:rsid w:val="008741EF"/>
    <w:rsid w:val="00874566"/>
    <w:rsid w:val="008764EF"/>
    <w:rsid w:val="00876C9A"/>
    <w:rsid w:val="00876FAA"/>
    <w:rsid w:val="00877A07"/>
    <w:rsid w:val="00877F72"/>
    <w:rsid w:val="00880772"/>
    <w:rsid w:val="008808D5"/>
    <w:rsid w:val="00881B60"/>
    <w:rsid w:val="00881F81"/>
    <w:rsid w:val="00882497"/>
    <w:rsid w:val="00882907"/>
    <w:rsid w:val="008831CB"/>
    <w:rsid w:val="00883B20"/>
    <w:rsid w:val="00883CB9"/>
    <w:rsid w:val="00884667"/>
    <w:rsid w:val="00884F6F"/>
    <w:rsid w:val="00884F96"/>
    <w:rsid w:val="008855CF"/>
    <w:rsid w:val="00885A7F"/>
    <w:rsid w:val="00885B6C"/>
    <w:rsid w:val="00886030"/>
    <w:rsid w:val="00886ECF"/>
    <w:rsid w:val="0088746B"/>
    <w:rsid w:val="00890315"/>
    <w:rsid w:val="00890521"/>
    <w:rsid w:val="00892365"/>
    <w:rsid w:val="008926F1"/>
    <w:rsid w:val="0089282F"/>
    <w:rsid w:val="00892AF7"/>
    <w:rsid w:val="00893358"/>
    <w:rsid w:val="0089377F"/>
    <w:rsid w:val="00893BB8"/>
    <w:rsid w:val="00893D01"/>
    <w:rsid w:val="00895604"/>
    <w:rsid w:val="00895C19"/>
    <w:rsid w:val="008961E0"/>
    <w:rsid w:val="00896868"/>
    <w:rsid w:val="008971B6"/>
    <w:rsid w:val="0089722F"/>
    <w:rsid w:val="008978AE"/>
    <w:rsid w:val="00897B54"/>
    <w:rsid w:val="008A08D2"/>
    <w:rsid w:val="008A151E"/>
    <w:rsid w:val="008A19CD"/>
    <w:rsid w:val="008A1B3C"/>
    <w:rsid w:val="008A1C17"/>
    <w:rsid w:val="008A2579"/>
    <w:rsid w:val="008A25D3"/>
    <w:rsid w:val="008A38AA"/>
    <w:rsid w:val="008A3E7A"/>
    <w:rsid w:val="008A4625"/>
    <w:rsid w:val="008A4C08"/>
    <w:rsid w:val="008A4C99"/>
    <w:rsid w:val="008A593E"/>
    <w:rsid w:val="008A60FB"/>
    <w:rsid w:val="008A623F"/>
    <w:rsid w:val="008B0D49"/>
    <w:rsid w:val="008B250B"/>
    <w:rsid w:val="008B26BE"/>
    <w:rsid w:val="008B2789"/>
    <w:rsid w:val="008B2CCF"/>
    <w:rsid w:val="008B2CD5"/>
    <w:rsid w:val="008B3405"/>
    <w:rsid w:val="008B3696"/>
    <w:rsid w:val="008B392C"/>
    <w:rsid w:val="008B409B"/>
    <w:rsid w:val="008B497A"/>
    <w:rsid w:val="008B4B82"/>
    <w:rsid w:val="008B4F61"/>
    <w:rsid w:val="008B51BB"/>
    <w:rsid w:val="008B690B"/>
    <w:rsid w:val="008B6C01"/>
    <w:rsid w:val="008B6F46"/>
    <w:rsid w:val="008B7E6A"/>
    <w:rsid w:val="008C017B"/>
    <w:rsid w:val="008C02BE"/>
    <w:rsid w:val="008C02F9"/>
    <w:rsid w:val="008C2BB0"/>
    <w:rsid w:val="008C2F1A"/>
    <w:rsid w:val="008C382A"/>
    <w:rsid w:val="008C3EED"/>
    <w:rsid w:val="008C4BA4"/>
    <w:rsid w:val="008C4C38"/>
    <w:rsid w:val="008C4E38"/>
    <w:rsid w:val="008C58C6"/>
    <w:rsid w:val="008C67A2"/>
    <w:rsid w:val="008C7061"/>
    <w:rsid w:val="008C71BD"/>
    <w:rsid w:val="008C74E9"/>
    <w:rsid w:val="008C7A2F"/>
    <w:rsid w:val="008C7B30"/>
    <w:rsid w:val="008C7D77"/>
    <w:rsid w:val="008C7D91"/>
    <w:rsid w:val="008D123C"/>
    <w:rsid w:val="008D324C"/>
    <w:rsid w:val="008D3468"/>
    <w:rsid w:val="008D3D13"/>
    <w:rsid w:val="008D4186"/>
    <w:rsid w:val="008D4240"/>
    <w:rsid w:val="008D4300"/>
    <w:rsid w:val="008D489A"/>
    <w:rsid w:val="008D4EB9"/>
    <w:rsid w:val="008D54D5"/>
    <w:rsid w:val="008D5DC1"/>
    <w:rsid w:val="008D6B91"/>
    <w:rsid w:val="008D6D21"/>
    <w:rsid w:val="008E114C"/>
    <w:rsid w:val="008E1A0C"/>
    <w:rsid w:val="008E21BF"/>
    <w:rsid w:val="008E326B"/>
    <w:rsid w:val="008E3288"/>
    <w:rsid w:val="008E356E"/>
    <w:rsid w:val="008E3CBA"/>
    <w:rsid w:val="008E3EDA"/>
    <w:rsid w:val="008E4016"/>
    <w:rsid w:val="008E42E5"/>
    <w:rsid w:val="008E43E4"/>
    <w:rsid w:val="008E441B"/>
    <w:rsid w:val="008E5792"/>
    <w:rsid w:val="008E6D72"/>
    <w:rsid w:val="008E7558"/>
    <w:rsid w:val="008E75F2"/>
    <w:rsid w:val="008F051E"/>
    <w:rsid w:val="008F05A2"/>
    <w:rsid w:val="008F0E2A"/>
    <w:rsid w:val="008F11C0"/>
    <w:rsid w:val="008F2335"/>
    <w:rsid w:val="008F2A23"/>
    <w:rsid w:val="008F2CEE"/>
    <w:rsid w:val="008F2F71"/>
    <w:rsid w:val="008F2FDE"/>
    <w:rsid w:val="008F3042"/>
    <w:rsid w:val="008F3724"/>
    <w:rsid w:val="008F4404"/>
    <w:rsid w:val="008F44FB"/>
    <w:rsid w:val="008F4760"/>
    <w:rsid w:val="008F519C"/>
    <w:rsid w:val="008F59A7"/>
    <w:rsid w:val="008F5AF6"/>
    <w:rsid w:val="008F5CC9"/>
    <w:rsid w:val="008F5F95"/>
    <w:rsid w:val="008F63C1"/>
    <w:rsid w:val="008F6C06"/>
    <w:rsid w:val="008F7107"/>
    <w:rsid w:val="009001EC"/>
    <w:rsid w:val="00900BDB"/>
    <w:rsid w:val="00900C11"/>
    <w:rsid w:val="00900F94"/>
    <w:rsid w:val="00901219"/>
    <w:rsid w:val="0090187A"/>
    <w:rsid w:val="009018E3"/>
    <w:rsid w:val="009022BC"/>
    <w:rsid w:val="00902371"/>
    <w:rsid w:val="00902A02"/>
    <w:rsid w:val="00902E75"/>
    <w:rsid w:val="009034AE"/>
    <w:rsid w:val="00903999"/>
    <w:rsid w:val="00904290"/>
    <w:rsid w:val="00904A82"/>
    <w:rsid w:val="00904CBD"/>
    <w:rsid w:val="00904F01"/>
    <w:rsid w:val="00905985"/>
    <w:rsid w:val="00905FFD"/>
    <w:rsid w:val="00907621"/>
    <w:rsid w:val="00907657"/>
    <w:rsid w:val="00907766"/>
    <w:rsid w:val="00910027"/>
    <w:rsid w:val="009103B5"/>
    <w:rsid w:val="0091086D"/>
    <w:rsid w:val="00911348"/>
    <w:rsid w:val="00911985"/>
    <w:rsid w:val="00911E01"/>
    <w:rsid w:val="00911E59"/>
    <w:rsid w:val="00912470"/>
    <w:rsid w:val="0091249E"/>
    <w:rsid w:val="009127E0"/>
    <w:rsid w:val="009135DA"/>
    <w:rsid w:val="0091427E"/>
    <w:rsid w:val="0091430D"/>
    <w:rsid w:val="0091514C"/>
    <w:rsid w:val="0091535F"/>
    <w:rsid w:val="00915412"/>
    <w:rsid w:val="009157DA"/>
    <w:rsid w:val="009164B3"/>
    <w:rsid w:val="00916A2E"/>
    <w:rsid w:val="00916ED6"/>
    <w:rsid w:val="0092054D"/>
    <w:rsid w:val="00920B5B"/>
    <w:rsid w:val="0092163C"/>
    <w:rsid w:val="00921A44"/>
    <w:rsid w:val="00922099"/>
    <w:rsid w:val="009225D1"/>
    <w:rsid w:val="00922EC8"/>
    <w:rsid w:val="00926010"/>
    <w:rsid w:val="0092629E"/>
    <w:rsid w:val="009268AE"/>
    <w:rsid w:val="00926FC7"/>
    <w:rsid w:val="00927408"/>
    <w:rsid w:val="00927791"/>
    <w:rsid w:val="009306A1"/>
    <w:rsid w:val="00931537"/>
    <w:rsid w:val="009317A8"/>
    <w:rsid w:val="00931953"/>
    <w:rsid w:val="00931B4E"/>
    <w:rsid w:val="009324BD"/>
    <w:rsid w:val="00932594"/>
    <w:rsid w:val="00933A39"/>
    <w:rsid w:val="0093463F"/>
    <w:rsid w:val="00934B15"/>
    <w:rsid w:val="00934FA8"/>
    <w:rsid w:val="009353D3"/>
    <w:rsid w:val="00935F63"/>
    <w:rsid w:val="0093606C"/>
    <w:rsid w:val="009369C5"/>
    <w:rsid w:val="00937A15"/>
    <w:rsid w:val="00940738"/>
    <w:rsid w:val="0094141A"/>
    <w:rsid w:val="0094145D"/>
    <w:rsid w:val="0094150B"/>
    <w:rsid w:val="009418BD"/>
    <w:rsid w:val="00941DBC"/>
    <w:rsid w:val="00944FA2"/>
    <w:rsid w:val="0094510A"/>
    <w:rsid w:val="00945251"/>
    <w:rsid w:val="009452BB"/>
    <w:rsid w:val="00946E91"/>
    <w:rsid w:val="00947A30"/>
    <w:rsid w:val="00947EED"/>
    <w:rsid w:val="009505FC"/>
    <w:rsid w:val="00951854"/>
    <w:rsid w:val="009518F1"/>
    <w:rsid w:val="00951E03"/>
    <w:rsid w:val="009521B4"/>
    <w:rsid w:val="009521EF"/>
    <w:rsid w:val="0095243F"/>
    <w:rsid w:val="0095263A"/>
    <w:rsid w:val="00952817"/>
    <w:rsid w:val="00952823"/>
    <w:rsid w:val="00952839"/>
    <w:rsid w:val="00952971"/>
    <w:rsid w:val="00952DD6"/>
    <w:rsid w:val="00953F54"/>
    <w:rsid w:val="009552DB"/>
    <w:rsid w:val="00955CAE"/>
    <w:rsid w:val="00955D55"/>
    <w:rsid w:val="00955FDC"/>
    <w:rsid w:val="00956A4A"/>
    <w:rsid w:val="009576FE"/>
    <w:rsid w:val="00957E6F"/>
    <w:rsid w:val="00957EE7"/>
    <w:rsid w:val="009607DD"/>
    <w:rsid w:val="0096151E"/>
    <w:rsid w:val="00961635"/>
    <w:rsid w:val="0096198C"/>
    <w:rsid w:val="0096342D"/>
    <w:rsid w:val="00963D67"/>
    <w:rsid w:val="009644D4"/>
    <w:rsid w:val="00965639"/>
    <w:rsid w:val="00966889"/>
    <w:rsid w:val="00967E8E"/>
    <w:rsid w:val="00971843"/>
    <w:rsid w:val="009719C3"/>
    <w:rsid w:val="00971E9F"/>
    <w:rsid w:val="00972414"/>
    <w:rsid w:val="00973CE6"/>
    <w:rsid w:val="0097428A"/>
    <w:rsid w:val="00974586"/>
    <w:rsid w:val="009757FD"/>
    <w:rsid w:val="00975F76"/>
    <w:rsid w:val="0097608A"/>
    <w:rsid w:val="00976D27"/>
    <w:rsid w:val="00977B99"/>
    <w:rsid w:val="009808CC"/>
    <w:rsid w:val="00980D93"/>
    <w:rsid w:val="009814E9"/>
    <w:rsid w:val="00981D5C"/>
    <w:rsid w:val="00982D73"/>
    <w:rsid w:val="009830B6"/>
    <w:rsid w:val="00983953"/>
    <w:rsid w:val="00983A8A"/>
    <w:rsid w:val="00983F6D"/>
    <w:rsid w:val="00984161"/>
    <w:rsid w:val="00984510"/>
    <w:rsid w:val="00984685"/>
    <w:rsid w:val="00984F6A"/>
    <w:rsid w:val="0098533B"/>
    <w:rsid w:val="00985755"/>
    <w:rsid w:val="009857D8"/>
    <w:rsid w:val="00985D3C"/>
    <w:rsid w:val="00986265"/>
    <w:rsid w:val="00986734"/>
    <w:rsid w:val="00986EFE"/>
    <w:rsid w:val="00987763"/>
    <w:rsid w:val="00987A20"/>
    <w:rsid w:val="00987FED"/>
    <w:rsid w:val="00990185"/>
    <w:rsid w:val="00991189"/>
    <w:rsid w:val="0099151C"/>
    <w:rsid w:val="00991B17"/>
    <w:rsid w:val="00992085"/>
    <w:rsid w:val="0099259D"/>
    <w:rsid w:val="0099381F"/>
    <w:rsid w:val="00993987"/>
    <w:rsid w:val="00993D4F"/>
    <w:rsid w:val="00996399"/>
    <w:rsid w:val="0099686D"/>
    <w:rsid w:val="00996AE5"/>
    <w:rsid w:val="00996FA9"/>
    <w:rsid w:val="00997F71"/>
    <w:rsid w:val="009A0814"/>
    <w:rsid w:val="009A0B9D"/>
    <w:rsid w:val="009A12D2"/>
    <w:rsid w:val="009A13AF"/>
    <w:rsid w:val="009A2B33"/>
    <w:rsid w:val="009A2C25"/>
    <w:rsid w:val="009A3591"/>
    <w:rsid w:val="009A3E6E"/>
    <w:rsid w:val="009A47EF"/>
    <w:rsid w:val="009A5673"/>
    <w:rsid w:val="009A5940"/>
    <w:rsid w:val="009A662D"/>
    <w:rsid w:val="009A66BF"/>
    <w:rsid w:val="009A76C2"/>
    <w:rsid w:val="009AE53F"/>
    <w:rsid w:val="009B018D"/>
    <w:rsid w:val="009B02BE"/>
    <w:rsid w:val="009B0900"/>
    <w:rsid w:val="009B1016"/>
    <w:rsid w:val="009B1C04"/>
    <w:rsid w:val="009B243E"/>
    <w:rsid w:val="009B352F"/>
    <w:rsid w:val="009B37EC"/>
    <w:rsid w:val="009B3B98"/>
    <w:rsid w:val="009B3FDB"/>
    <w:rsid w:val="009B4311"/>
    <w:rsid w:val="009B463B"/>
    <w:rsid w:val="009B4B11"/>
    <w:rsid w:val="009B5580"/>
    <w:rsid w:val="009B607B"/>
    <w:rsid w:val="009B65C1"/>
    <w:rsid w:val="009B6ACE"/>
    <w:rsid w:val="009B74AE"/>
    <w:rsid w:val="009C1025"/>
    <w:rsid w:val="009C165F"/>
    <w:rsid w:val="009C2AE9"/>
    <w:rsid w:val="009C2D47"/>
    <w:rsid w:val="009C307C"/>
    <w:rsid w:val="009C36DB"/>
    <w:rsid w:val="009C3BA9"/>
    <w:rsid w:val="009C405C"/>
    <w:rsid w:val="009C42C8"/>
    <w:rsid w:val="009C4A4A"/>
    <w:rsid w:val="009C4E9C"/>
    <w:rsid w:val="009C5030"/>
    <w:rsid w:val="009C526D"/>
    <w:rsid w:val="009C532F"/>
    <w:rsid w:val="009C5C6D"/>
    <w:rsid w:val="009C5DBD"/>
    <w:rsid w:val="009C5E57"/>
    <w:rsid w:val="009C6029"/>
    <w:rsid w:val="009C6197"/>
    <w:rsid w:val="009C693B"/>
    <w:rsid w:val="009C73B1"/>
    <w:rsid w:val="009C7A68"/>
    <w:rsid w:val="009C7ED2"/>
    <w:rsid w:val="009D03B5"/>
    <w:rsid w:val="009D26AC"/>
    <w:rsid w:val="009D2C3D"/>
    <w:rsid w:val="009D37F2"/>
    <w:rsid w:val="009D60D1"/>
    <w:rsid w:val="009D6C46"/>
    <w:rsid w:val="009D6DF1"/>
    <w:rsid w:val="009D6FDB"/>
    <w:rsid w:val="009D70B2"/>
    <w:rsid w:val="009D7189"/>
    <w:rsid w:val="009D76A6"/>
    <w:rsid w:val="009E0DD8"/>
    <w:rsid w:val="009E118B"/>
    <w:rsid w:val="009E1469"/>
    <w:rsid w:val="009E1D99"/>
    <w:rsid w:val="009E24E6"/>
    <w:rsid w:val="009E269D"/>
    <w:rsid w:val="009E3798"/>
    <w:rsid w:val="009E3CBA"/>
    <w:rsid w:val="009E4103"/>
    <w:rsid w:val="009E53B7"/>
    <w:rsid w:val="009E53E2"/>
    <w:rsid w:val="009E5A70"/>
    <w:rsid w:val="009E5A9F"/>
    <w:rsid w:val="009E5DA5"/>
    <w:rsid w:val="009E6496"/>
    <w:rsid w:val="009E6F68"/>
    <w:rsid w:val="009E6F85"/>
    <w:rsid w:val="009E77AC"/>
    <w:rsid w:val="009E7A58"/>
    <w:rsid w:val="009E7A5E"/>
    <w:rsid w:val="009E7B1D"/>
    <w:rsid w:val="009E7D0A"/>
    <w:rsid w:val="009E9716"/>
    <w:rsid w:val="009F031B"/>
    <w:rsid w:val="009F18DD"/>
    <w:rsid w:val="009F2D40"/>
    <w:rsid w:val="009F327D"/>
    <w:rsid w:val="009F4E61"/>
    <w:rsid w:val="009F58C2"/>
    <w:rsid w:val="009F665D"/>
    <w:rsid w:val="009F6860"/>
    <w:rsid w:val="009FCC84"/>
    <w:rsid w:val="00A01216"/>
    <w:rsid w:val="00A02763"/>
    <w:rsid w:val="00A02ACD"/>
    <w:rsid w:val="00A02E07"/>
    <w:rsid w:val="00A02EEF"/>
    <w:rsid w:val="00A046C3"/>
    <w:rsid w:val="00A048A1"/>
    <w:rsid w:val="00A05547"/>
    <w:rsid w:val="00A05F3C"/>
    <w:rsid w:val="00A06176"/>
    <w:rsid w:val="00A065C3"/>
    <w:rsid w:val="00A07161"/>
    <w:rsid w:val="00A073A0"/>
    <w:rsid w:val="00A10C08"/>
    <w:rsid w:val="00A10FDE"/>
    <w:rsid w:val="00A1210C"/>
    <w:rsid w:val="00A121A2"/>
    <w:rsid w:val="00A12462"/>
    <w:rsid w:val="00A13FFD"/>
    <w:rsid w:val="00A14F55"/>
    <w:rsid w:val="00A154DE"/>
    <w:rsid w:val="00A156C8"/>
    <w:rsid w:val="00A15904"/>
    <w:rsid w:val="00A15932"/>
    <w:rsid w:val="00A161BF"/>
    <w:rsid w:val="00A16873"/>
    <w:rsid w:val="00A16A97"/>
    <w:rsid w:val="00A16BDD"/>
    <w:rsid w:val="00A17D2F"/>
    <w:rsid w:val="00A20066"/>
    <w:rsid w:val="00A2071C"/>
    <w:rsid w:val="00A20CFB"/>
    <w:rsid w:val="00A212F4"/>
    <w:rsid w:val="00A21C67"/>
    <w:rsid w:val="00A224CC"/>
    <w:rsid w:val="00A2432F"/>
    <w:rsid w:val="00A2436D"/>
    <w:rsid w:val="00A2491D"/>
    <w:rsid w:val="00A24931"/>
    <w:rsid w:val="00A24F32"/>
    <w:rsid w:val="00A2519A"/>
    <w:rsid w:val="00A2602A"/>
    <w:rsid w:val="00A260FA"/>
    <w:rsid w:val="00A26566"/>
    <w:rsid w:val="00A30A7A"/>
    <w:rsid w:val="00A30F2D"/>
    <w:rsid w:val="00A31342"/>
    <w:rsid w:val="00A318A7"/>
    <w:rsid w:val="00A31A94"/>
    <w:rsid w:val="00A325A6"/>
    <w:rsid w:val="00A32C24"/>
    <w:rsid w:val="00A33892"/>
    <w:rsid w:val="00A33D42"/>
    <w:rsid w:val="00A34108"/>
    <w:rsid w:val="00A3432C"/>
    <w:rsid w:val="00A34DAF"/>
    <w:rsid w:val="00A3512D"/>
    <w:rsid w:val="00A36C8F"/>
    <w:rsid w:val="00A37F96"/>
    <w:rsid w:val="00A4007E"/>
    <w:rsid w:val="00A4054E"/>
    <w:rsid w:val="00A4096E"/>
    <w:rsid w:val="00A4171A"/>
    <w:rsid w:val="00A41C82"/>
    <w:rsid w:val="00A42704"/>
    <w:rsid w:val="00A42D6A"/>
    <w:rsid w:val="00A43803"/>
    <w:rsid w:val="00A4385B"/>
    <w:rsid w:val="00A43A69"/>
    <w:rsid w:val="00A44075"/>
    <w:rsid w:val="00A44287"/>
    <w:rsid w:val="00A4579D"/>
    <w:rsid w:val="00A4597E"/>
    <w:rsid w:val="00A45E56"/>
    <w:rsid w:val="00A4616C"/>
    <w:rsid w:val="00A503C9"/>
    <w:rsid w:val="00A503F3"/>
    <w:rsid w:val="00A50887"/>
    <w:rsid w:val="00A508FB"/>
    <w:rsid w:val="00A51F61"/>
    <w:rsid w:val="00A51F79"/>
    <w:rsid w:val="00A5212C"/>
    <w:rsid w:val="00A5217C"/>
    <w:rsid w:val="00A53216"/>
    <w:rsid w:val="00A53BEF"/>
    <w:rsid w:val="00A53E91"/>
    <w:rsid w:val="00A53EFA"/>
    <w:rsid w:val="00A54614"/>
    <w:rsid w:val="00A55508"/>
    <w:rsid w:val="00A55558"/>
    <w:rsid w:val="00A55DDA"/>
    <w:rsid w:val="00A576AB"/>
    <w:rsid w:val="00A57C08"/>
    <w:rsid w:val="00A60380"/>
    <w:rsid w:val="00A60C95"/>
    <w:rsid w:val="00A629DC"/>
    <w:rsid w:val="00A6326D"/>
    <w:rsid w:val="00A632CA"/>
    <w:rsid w:val="00A64254"/>
    <w:rsid w:val="00A66EBC"/>
    <w:rsid w:val="00A6764B"/>
    <w:rsid w:val="00A67D71"/>
    <w:rsid w:val="00A702CF"/>
    <w:rsid w:val="00A70429"/>
    <w:rsid w:val="00A708F2"/>
    <w:rsid w:val="00A71968"/>
    <w:rsid w:val="00A72613"/>
    <w:rsid w:val="00A72997"/>
    <w:rsid w:val="00A7471F"/>
    <w:rsid w:val="00A74F5A"/>
    <w:rsid w:val="00A77523"/>
    <w:rsid w:val="00A777FC"/>
    <w:rsid w:val="00A778C9"/>
    <w:rsid w:val="00A81826"/>
    <w:rsid w:val="00A81E00"/>
    <w:rsid w:val="00A82836"/>
    <w:rsid w:val="00A82C20"/>
    <w:rsid w:val="00A836BD"/>
    <w:rsid w:val="00A83F4C"/>
    <w:rsid w:val="00A8457A"/>
    <w:rsid w:val="00A84610"/>
    <w:rsid w:val="00A851EA"/>
    <w:rsid w:val="00A85A77"/>
    <w:rsid w:val="00A87701"/>
    <w:rsid w:val="00A87710"/>
    <w:rsid w:val="00A87B6C"/>
    <w:rsid w:val="00A8D634"/>
    <w:rsid w:val="00A903E4"/>
    <w:rsid w:val="00A9095E"/>
    <w:rsid w:val="00A91B9E"/>
    <w:rsid w:val="00A92E2A"/>
    <w:rsid w:val="00A94A67"/>
    <w:rsid w:val="00A96024"/>
    <w:rsid w:val="00A9653E"/>
    <w:rsid w:val="00A97F95"/>
    <w:rsid w:val="00AA0AA3"/>
    <w:rsid w:val="00AA0C93"/>
    <w:rsid w:val="00AA1272"/>
    <w:rsid w:val="00AA209E"/>
    <w:rsid w:val="00AA2544"/>
    <w:rsid w:val="00AA2C85"/>
    <w:rsid w:val="00AA3BC8"/>
    <w:rsid w:val="00AA415D"/>
    <w:rsid w:val="00AA486C"/>
    <w:rsid w:val="00AA4B1F"/>
    <w:rsid w:val="00AA5900"/>
    <w:rsid w:val="00AA5A02"/>
    <w:rsid w:val="00AA5A0E"/>
    <w:rsid w:val="00AA6FB2"/>
    <w:rsid w:val="00AB0BE4"/>
    <w:rsid w:val="00AB0DA4"/>
    <w:rsid w:val="00AB107D"/>
    <w:rsid w:val="00AB1D44"/>
    <w:rsid w:val="00AB207E"/>
    <w:rsid w:val="00AB2101"/>
    <w:rsid w:val="00AB2D8C"/>
    <w:rsid w:val="00AB2F88"/>
    <w:rsid w:val="00AB322F"/>
    <w:rsid w:val="00AB3E90"/>
    <w:rsid w:val="00AB3FFE"/>
    <w:rsid w:val="00AB4035"/>
    <w:rsid w:val="00AB4B76"/>
    <w:rsid w:val="00AB510F"/>
    <w:rsid w:val="00AB56A9"/>
    <w:rsid w:val="00AB57D9"/>
    <w:rsid w:val="00AB5A97"/>
    <w:rsid w:val="00AB5BFF"/>
    <w:rsid w:val="00AB5D06"/>
    <w:rsid w:val="00AB60A5"/>
    <w:rsid w:val="00AB6407"/>
    <w:rsid w:val="00AB655E"/>
    <w:rsid w:val="00AB6641"/>
    <w:rsid w:val="00AB6E97"/>
    <w:rsid w:val="00AB6F4A"/>
    <w:rsid w:val="00AB7309"/>
    <w:rsid w:val="00AB7513"/>
    <w:rsid w:val="00AB75A3"/>
    <w:rsid w:val="00ABF6E7"/>
    <w:rsid w:val="00AC0A4C"/>
    <w:rsid w:val="00AC0D62"/>
    <w:rsid w:val="00AC170A"/>
    <w:rsid w:val="00AC177F"/>
    <w:rsid w:val="00AC1D4E"/>
    <w:rsid w:val="00AC2115"/>
    <w:rsid w:val="00AC289E"/>
    <w:rsid w:val="00AC2E3A"/>
    <w:rsid w:val="00AC31B9"/>
    <w:rsid w:val="00AC40FB"/>
    <w:rsid w:val="00AC64C1"/>
    <w:rsid w:val="00AC650C"/>
    <w:rsid w:val="00AC714E"/>
    <w:rsid w:val="00AD00EA"/>
    <w:rsid w:val="00AD04B1"/>
    <w:rsid w:val="00AD06FF"/>
    <w:rsid w:val="00AD415F"/>
    <w:rsid w:val="00AD4472"/>
    <w:rsid w:val="00AD4579"/>
    <w:rsid w:val="00AD527E"/>
    <w:rsid w:val="00AD5635"/>
    <w:rsid w:val="00AD58EC"/>
    <w:rsid w:val="00AD5E13"/>
    <w:rsid w:val="00AD5F97"/>
    <w:rsid w:val="00AD6CF4"/>
    <w:rsid w:val="00AD7177"/>
    <w:rsid w:val="00AE047E"/>
    <w:rsid w:val="00AE0C69"/>
    <w:rsid w:val="00AE0F39"/>
    <w:rsid w:val="00AE15F7"/>
    <w:rsid w:val="00AE1FB7"/>
    <w:rsid w:val="00AE2F17"/>
    <w:rsid w:val="00AE311E"/>
    <w:rsid w:val="00AE3635"/>
    <w:rsid w:val="00AE41F0"/>
    <w:rsid w:val="00AE4AAB"/>
    <w:rsid w:val="00AE4DD3"/>
    <w:rsid w:val="00AE548E"/>
    <w:rsid w:val="00AE554C"/>
    <w:rsid w:val="00AE5577"/>
    <w:rsid w:val="00AE5D57"/>
    <w:rsid w:val="00AE5DF4"/>
    <w:rsid w:val="00AE6A9B"/>
    <w:rsid w:val="00AE6F1E"/>
    <w:rsid w:val="00AE70C0"/>
    <w:rsid w:val="00AF1E49"/>
    <w:rsid w:val="00AF1E6D"/>
    <w:rsid w:val="00AF22AD"/>
    <w:rsid w:val="00AF2554"/>
    <w:rsid w:val="00AF287C"/>
    <w:rsid w:val="00AF2CA8"/>
    <w:rsid w:val="00AF4465"/>
    <w:rsid w:val="00AF4BB9"/>
    <w:rsid w:val="00AF5F12"/>
    <w:rsid w:val="00AF6811"/>
    <w:rsid w:val="00AF70F9"/>
    <w:rsid w:val="00AF733F"/>
    <w:rsid w:val="00AF746A"/>
    <w:rsid w:val="00AF7500"/>
    <w:rsid w:val="00B007AA"/>
    <w:rsid w:val="00B00FB8"/>
    <w:rsid w:val="00B0219C"/>
    <w:rsid w:val="00B023FE"/>
    <w:rsid w:val="00B028BD"/>
    <w:rsid w:val="00B07A33"/>
    <w:rsid w:val="00B101E8"/>
    <w:rsid w:val="00B10B39"/>
    <w:rsid w:val="00B10E9B"/>
    <w:rsid w:val="00B112F5"/>
    <w:rsid w:val="00B11870"/>
    <w:rsid w:val="00B1229F"/>
    <w:rsid w:val="00B1328A"/>
    <w:rsid w:val="00B140E3"/>
    <w:rsid w:val="00B1446E"/>
    <w:rsid w:val="00B1469F"/>
    <w:rsid w:val="00B165AB"/>
    <w:rsid w:val="00B169DE"/>
    <w:rsid w:val="00B16F66"/>
    <w:rsid w:val="00B17A46"/>
    <w:rsid w:val="00B2119B"/>
    <w:rsid w:val="00B211B8"/>
    <w:rsid w:val="00B2155B"/>
    <w:rsid w:val="00B227F7"/>
    <w:rsid w:val="00B23168"/>
    <w:rsid w:val="00B23333"/>
    <w:rsid w:val="00B23640"/>
    <w:rsid w:val="00B2392C"/>
    <w:rsid w:val="00B23A96"/>
    <w:rsid w:val="00B244EB"/>
    <w:rsid w:val="00B24988"/>
    <w:rsid w:val="00B250DD"/>
    <w:rsid w:val="00B253A1"/>
    <w:rsid w:val="00B254B6"/>
    <w:rsid w:val="00B25545"/>
    <w:rsid w:val="00B2592E"/>
    <w:rsid w:val="00B26083"/>
    <w:rsid w:val="00B26F4D"/>
    <w:rsid w:val="00B26FD5"/>
    <w:rsid w:val="00B27CB1"/>
    <w:rsid w:val="00B309E0"/>
    <w:rsid w:val="00B30AD5"/>
    <w:rsid w:val="00B30E94"/>
    <w:rsid w:val="00B31FC2"/>
    <w:rsid w:val="00B324A8"/>
    <w:rsid w:val="00B3272B"/>
    <w:rsid w:val="00B33EED"/>
    <w:rsid w:val="00B3520A"/>
    <w:rsid w:val="00B35836"/>
    <w:rsid w:val="00B35FEF"/>
    <w:rsid w:val="00B36899"/>
    <w:rsid w:val="00B372B1"/>
    <w:rsid w:val="00B374AA"/>
    <w:rsid w:val="00B375D7"/>
    <w:rsid w:val="00B37E8F"/>
    <w:rsid w:val="00B3DBB3"/>
    <w:rsid w:val="00B40021"/>
    <w:rsid w:val="00B4152A"/>
    <w:rsid w:val="00B41A3A"/>
    <w:rsid w:val="00B42DBC"/>
    <w:rsid w:val="00B42E7C"/>
    <w:rsid w:val="00B42FAE"/>
    <w:rsid w:val="00B4342C"/>
    <w:rsid w:val="00B4359A"/>
    <w:rsid w:val="00B43930"/>
    <w:rsid w:val="00B439C3"/>
    <w:rsid w:val="00B43E28"/>
    <w:rsid w:val="00B4443F"/>
    <w:rsid w:val="00B4472F"/>
    <w:rsid w:val="00B44E9A"/>
    <w:rsid w:val="00B45D19"/>
    <w:rsid w:val="00B45DFC"/>
    <w:rsid w:val="00B46166"/>
    <w:rsid w:val="00B473FE"/>
    <w:rsid w:val="00B4757F"/>
    <w:rsid w:val="00B47690"/>
    <w:rsid w:val="00B50102"/>
    <w:rsid w:val="00B503D5"/>
    <w:rsid w:val="00B507E5"/>
    <w:rsid w:val="00B50D32"/>
    <w:rsid w:val="00B51257"/>
    <w:rsid w:val="00B51EDB"/>
    <w:rsid w:val="00B528A6"/>
    <w:rsid w:val="00B53067"/>
    <w:rsid w:val="00B53073"/>
    <w:rsid w:val="00B53486"/>
    <w:rsid w:val="00B53943"/>
    <w:rsid w:val="00B53A06"/>
    <w:rsid w:val="00B53BBA"/>
    <w:rsid w:val="00B53FC1"/>
    <w:rsid w:val="00B56606"/>
    <w:rsid w:val="00B57021"/>
    <w:rsid w:val="00B57280"/>
    <w:rsid w:val="00B60279"/>
    <w:rsid w:val="00B603B3"/>
    <w:rsid w:val="00B63EAA"/>
    <w:rsid w:val="00B6402F"/>
    <w:rsid w:val="00B64157"/>
    <w:rsid w:val="00B646A8"/>
    <w:rsid w:val="00B65224"/>
    <w:rsid w:val="00B655EC"/>
    <w:rsid w:val="00B65E2D"/>
    <w:rsid w:val="00B67360"/>
    <w:rsid w:val="00B702BB"/>
    <w:rsid w:val="00B70432"/>
    <w:rsid w:val="00B705E8"/>
    <w:rsid w:val="00B70C28"/>
    <w:rsid w:val="00B71078"/>
    <w:rsid w:val="00B711AE"/>
    <w:rsid w:val="00B71232"/>
    <w:rsid w:val="00B714F6"/>
    <w:rsid w:val="00B715EE"/>
    <w:rsid w:val="00B71CB2"/>
    <w:rsid w:val="00B72389"/>
    <w:rsid w:val="00B74605"/>
    <w:rsid w:val="00B75447"/>
    <w:rsid w:val="00B75AA3"/>
    <w:rsid w:val="00B764E2"/>
    <w:rsid w:val="00B76810"/>
    <w:rsid w:val="00B76CB4"/>
    <w:rsid w:val="00B77462"/>
    <w:rsid w:val="00B77A96"/>
    <w:rsid w:val="00B816A8"/>
    <w:rsid w:val="00B818D2"/>
    <w:rsid w:val="00B81A9E"/>
    <w:rsid w:val="00B81D19"/>
    <w:rsid w:val="00B823B5"/>
    <w:rsid w:val="00B8284B"/>
    <w:rsid w:val="00B83FEB"/>
    <w:rsid w:val="00B840D0"/>
    <w:rsid w:val="00B84673"/>
    <w:rsid w:val="00B84CE2"/>
    <w:rsid w:val="00B853DD"/>
    <w:rsid w:val="00B862B5"/>
    <w:rsid w:val="00B862D4"/>
    <w:rsid w:val="00B869AD"/>
    <w:rsid w:val="00B86BAE"/>
    <w:rsid w:val="00B87230"/>
    <w:rsid w:val="00B8775D"/>
    <w:rsid w:val="00B90131"/>
    <w:rsid w:val="00B90B4C"/>
    <w:rsid w:val="00B90B7D"/>
    <w:rsid w:val="00B90CBD"/>
    <w:rsid w:val="00B90F73"/>
    <w:rsid w:val="00B90FE5"/>
    <w:rsid w:val="00B9186A"/>
    <w:rsid w:val="00B91EAA"/>
    <w:rsid w:val="00B929A6"/>
    <w:rsid w:val="00B93C7D"/>
    <w:rsid w:val="00B942F2"/>
    <w:rsid w:val="00B94355"/>
    <w:rsid w:val="00B9483D"/>
    <w:rsid w:val="00B95D8F"/>
    <w:rsid w:val="00B97558"/>
    <w:rsid w:val="00B97A76"/>
    <w:rsid w:val="00B97DA9"/>
    <w:rsid w:val="00B97DD1"/>
    <w:rsid w:val="00BA0893"/>
    <w:rsid w:val="00BA116D"/>
    <w:rsid w:val="00BA1A4B"/>
    <w:rsid w:val="00BA1B16"/>
    <w:rsid w:val="00BA3348"/>
    <w:rsid w:val="00BA3773"/>
    <w:rsid w:val="00BA3A3E"/>
    <w:rsid w:val="00BA3DF9"/>
    <w:rsid w:val="00BA4D4B"/>
    <w:rsid w:val="00BA565C"/>
    <w:rsid w:val="00BA5E89"/>
    <w:rsid w:val="00BA6354"/>
    <w:rsid w:val="00BA6405"/>
    <w:rsid w:val="00BA69B7"/>
    <w:rsid w:val="00BA6D48"/>
    <w:rsid w:val="00BA7987"/>
    <w:rsid w:val="00BB0BA8"/>
    <w:rsid w:val="00BB11EF"/>
    <w:rsid w:val="00BB143A"/>
    <w:rsid w:val="00BB27E4"/>
    <w:rsid w:val="00BB2BCE"/>
    <w:rsid w:val="00BB2F8F"/>
    <w:rsid w:val="00BB51E5"/>
    <w:rsid w:val="00BB5252"/>
    <w:rsid w:val="00BB6EB0"/>
    <w:rsid w:val="00BB70B4"/>
    <w:rsid w:val="00BB72D9"/>
    <w:rsid w:val="00BC0E96"/>
    <w:rsid w:val="00BC2052"/>
    <w:rsid w:val="00BC27D2"/>
    <w:rsid w:val="00BC3849"/>
    <w:rsid w:val="00BC476F"/>
    <w:rsid w:val="00BC48EB"/>
    <w:rsid w:val="00BC4AFD"/>
    <w:rsid w:val="00BC4C24"/>
    <w:rsid w:val="00BC5635"/>
    <w:rsid w:val="00BC607D"/>
    <w:rsid w:val="00BC664F"/>
    <w:rsid w:val="00BC68DF"/>
    <w:rsid w:val="00BC6941"/>
    <w:rsid w:val="00BC6EF5"/>
    <w:rsid w:val="00BC70D3"/>
    <w:rsid w:val="00BC796C"/>
    <w:rsid w:val="00BD0061"/>
    <w:rsid w:val="00BD124A"/>
    <w:rsid w:val="00BD13D3"/>
    <w:rsid w:val="00BD1913"/>
    <w:rsid w:val="00BD1915"/>
    <w:rsid w:val="00BD1D13"/>
    <w:rsid w:val="00BD2A1D"/>
    <w:rsid w:val="00BD2D9A"/>
    <w:rsid w:val="00BD3288"/>
    <w:rsid w:val="00BD34C1"/>
    <w:rsid w:val="00BD3B49"/>
    <w:rsid w:val="00BD41D1"/>
    <w:rsid w:val="00BD578B"/>
    <w:rsid w:val="00BD5A46"/>
    <w:rsid w:val="00BD65BB"/>
    <w:rsid w:val="00BD701F"/>
    <w:rsid w:val="00BD7726"/>
    <w:rsid w:val="00BD775F"/>
    <w:rsid w:val="00BE09F6"/>
    <w:rsid w:val="00BE0C7F"/>
    <w:rsid w:val="00BE321B"/>
    <w:rsid w:val="00BE361F"/>
    <w:rsid w:val="00BE4831"/>
    <w:rsid w:val="00BE4D9D"/>
    <w:rsid w:val="00BE4FAA"/>
    <w:rsid w:val="00BE7C95"/>
    <w:rsid w:val="00BE7F33"/>
    <w:rsid w:val="00BF02EB"/>
    <w:rsid w:val="00BF04F8"/>
    <w:rsid w:val="00BF0E66"/>
    <w:rsid w:val="00BF0F6A"/>
    <w:rsid w:val="00BF1305"/>
    <w:rsid w:val="00BF1E94"/>
    <w:rsid w:val="00BF2D89"/>
    <w:rsid w:val="00BF4259"/>
    <w:rsid w:val="00BF4441"/>
    <w:rsid w:val="00BF448B"/>
    <w:rsid w:val="00BF45DA"/>
    <w:rsid w:val="00BF471A"/>
    <w:rsid w:val="00BF484E"/>
    <w:rsid w:val="00BF517F"/>
    <w:rsid w:val="00BF6387"/>
    <w:rsid w:val="00BF6AEB"/>
    <w:rsid w:val="00BF6F85"/>
    <w:rsid w:val="00BF7AD7"/>
    <w:rsid w:val="00C00DF3"/>
    <w:rsid w:val="00C00E57"/>
    <w:rsid w:val="00C012D2"/>
    <w:rsid w:val="00C01E53"/>
    <w:rsid w:val="00C02085"/>
    <w:rsid w:val="00C023B7"/>
    <w:rsid w:val="00C03159"/>
    <w:rsid w:val="00C03679"/>
    <w:rsid w:val="00C0434F"/>
    <w:rsid w:val="00C04463"/>
    <w:rsid w:val="00C05846"/>
    <w:rsid w:val="00C05886"/>
    <w:rsid w:val="00C05CCF"/>
    <w:rsid w:val="00C06138"/>
    <w:rsid w:val="00C0628D"/>
    <w:rsid w:val="00C065E9"/>
    <w:rsid w:val="00C07C14"/>
    <w:rsid w:val="00C11C8B"/>
    <w:rsid w:val="00C13A32"/>
    <w:rsid w:val="00C14FDE"/>
    <w:rsid w:val="00C158C8"/>
    <w:rsid w:val="00C1643A"/>
    <w:rsid w:val="00C1684F"/>
    <w:rsid w:val="00C16DC1"/>
    <w:rsid w:val="00C1791F"/>
    <w:rsid w:val="00C17BA9"/>
    <w:rsid w:val="00C203A2"/>
    <w:rsid w:val="00C20A15"/>
    <w:rsid w:val="00C20AEE"/>
    <w:rsid w:val="00C215B8"/>
    <w:rsid w:val="00C21A08"/>
    <w:rsid w:val="00C22784"/>
    <w:rsid w:val="00C22795"/>
    <w:rsid w:val="00C23D1B"/>
    <w:rsid w:val="00C2407A"/>
    <w:rsid w:val="00C24659"/>
    <w:rsid w:val="00C24824"/>
    <w:rsid w:val="00C24C18"/>
    <w:rsid w:val="00C24DB2"/>
    <w:rsid w:val="00C251AB"/>
    <w:rsid w:val="00C252B8"/>
    <w:rsid w:val="00C25913"/>
    <w:rsid w:val="00C267E7"/>
    <w:rsid w:val="00C27802"/>
    <w:rsid w:val="00C30867"/>
    <w:rsid w:val="00C30A28"/>
    <w:rsid w:val="00C30BBF"/>
    <w:rsid w:val="00C3153A"/>
    <w:rsid w:val="00C31AF8"/>
    <w:rsid w:val="00C31DDE"/>
    <w:rsid w:val="00C32D45"/>
    <w:rsid w:val="00C339D0"/>
    <w:rsid w:val="00C34430"/>
    <w:rsid w:val="00C344DB"/>
    <w:rsid w:val="00C34E1A"/>
    <w:rsid w:val="00C35390"/>
    <w:rsid w:val="00C35D44"/>
    <w:rsid w:val="00C36066"/>
    <w:rsid w:val="00C37953"/>
    <w:rsid w:val="00C40938"/>
    <w:rsid w:val="00C41A67"/>
    <w:rsid w:val="00C424A4"/>
    <w:rsid w:val="00C42504"/>
    <w:rsid w:val="00C42C8E"/>
    <w:rsid w:val="00C43076"/>
    <w:rsid w:val="00C4312F"/>
    <w:rsid w:val="00C44456"/>
    <w:rsid w:val="00C454A3"/>
    <w:rsid w:val="00C466C0"/>
    <w:rsid w:val="00C4673D"/>
    <w:rsid w:val="00C47241"/>
    <w:rsid w:val="00C474E9"/>
    <w:rsid w:val="00C519B8"/>
    <w:rsid w:val="00C52D52"/>
    <w:rsid w:val="00C52ED0"/>
    <w:rsid w:val="00C52FE3"/>
    <w:rsid w:val="00C530BB"/>
    <w:rsid w:val="00C531FC"/>
    <w:rsid w:val="00C53644"/>
    <w:rsid w:val="00C5389B"/>
    <w:rsid w:val="00C549D5"/>
    <w:rsid w:val="00C54BAB"/>
    <w:rsid w:val="00C55C3A"/>
    <w:rsid w:val="00C55C9E"/>
    <w:rsid w:val="00C561F8"/>
    <w:rsid w:val="00C569BF"/>
    <w:rsid w:val="00C57098"/>
    <w:rsid w:val="00C57689"/>
    <w:rsid w:val="00C60038"/>
    <w:rsid w:val="00C615F5"/>
    <w:rsid w:val="00C61E03"/>
    <w:rsid w:val="00C62D5D"/>
    <w:rsid w:val="00C63589"/>
    <w:rsid w:val="00C6369E"/>
    <w:rsid w:val="00C6373A"/>
    <w:rsid w:val="00C63FAD"/>
    <w:rsid w:val="00C644B9"/>
    <w:rsid w:val="00C6476B"/>
    <w:rsid w:val="00C64DD1"/>
    <w:rsid w:val="00C6605A"/>
    <w:rsid w:val="00C670A7"/>
    <w:rsid w:val="00C67E79"/>
    <w:rsid w:val="00C70211"/>
    <w:rsid w:val="00C709AD"/>
    <w:rsid w:val="00C709F4"/>
    <w:rsid w:val="00C71229"/>
    <w:rsid w:val="00C7230C"/>
    <w:rsid w:val="00C7342C"/>
    <w:rsid w:val="00C745AA"/>
    <w:rsid w:val="00C747A2"/>
    <w:rsid w:val="00C7529D"/>
    <w:rsid w:val="00C753EE"/>
    <w:rsid w:val="00C75BB8"/>
    <w:rsid w:val="00C75E56"/>
    <w:rsid w:val="00C7665A"/>
    <w:rsid w:val="00C77649"/>
    <w:rsid w:val="00C779E9"/>
    <w:rsid w:val="00C80720"/>
    <w:rsid w:val="00C811AA"/>
    <w:rsid w:val="00C81878"/>
    <w:rsid w:val="00C826C9"/>
    <w:rsid w:val="00C8286D"/>
    <w:rsid w:val="00C83864"/>
    <w:rsid w:val="00C85C0D"/>
    <w:rsid w:val="00C900DF"/>
    <w:rsid w:val="00C90C33"/>
    <w:rsid w:val="00C91D32"/>
    <w:rsid w:val="00C9239F"/>
    <w:rsid w:val="00C92BED"/>
    <w:rsid w:val="00C92D5D"/>
    <w:rsid w:val="00C935F5"/>
    <w:rsid w:val="00C93C4D"/>
    <w:rsid w:val="00C93ECE"/>
    <w:rsid w:val="00C94395"/>
    <w:rsid w:val="00C946E1"/>
    <w:rsid w:val="00C9758A"/>
    <w:rsid w:val="00C977C7"/>
    <w:rsid w:val="00CA0145"/>
    <w:rsid w:val="00CA2D8E"/>
    <w:rsid w:val="00CA2EE1"/>
    <w:rsid w:val="00CA4893"/>
    <w:rsid w:val="00CA49AE"/>
    <w:rsid w:val="00CA4E48"/>
    <w:rsid w:val="00CA4F9D"/>
    <w:rsid w:val="00CA5093"/>
    <w:rsid w:val="00CA5817"/>
    <w:rsid w:val="00CA5BFE"/>
    <w:rsid w:val="00CA5F4A"/>
    <w:rsid w:val="00CA61F5"/>
    <w:rsid w:val="00CA6377"/>
    <w:rsid w:val="00CA6E1F"/>
    <w:rsid w:val="00CA7873"/>
    <w:rsid w:val="00CB13B5"/>
    <w:rsid w:val="00CB14E8"/>
    <w:rsid w:val="00CB15DF"/>
    <w:rsid w:val="00CB1B3E"/>
    <w:rsid w:val="00CB22FE"/>
    <w:rsid w:val="00CB23DA"/>
    <w:rsid w:val="00CB29F6"/>
    <w:rsid w:val="00CB40AF"/>
    <w:rsid w:val="00CB4176"/>
    <w:rsid w:val="00CB4367"/>
    <w:rsid w:val="00CB464F"/>
    <w:rsid w:val="00CB511A"/>
    <w:rsid w:val="00CB5A1F"/>
    <w:rsid w:val="00CB5A96"/>
    <w:rsid w:val="00CB5DB8"/>
    <w:rsid w:val="00CB77B2"/>
    <w:rsid w:val="00CB7A05"/>
    <w:rsid w:val="00CB7BE6"/>
    <w:rsid w:val="00CC064E"/>
    <w:rsid w:val="00CC06D0"/>
    <w:rsid w:val="00CC0872"/>
    <w:rsid w:val="00CC122A"/>
    <w:rsid w:val="00CC12A0"/>
    <w:rsid w:val="00CC1672"/>
    <w:rsid w:val="00CC2041"/>
    <w:rsid w:val="00CC30FA"/>
    <w:rsid w:val="00CC34BB"/>
    <w:rsid w:val="00CC3A21"/>
    <w:rsid w:val="00CC4E0F"/>
    <w:rsid w:val="00CC6E60"/>
    <w:rsid w:val="00CC6F19"/>
    <w:rsid w:val="00CC6FF2"/>
    <w:rsid w:val="00CD0174"/>
    <w:rsid w:val="00CD0D34"/>
    <w:rsid w:val="00CD1585"/>
    <w:rsid w:val="00CD159C"/>
    <w:rsid w:val="00CD1F23"/>
    <w:rsid w:val="00CD291F"/>
    <w:rsid w:val="00CD2BA6"/>
    <w:rsid w:val="00CD3451"/>
    <w:rsid w:val="00CD352B"/>
    <w:rsid w:val="00CD3814"/>
    <w:rsid w:val="00CD43DE"/>
    <w:rsid w:val="00CD440E"/>
    <w:rsid w:val="00CD45D0"/>
    <w:rsid w:val="00CD481F"/>
    <w:rsid w:val="00CD487A"/>
    <w:rsid w:val="00CD4B8B"/>
    <w:rsid w:val="00CD4BB1"/>
    <w:rsid w:val="00CD5022"/>
    <w:rsid w:val="00CD52D4"/>
    <w:rsid w:val="00CD5604"/>
    <w:rsid w:val="00CD5700"/>
    <w:rsid w:val="00CD6F1C"/>
    <w:rsid w:val="00CD72DC"/>
    <w:rsid w:val="00CD7DF1"/>
    <w:rsid w:val="00CE1BD1"/>
    <w:rsid w:val="00CE254F"/>
    <w:rsid w:val="00CE2803"/>
    <w:rsid w:val="00CE2DB6"/>
    <w:rsid w:val="00CE3455"/>
    <w:rsid w:val="00CE3C95"/>
    <w:rsid w:val="00CE4D96"/>
    <w:rsid w:val="00CE51C3"/>
    <w:rsid w:val="00CE5205"/>
    <w:rsid w:val="00CE586A"/>
    <w:rsid w:val="00CE5D98"/>
    <w:rsid w:val="00CE76F7"/>
    <w:rsid w:val="00CE7A16"/>
    <w:rsid w:val="00CE7E06"/>
    <w:rsid w:val="00CF0230"/>
    <w:rsid w:val="00CF107B"/>
    <w:rsid w:val="00CF1258"/>
    <w:rsid w:val="00CF17E9"/>
    <w:rsid w:val="00CF2302"/>
    <w:rsid w:val="00CF2444"/>
    <w:rsid w:val="00CF2F9F"/>
    <w:rsid w:val="00CF50AC"/>
    <w:rsid w:val="00CF67AC"/>
    <w:rsid w:val="00CF685E"/>
    <w:rsid w:val="00CF7A1E"/>
    <w:rsid w:val="00CF7F06"/>
    <w:rsid w:val="00D005DB"/>
    <w:rsid w:val="00D0061A"/>
    <w:rsid w:val="00D010CB"/>
    <w:rsid w:val="00D010E5"/>
    <w:rsid w:val="00D0161B"/>
    <w:rsid w:val="00D018A0"/>
    <w:rsid w:val="00D0326C"/>
    <w:rsid w:val="00D038EE"/>
    <w:rsid w:val="00D04614"/>
    <w:rsid w:val="00D0490E"/>
    <w:rsid w:val="00D04B4B"/>
    <w:rsid w:val="00D053E0"/>
    <w:rsid w:val="00D056C0"/>
    <w:rsid w:val="00D06C55"/>
    <w:rsid w:val="00D06E3D"/>
    <w:rsid w:val="00D10183"/>
    <w:rsid w:val="00D10763"/>
    <w:rsid w:val="00D10AEA"/>
    <w:rsid w:val="00D11053"/>
    <w:rsid w:val="00D1163B"/>
    <w:rsid w:val="00D11D59"/>
    <w:rsid w:val="00D1289E"/>
    <w:rsid w:val="00D12C5E"/>
    <w:rsid w:val="00D1420F"/>
    <w:rsid w:val="00D144DC"/>
    <w:rsid w:val="00D14CD4"/>
    <w:rsid w:val="00D14DE1"/>
    <w:rsid w:val="00D15ADE"/>
    <w:rsid w:val="00D16575"/>
    <w:rsid w:val="00D167D7"/>
    <w:rsid w:val="00D168E6"/>
    <w:rsid w:val="00D1AB4B"/>
    <w:rsid w:val="00D221B4"/>
    <w:rsid w:val="00D226C3"/>
    <w:rsid w:val="00D22A14"/>
    <w:rsid w:val="00D2325C"/>
    <w:rsid w:val="00D23582"/>
    <w:rsid w:val="00D245F9"/>
    <w:rsid w:val="00D257C4"/>
    <w:rsid w:val="00D26480"/>
    <w:rsid w:val="00D268A5"/>
    <w:rsid w:val="00D26916"/>
    <w:rsid w:val="00D26B73"/>
    <w:rsid w:val="00D27ED0"/>
    <w:rsid w:val="00D30409"/>
    <w:rsid w:val="00D308A2"/>
    <w:rsid w:val="00D30BD1"/>
    <w:rsid w:val="00D30EAC"/>
    <w:rsid w:val="00D31243"/>
    <w:rsid w:val="00D31716"/>
    <w:rsid w:val="00D31908"/>
    <w:rsid w:val="00D31C44"/>
    <w:rsid w:val="00D32518"/>
    <w:rsid w:val="00D32DE0"/>
    <w:rsid w:val="00D336EE"/>
    <w:rsid w:val="00D33869"/>
    <w:rsid w:val="00D33A46"/>
    <w:rsid w:val="00D346F6"/>
    <w:rsid w:val="00D34A81"/>
    <w:rsid w:val="00D350EA"/>
    <w:rsid w:val="00D35B46"/>
    <w:rsid w:val="00D35C50"/>
    <w:rsid w:val="00D360A0"/>
    <w:rsid w:val="00D369E2"/>
    <w:rsid w:val="00D36E4E"/>
    <w:rsid w:val="00D37916"/>
    <w:rsid w:val="00D40C72"/>
    <w:rsid w:val="00D424B7"/>
    <w:rsid w:val="00D43523"/>
    <w:rsid w:val="00D4392E"/>
    <w:rsid w:val="00D43D4B"/>
    <w:rsid w:val="00D43FD9"/>
    <w:rsid w:val="00D44C49"/>
    <w:rsid w:val="00D4577C"/>
    <w:rsid w:val="00D45A16"/>
    <w:rsid w:val="00D45C7D"/>
    <w:rsid w:val="00D46CF2"/>
    <w:rsid w:val="00D47508"/>
    <w:rsid w:val="00D4756F"/>
    <w:rsid w:val="00D50094"/>
    <w:rsid w:val="00D50749"/>
    <w:rsid w:val="00D511A6"/>
    <w:rsid w:val="00D5161E"/>
    <w:rsid w:val="00D51D94"/>
    <w:rsid w:val="00D51E1D"/>
    <w:rsid w:val="00D51F59"/>
    <w:rsid w:val="00D52351"/>
    <w:rsid w:val="00D53F2E"/>
    <w:rsid w:val="00D556B8"/>
    <w:rsid w:val="00D5572A"/>
    <w:rsid w:val="00D55B1E"/>
    <w:rsid w:val="00D56297"/>
    <w:rsid w:val="00D56A33"/>
    <w:rsid w:val="00D56AC2"/>
    <w:rsid w:val="00D577FE"/>
    <w:rsid w:val="00D6049C"/>
    <w:rsid w:val="00D606EA"/>
    <w:rsid w:val="00D61BCF"/>
    <w:rsid w:val="00D61D88"/>
    <w:rsid w:val="00D6252E"/>
    <w:rsid w:val="00D63136"/>
    <w:rsid w:val="00D63303"/>
    <w:rsid w:val="00D63EF8"/>
    <w:rsid w:val="00D6429D"/>
    <w:rsid w:val="00D64B76"/>
    <w:rsid w:val="00D64D89"/>
    <w:rsid w:val="00D64FF7"/>
    <w:rsid w:val="00D658D9"/>
    <w:rsid w:val="00D65E08"/>
    <w:rsid w:val="00D65ECC"/>
    <w:rsid w:val="00D66394"/>
    <w:rsid w:val="00D667FE"/>
    <w:rsid w:val="00D66EC4"/>
    <w:rsid w:val="00D66FF5"/>
    <w:rsid w:val="00D67047"/>
    <w:rsid w:val="00D671A6"/>
    <w:rsid w:val="00D67468"/>
    <w:rsid w:val="00D6A6EB"/>
    <w:rsid w:val="00D70331"/>
    <w:rsid w:val="00D70D8C"/>
    <w:rsid w:val="00D70E0A"/>
    <w:rsid w:val="00D70F69"/>
    <w:rsid w:val="00D7146F"/>
    <w:rsid w:val="00D71752"/>
    <w:rsid w:val="00D71869"/>
    <w:rsid w:val="00D71F74"/>
    <w:rsid w:val="00D724F1"/>
    <w:rsid w:val="00D739A8"/>
    <w:rsid w:val="00D74527"/>
    <w:rsid w:val="00D75C9F"/>
    <w:rsid w:val="00D75DBD"/>
    <w:rsid w:val="00D76173"/>
    <w:rsid w:val="00D76777"/>
    <w:rsid w:val="00D76C66"/>
    <w:rsid w:val="00D77DB6"/>
    <w:rsid w:val="00D802CD"/>
    <w:rsid w:val="00D80591"/>
    <w:rsid w:val="00D805BF"/>
    <w:rsid w:val="00D8070B"/>
    <w:rsid w:val="00D8106E"/>
    <w:rsid w:val="00D81336"/>
    <w:rsid w:val="00D83042"/>
    <w:rsid w:val="00D832F4"/>
    <w:rsid w:val="00D834F1"/>
    <w:rsid w:val="00D837E1"/>
    <w:rsid w:val="00D83CE3"/>
    <w:rsid w:val="00D844C9"/>
    <w:rsid w:val="00D84734"/>
    <w:rsid w:val="00D84F86"/>
    <w:rsid w:val="00D850F0"/>
    <w:rsid w:val="00D85576"/>
    <w:rsid w:val="00D85F5A"/>
    <w:rsid w:val="00D861F4"/>
    <w:rsid w:val="00D868B9"/>
    <w:rsid w:val="00D8EAFF"/>
    <w:rsid w:val="00D90265"/>
    <w:rsid w:val="00D90B3D"/>
    <w:rsid w:val="00D91011"/>
    <w:rsid w:val="00D91A85"/>
    <w:rsid w:val="00D91C1C"/>
    <w:rsid w:val="00D91E3D"/>
    <w:rsid w:val="00D93299"/>
    <w:rsid w:val="00D93308"/>
    <w:rsid w:val="00D93374"/>
    <w:rsid w:val="00D9358A"/>
    <w:rsid w:val="00D93EF0"/>
    <w:rsid w:val="00D94C58"/>
    <w:rsid w:val="00D94D52"/>
    <w:rsid w:val="00D96634"/>
    <w:rsid w:val="00D96966"/>
    <w:rsid w:val="00D96DE8"/>
    <w:rsid w:val="00DA0ADD"/>
    <w:rsid w:val="00DA0C84"/>
    <w:rsid w:val="00DA0CEF"/>
    <w:rsid w:val="00DA0F57"/>
    <w:rsid w:val="00DA1B97"/>
    <w:rsid w:val="00DA1DEF"/>
    <w:rsid w:val="00DA2148"/>
    <w:rsid w:val="00DA230B"/>
    <w:rsid w:val="00DA267A"/>
    <w:rsid w:val="00DA2D6D"/>
    <w:rsid w:val="00DA2DF0"/>
    <w:rsid w:val="00DA2E13"/>
    <w:rsid w:val="00DA32BB"/>
    <w:rsid w:val="00DA4E6B"/>
    <w:rsid w:val="00DA515A"/>
    <w:rsid w:val="00DA53B0"/>
    <w:rsid w:val="00DA55EF"/>
    <w:rsid w:val="00DA590F"/>
    <w:rsid w:val="00DA5CF0"/>
    <w:rsid w:val="00DA5FC4"/>
    <w:rsid w:val="00DA6487"/>
    <w:rsid w:val="00DA7BC3"/>
    <w:rsid w:val="00DB00A7"/>
    <w:rsid w:val="00DB0416"/>
    <w:rsid w:val="00DB0685"/>
    <w:rsid w:val="00DB087B"/>
    <w:rsid w:val="00DB24C5"/>
    <w:rsid w:val="00DB2CAF"/>
    <w:rsid w:val="00DB2D6F"/>
    <w:rsid w:val="00DB33D9"/>
    <w:rsid w:val="00DB36B2"/>
    <w:rsid w:val="00DB3D54"/>
    <w:rsid w:val="00DB4002"/>
    <w:rsid w:val="00DB527C"/>
    <w:rsid w:val="00DB6418"/>
    <w:rsid w:val="00DC0126"/>
    <w:rsid w:val="00DC039E"/>
    <w:rsid w:val="00DC2205"/>
    <w:rsid w:val="00DC489A"/>
    <w:rsid w:val="00DC5DC7"/>
    <w:rsid w:val="00DC72D8"/>
    <w:rsid w:val="00DD02FB"/>
    <w:rsid w:val="00DD05DE"/>
    <w:rsid w:val="00DD07BC"/>
    <w:rsid w:val="00DD0C11"/>
    <w:rsid w:val="00DD0E3B"/>
    <w:rsid w:val="00DD229F"/>
    <w:rsid w:val="00DD2303"/>
    <w:rsid w:val="00DD3178"/>
    <w:rsid w:val="00DD3298"/>
    <w:rsid w:val="00DD3E3C"/>
    <w:rsid w:val="00DD4B7A"/>
    <w:rsid w:val="00DD590D"/>
    <w:rsid w:val="00DD5F08"/>
    <w:rsid w:val="00DD6699"/>
    <w:rsid w:val="00DD6704"/>
    <w:rsid w:val="00DD6B6B"/>
    <w:rsid w:val="00DD6F5F"/>
    <w:rsid w:val="00DD798C"/>
    <w:rsid w:val="00DD7D62"/>
    <w:rsid w:val="00DE124C"/>
    <w:rsid w:val="00DE1481"/>
    <w:rsid w:val="00DE162E"/>
    <w:rsid w:val="00DE1664"/>
    <w:rsid w:val="00DE16D3"/>
    <w:rsid w:val="00DE2100"/>
    <w:rsid w:val="00DE2AAF"/>
    <w:rsid w:val="00DE2F67"/>
    <w:rsid w:val="00DE3251"/>
    <w:rsid w:val="00DE3EFE"/>
    <w:rsid w:val="00DE48FE"/>
    <w:rsid w:val="00DE4BB8"/>
    <w:rsid w:val="00DE4DE0"/>
    <w:rsid w:val="00DE529B"/>
    <w:rsid w:val="00DE5405"/>
    <w:rsid w:val="00DE5521"/>
    <w:rsid w:val="00DE5936"/>
    <w:rsid w:val="00DE5FEF"/>
    <w:rsid w:val="00DE6981"/>
    <w:rsid w:val="00DE72B8"/>
    <w:rsid w:val="00DE740B"/>
    <w:rsid w:val="00DE7415"/>
    <w:rsid w:val="00DE7981"/>
    <w:rsid w:val="00DE79CD"/>
    <w:rsid w:val="00DE7EE7"/>
    <w:rsid w:val="00DF036E"/>
    <w:rsid w:val="00DF1551"/>
    <w:rsid w:val="00DF1DDF"/>
    <w:rsid w:val="00DF293D"/>
    <w:rsid w:val="00DF2DA4"/>
    <w:rsid w:val="00DF2F35"/>
    <w:rsid w:val="00DF3012"/>
    <w:rsid w:val="00DF34D0"/>
    <w:rsid w:val="00DF38E4"/>
    <w:rsid w:val="00DF518A"/>
    <w:rsid w:val="00DF57D8"/>
    <w:rsid w:val="00DF59FE"/>
    <w:rsid w:val="00DF5B8F"/>
    <w:rsid w:val="00DF5F13"/>
    <w:rsid w:val="00DF6C36"/>
    <w:rsid w:val="00DF7AD2"/>
    <w:rsid w:val="00E00007"/>
    <w:rsid w:val="00E00991"/>
    <w:rsid w:val="00E00D7D"/>
    <w:rsid w:val="00E0119C"/>
    <w:rsid w:val="00E01FE7"/>
    <w:rsid w:val="00E022B5"/>
    <w:rsid w:val="00E025BB"/>
    <w:rsid w:val="00E02769"/>
    <w:rsid w:val="00E0314D"/>
    <w:rsid w:val="00E03690"/>
    <w:rsid w:val="00E03813"/>
    <w:rsid w:val="00E0457C"/>
    <w:rsid w:val="00E04EF3"/>
    <w:rsid w:val="00E0645B"/>
    <w:rsid w:val="00E06D2C"/>
    <w:rsid w:val="00E06D69"/>
    <w:rsid w:val="00E10DB9"/>
    <w:rsid w:val="00E11810"/>
    <w:rsid w:val="00E1407A"/>
    <w:rsid w:val="00E1469D"/>
    <w:rsid w:val="00E148EC"/>
    <w:rsid w:val="00E14D14"/>
    <w:rsid w:val="00E14D52"/>
    <w:rsid w:val="00E15152"/>
    <w:rsid w:val="00E152D1"/>
    <w:rsid w:val="00E15370"/>
    <w:rsid w:val="00E16146"/>
    <w:rsid w:val="00E16C79"/>
    <w:rsid w:val="00E170D8"/>
    <w:rsid w:val="00E1711B"/>
    <w:rsid w:val="00E171A1"/>
    <w:rsid w:val="00E2008A"/>
    <w:rsid w:val="00E211D8"/>
    <w:rsid w:val="00E219F2"/>
    <w:rsid w:val="00E21B93"/>
    <w:rsid w:val="00E22595"/>
    <w:rsid w:val="00E232AD"/>
    <w:rsid w:val="00E232EA"/>
    <w:rsid w:val="00E23370"/>
    <w:rsid w:val="00E236AF"/>
    <w:rsid w:val="00E23C1F"/>
    <w:rsid w:val="00E23CCD"/>
    <w:rsid w:val="00E23EE4"/>
    <w:rsid w:val="00E24AB8"/>
    <w:rsid w:val="00E25460"/>
    <w:rsid w:val="00E25E83"/>
    <w:rsid w:val="00E26AB1"/>
    <w:rsid w:val="00E26B0D"/>
    <w:rsid w:val="00E27350"/>
    <w:rsid w:val="00E27E7C"/>
    <w:rsid w:val="00E30135"/>
    <w:rsid w:val="00E305A2"/>
    <w:rsid w:val="00E30CE0"/>
    <w:rsid w:val="00E30E97"/>
    <w:rsid w:val="00E31168"/>
    <w:rsid w:val="00E320B1"/>
    <w:rsid w:val="00E322C8"/>
    <w:rsid w:val="00E323AA"/>
    <w:rsid w:val="00E324C0"/>
    <w:rsid w:val="00E337FC"/>
    <w:rsid w:val="00E340A9"/>
    <w:rsid w:val="00E342A3"/>
    <w:rsid w:val="00E34C7F"/>
    <w:rsid w:val="00E353DF"/>
    <w:rsid w:val="00E356DD"/>
    <w:rsid w:val="00E357AA"/>
    <w:rsid w:val="00E3593B"/>
    <w:rsid w:val="00E3616C"/>
    <w:rsid w:val="00E37058"/>
    <w:rsid w:val="00E372A5"/>
    <w:rsid w:val="00E3744A"/>
    <w:rsid w:val="00E4007C"/>
    <w:rsid w:val="00E40180"/>
    <w:rsid w:val="00E40559"/>
    <w:rsid w:val="00E408B3"/>
    <w:rsid w:val="00E4125B"/>
    <w:rsid w:val="00E412C7"/>
    <w:rsid w:val="00E4149B"/>
    <w:rsid w:val="00E41975"/>
    <w:rsid w:val="00E41CAE"/>
    <w:rsid w:val="00E42A52"/>
    <w:rsid w:val="00E4329E"/>
    <w:rsid w:val="00E44204"/>
    <w:rsid w:val="00E443C1"/>
    <w:rsid w:val="00E445D6"/>
    <w:rsid w:val="00E44D86"/>
    <w:rsid w:val="00E45256"/>
    <w:rsid w:val="00E4536C"/>
    <w:rsid w:val="00E45F70"/>
    <w:rsid w:val="00E466D2"/>
    <w:rsid w:val="00E474EB"/>
    <w:rsid w:val="00E47C63"/>
    <w:rsid w:val="00E47F81"/>
    <w:rsid w:val="00E50C50"/>
    <w:rsid w:val="00E512BE"/>
    <w:rsid w:val="00E51340"/>
    <w:rsid w:val="00E51FF2"/>
    <w:rsid w:val="00E520AA"/>
    <w:rsid w:val="00E52BB1"/>
    <w:rsid w:val="00E535D4"/>
    <w:rsid w:val="00E53603"/>
    <w:rsid w:val="00E53B69"/>
    <w:rsid w:val="00E55086"/>
    <w:rsid w:val="00E5522F"/>
    <w:rsid w:val="00E55A69"/>
    <w:rsid w:val="00E56083"/>
    <w:rsid w:val="00E56D63"/>
    <w:rsid w:val="00E57FDC"/>
    <w:rsid w:val="00E603E1"/>
    <w:rsid w:val="00E60591"/>
    <w:rsid w:val="00E605A8"/>
    <w:rsid w:val="00E60F95"/>
    <w:rsid w:val="00E60FAE"/>
    <w:rsid w:val="00E61001"/>
    <w:rsid w:val="00E611AB"/>
    <w:rsid w:val="00E615C8"/>
    <w:rsid w:val="00E615EF"/>
    <w:rsid w:val="00E6167D"/>
    <w:rsid w:val="00E62643"/>
    <w:rsid w:val="00E627D8"/>
    <w:rsid w:val="00E62C97"/>
    <w:rsid w:val="00E63066"/>
    <w:rsid w:val="00E6315C"/>
    <w:rsid w:val="00E63289"/>
    <w:rsid w:val="00E6328E"/>
    <w:rsid w:val="00E636E4"/>
    <w:rsid w:val="00E63D3A"/>
    <w:rsid w:val="00E63E37"/>
    <w:rsid w:val="00E6487E"/>
    <w:rsid w:val="00E648AA"/>
    <w:rsid w:val="00E65461"/>
    <w:rsid w:val="00E6627E"/>
    <w:rsid w:val="00E666B6"/>
    <w:rsid w:val="00E66881"/>
    <w:rsid w:val="00E67589"/>
    <w:rsid w:val="00E67EB7"/>
    <w:rsid w:val="00E706BE"/>
    <w:rsid w:val="00E70F49"/>
    <w:rsid w:val="00E711C8"/>
    <w:rsid w:val="00E71A4E"/>
    <w:rsid w:val="00E71F35"/>
    <w:rsid w:val="00E723F1"/>
    <w:rsid w:val="00E7243F"/>
    <w:rsid w:val="00E73ABC"/>
    <w:rsid w:val="00E73D5B"/>
    <w:rsid w:val="00E74A7F"/>
    <w:rsid w:val="00E74D74"/>
    <w:rsid w:val="00E74DB9"/>
    <w:rsid w:val="00E754E0"/>
    <w:rsid w:val="00E75B13"/>
    <w:rsid w:val="00E771E5"/>
    <w:rsid w:val="00E7753C"/>
    <w:rsid w:val="00E7798E"/>
    <w:rsid w:val="00E77993"/>
    <w:rsid w:val="00E77E3A"/>
    <w:rsid w:val="00E7D835"/>
    <w:rsid w:val="00E80099"/>
    <w:rsid w:val="00E81AAE"/>
    <w:rsid w:val="00E82F97"/>
    <w:rsid w:val="00E830DC"/>
    <w:rsid w:val="00E83E59"/>
    <w:rsid w:val="00E84643"/>
    <w:rsid w:val="00E8499E"/>
    <w:rsid w:val="00E84FF0"/>
    <w:rsid w:val="00E85A4C"/>
    <w:rsid w:val="00E87275"/>
    <w:rsid w:val="00E878ED"/>
    <w:rsid w:val="00E87D63"/>
    <w:rsid w:val="00E87E23"/>
    <w:rsid w:val="00E90C6D"/>
    <w:rsid w:val="00E915CA"/>
    <w:rsid w:val="00E9197F"/>
    <w:rsid w:val="00E91E18"/>
    <w:rsid w:val="00E922E4"/>
    <w:rsid w:val="00E9292D"/>
    <w:rsid w:val="00E93466"/>
    <w:rsid w:val="00E94277"/>
    <w:rsid w:val="00E948E0"/>
    <w:rsid w:val="00E94C6C"/>
    <w:rsid w:val="00E96B93"/>
    <w:rsid w:val="00E975EF"/>
    <w:rsid w:val="00E97F70"/>
    <w:rsid w:val="00EA057B"/>
    <w:rsid w:val="00EA12F5"/>
    <w:rsid w:val="00EA1854"/>
    <w:rsid w:val="00EA2A3F"/>
    <w:rsid w:val="00EA2B22"/>
    <w:rsid w:val="00EA2D13"/>
    <w:rsid w:val="00EA36AB"/>
    <w:rsid w:val="00EA3A07"/>
    <w:rsid w:val="00EA3DA1"/>
    <w:rsid w:val="00EA4707"/>
    <w:rsid w:val="00EA50EA"/>
    <w:rsid w:val="00EA5662"/>
    <w:rsid w:val="00EA623A"/>
    <w:rsid w:val="00EA6847"/>
    <w:rsid w:val="00EA6EF9"/>
    <w:rsid w:val="00EA719F"/>
    <w:rsid w:val="00EA733E"/>
    <w:rsid w:val="00EA793E"/>
    <w:rsid w:val="00EA7C00"/>
    <w:rsid w:val="00EB03CF"/>
    <w:rsid w:val="00EB21CB"/>
    <w:rsid w:val="00EB2D34"/>
    <w:rsid w:val="00EB2F9B"/>
    <w:rsid w:val="00EB379E"/>
    <w:rsid w:val="00EB5783"/>
    <w:rsid w:val="00EB592C"/>
    <w:rsid w:val="00EB5CE8"/>
    <w:rsid w:val="00EB5D9D"/>
    <w:rsid w:val="00EB74A8"/>
    <w:rsid w:val="00EC0858"/>
    <w:rsid w:val="00EC0BF8"/>
    <w:rsid w:val="00EC165D"/>
    <w:rsid w:val="00EC1968"/>
    <w:rsid w:val="00EC2DDB"/>
    <w:rsid w:val="00EC44D8"/>
    <w:rsid w:val="00EC4D29"/>
    <w:rsid w:val="00EC58D6"/>
    <w:rsid w:val="00EC5F61"/>
    <w:rsid w:val="00EC66DC"/>
    <w:rsid w:val="00EC68C3"/>
    <w:rsid w:val="00EC6E0E"/>
    <w:rsid w:val="00EC7B5F"/>
    <w:rsid w:val="00ECC8B1"/>
    <w:rsid w:val="00ED010E"/>
    <w:rsid w:val="00ED07B7"/>
    <w:rsid w:val="00ED129B"/>
    <w:rsid w:val="00ED1659"/>
    <w:rsid w:val="00ED17F9"/>
    <w:rsid w:val="00ED18AD"/>
    <w:rsid w:val="00ED20A3"/>
    <w:rsid w:val="00ED21C3"/>
    <w:rsid w:val="00ED23B9"/>
    <w:rsid w:val="00ED2BA1"/>
    <w:rsid w:val="00ED2F31"/>
    <w:rsid w:val="00ED3D87"/>
    <w:rsid w:val="00ED41E7"/>
    <w:rsid w:val="00ED58E1"/>
    <w:rsid w:val="00ED5A98"/>
    <w:rsid w:val="00ED6788"/>
    <w:rsid w:val="00ED687C"/>
    <w:rsid w:val="00ED776A"/>
    <w:rsid w:val="00ED7E66"/>
    <w:rsid w:val="00EE0262"/>
    <w:rsid w:val="00EE0BA0"/>
    <w:rsid w:val="00EE0E92"/>
    <w:rsid w:val="00EE176C"/>
    <w:rsid w:val="00EE1C25"/>
    <w:rsid w:val="00EE204B"/>
    <w:rsid w:val="00EE2292"/>
    <w:rsid w:val="00EE2B17"/>
    <w:rsid w:val="00EE2E95"/>
    <w:rsid w:val="00EE3136"/>
    <w:rsid w:val="00EE4C41"/>
    <w:rsid w:val="00EE5D04"/>
    <w:rsid w:val="00EE65D3"/>
    <w:rsid w:val="00EE6BA5"/>
    <w:rsid w:val="00EE7A23"/>
    <w:rsid w:val="00EF033F"/>
    <w:rsid w:val="00EF0B25"/>
    <w:rsid w:val="00EF134A"/>
    <w:rsid w:val="00EF15B1"/>
    <w:rsid w:val="00EF17E9"/>
    <w:rsid w:val="00EF21AF"/>
    <w:rsid w:val="00EF23E7"/>
    <w:rsid w:val="00EF40A3"/>
    <w:rsid w:val="00EF4424"/>
    <w:rsid w:val="00EF479B"/>
    <w:rsid w:val="00EF4A8C"/>
    <w:rsid w:val="00EF51AC"/>
    <w:rsid w:val="00EF51C6"/>
    <w:rsid w:val="00EF5355"/>
    <w:rsid w:val="00EF6224"/>
    <w:rsid w:val="00EF6FD1"/>
    <w:rsid w:val="00EF77C5"/>
    <w:rsid w:val="00EF7C2F"/>
    <w:rsid w:val="00F00DA2"/>
    <w:rsid w:val="00F0108E"/>
    <w:rsid w:val="00F01C48"/>
    <w:rsid w:val="00F021F6"/>
    <w:rsid w:val="00F028B6"/>
    <w:rsid w:val="00F02C8A"/>
    <w:rsid w:val="00F02EC1"/>
    <w:rsid w:val="00F03393"/>
    <w:rsid w:val="00F03AC2"/>
    <w:rsid w:val="00F04381"/>
    <w:rsid w:val="00F04B35"/>
    <w:rsid w:val="00F04C35"/>
    <w:rsid w:val="00F04FB6"/>
    <w:rsid w:val="00F058BC"/>
    <w:rsid w:val="00F067CD"/>
    <w:rsid w:val="00F077E9"/>
    <w:rsid w:val="00F07D81"/>
    <w:rsid w:val="00F0BA52"/>
    <w:rsid w:val="00F10027"/>
    <w:rsid w:val="00F10593"/>
    <w:rsid w:val="00F106DF"/>
    <w:rsid w:val="00F10E67"/>
    <w:rsid w:val="00F115A3"/>
    <w:rsid w:val="00F11C8C"/>
    <w:rsid w:val="00F12550"/>
    <w:rsid w:val="00F12B75"/>
    <w:rsid w:val="00F12D7A"/>
    <w:rsid w:val="00F13092"/>
    <w:rsid w:val="00F131B7"/>
    <w:rsid w:val="00F136E1"/>
    <w:rsid w:val="00F13806"/>
    <w:rsid w:val="00F139AF"/>
    <w:rsid w:val="00F13AFD"/>
    <w:rsid w:val="00F148B3"/>
    <w:rsid w:val="00F14E6C"/>
    <w:rsid w:val="00F151AE"/>
    <w:rsid w:val="00F15852"/>
    <w:rsid w:val="00F15A88"/>
    <w:rsid w:val="00F160C8"/>
    <w:rsid w:val="00F20036"/>
    <w:rsid w:val="00F201EE"/>
    <w:rsid w:val="00F20759"/>
    <w:rsid w:val="00F2174B"/>
    <w:rsid w:val="00F21928"/>
    <w:rsid w:val="00F232F8"/>
    <w:rsid w:val="00F257E8"/>
    <w:rsid w:val="00F2597B"/>
    <w:rsid w:val="00F26139"/>
    <w:rsid w:val="00F26278"/>
    <w:rsid w:val="00F26EA4"/>
    <w:rsid w:val="00F273F1"/>
    <w:rsid w:val="00F275DE"/>
    <w:rsid w:val="00F27BFA"/>
    <w:rsid w:val="00F30361"/>
    <w:rsid w:val="00F3039E"/>
    <w:rsid w:val="00F31736"/>
    <w:rsid w:val="00F31852"/>
    <w:rsid w:val="00F31D10"/>
    <w:rsid w:val="00F3223B"/>
    <w:rsid w:val="00F33013"/>
    <w:rsid w:val="00F3392D"/>
    <w:rsid w:val="00F34972"/>
    <w:rsid w:val="00F357E2"/>
    <w:rsid w:val="00F36106"/>
    <w:rsid w:val="00F363DE"/>
    <w:rsid w:val="00F3652B"/>
    <w:rsid w:val="00F3658E"/>
    <w:rsid w:val="00F36E0E"/>
    <w:rsid w:val="00F37492"/>
    <w:rsid w:val="00F400CF"/>
    <w:rsid w:val="00F41B0D"/>
    <w:rsid w:val="00F41F41"/>
    <w:rsid w:val="00F422C4"/>
    <w:rsid w:val="00F429F8"/>
    <w:rsid w:val="00F43247"/>
    <w:rsid w:val="00F43BF2"/>
    <w:rsid w:val="00F441DB"/>
    <w:rsid w:val="00F44678"/>
    <w:rsid w:val="00F449BA"/>
    <w:rsid w:val="00F44E92"/>
    <w:rsid w:val="00F44FA1"/>
    <w:rsid w:val="00F4500A"/>
    <w:rsid w:val="00F45310"/>
    <w:rsid w:val="00F45662"/>
    <w:rsid w:val="00F46CA2"/>
    <w:rsid w:val="00F47022"/>
    <w:rsid w:val="00F4714E"/>
    <w:rsid w:val="00F472C2"/>
    <w:rsid w:val="00F47D08"/>
    <w:rsid w:val="00F500D1"/>
    <w:rsid w:val="00F5015D"/>
    <w:rsid w:val="00F50659"/>
    <w:rsid w:val="00F51062"/>
    <w:rsid w:val="00F5159B"/>
    <w:rsid w:val="00F51C74"/>
    <w:rsid w:val="00F51CC2"/>
    <w:rsid w:val="00F51DDA"/>
    <w:rsid w:val="00F520A5"/>
    <w:rsid w:val="00F526C4"/>
    <w:rsid w:val="00F52BAC"/>
    <w:rsid w:val="00F52BB7"/>
    <w:rsid w:val="00F5353E"/>
    <w:rsid w:val="00F5369F"/>
    <w:rsid w:val="00F53744"/>
    <w:rsid w:val="00F5385D"/>
    <w:rsid w:val="00F53A32"/>
    <w:rsid w:val="00F544C0"/>
    <w:rsid w:val="00F545F9"/>
    <w:rsid w:val="00F54BEA"/>
    <w:rsid w:val="00F54C39"/>
    <w:rsid w:val="00F54E87"/>
    <w:rsid w:val="00F55691"/>
    <w:rsid w:val="00F5595E"/>
    <w:rsid w:val="00F55FB8"/>
    <w:rsid w:val="00F567D2"/>
    <w:rsid w:val="00F57E22"/>
    <w:rsid w:val="00F57F20"/>
    <w:rsid w:val="00F60154"/>
    <w:rsid w:val="00F602CB"/>
    <w:rsid w:val="00F60368"/>
    <w:rsid w:val="00F60477"/>
    <w:rsid w:val="00F6065B"/>
    <w:rsid w:val="00F61256"/>
    <w:rsid w:val="00F61315"/>
    <w:rsid w:val="00F6169C"/>
    <w:rsid w:val="00F61999"/>
    <w:rsid w:val="00F63757"/>
    <w:rsid w:val="00F64099"/>
    <w:rsid w:val="00F64228"/>
    <w:rsid w:val="00F64665"/>
    <w:rsid w:val="00F6552B"/>
    <w:rsid w:val="00F65CB9"/>
    <w:rsid w:val="00F65E10"/>
    <w:rsid w:val="00F660DA"/>
    <w:rsid w:val="00F6633E"/>
    <w:rsid w:val="00F66BDF"/>
    <w:rsid w:val="00F66C86"/>
    <w:rsid w:val="00F66FD6"/>
    <w:rsid w:val="00F6716D"/>
    <w:rsid w:val="00F7009C"/>
    <w:rsid w:val="00F701C0"/>
    <w:rsid w:val="00F70FEA"/>
    <w:rsid w:val="00F721A7"/>
    <w:rsid w:val="00F7261C"/>
    <w:rsid w:val="00F727D6"/>
    <w:rsid w:val="00F72DAE"/>
    <w:rsid w:val="00F72F38"/>
    <w:rsid w:val="00F73742"/>
    <w:rsid w:val="00F73A82"/>
    <w:rsid w:val="00F73CD7"/>
    <w:rsid w:val="00F74503"/>
    <w:rsid w:val="00F74D01"/>
    <w:rsid w:val="00F74DB8"/>
    <w:rsid w:val="00F7598C"/>
    <w:rsid w:val="00F75E00"/>
    <w:rsid w:val="00F76900"/>
    <w:rsid w:val="00F76BF1"/>
    <w:rsid w:val="00F76EE9"/>
    <w:rsid w:val="00F77142"/>
    <w:rsid w:val="00F77303"/>
    <w:rsid w:val="00F774BA"/>
    <w:rsid w:val="00F80A78"/>
    <w:rsid w:val="00F80FC3"/>
    <w:rsid w:val="00F81561"/>
    <w:rsid w:val="00F81B49"/>
    <w:rsid w:val="00F81BD5"/>
    <w:rsid w:val="00F81FFA"/>
    <w:rsid w:val="00F84291"/>
    <w:rsid w:val="00F8435C"/>
    <w:rsid w:val="00F8495F"/>
    <w:rsid w:val="00F84AF1"/>
    <w:rsid w:val="00F8555A"/>
    <w:rsid w:val="00F85AF6"/>
    <w:rsid w:val="00F85EEA"/>
    <w:rsid w:val="00F87769"/>
    <w:rsid w:val="00F8780A"/>
    <w:rsid w:val="00F8790B"/>
    <w:rsid w:val="00F87945"/>
    <w:rsid w:val="00F8880B"/>
    <w:rsid w:val="00F90549"/>
    <w:rsid w:val="00F910B2"/>
    <w:rsid w:val="00F91637"/>
    <w:rsid w:val="00F91684"/>
    <w:rsid w:val="00F9192B"/>
    <w:rsid w:val="00F91D72"/>
    <w:rsid w:val="00F93149"/>
    <w:rsid w:val="00F93197"/>
    <w:rsid w:val="00F93324"/>
    <w:rsid w:val="00F9357F"/>
    <w:rsid w:val="00F93D11"/>
    <w:rsid w:val="00F93FF7"/>
    <w:rsid w:val="00F94446"/>
    <w:rsid w:val="00F946B9"/>
    <w:rsid w:val="00F9542A"/>
    <w:rsid w:val="00F95702"/>
    <w:rsid w:val="00F9577A"/>
    <w:rsid w:val="00F96412"/>
    <w:rsid w:val="00F964D2"/>
    <w:rsid w:val="00F96623"/>
    <w:rsid w:val="00F96B64"/>
    <w:rsid w:val="00F971DC"/>
    <w:rsid w:val="00F9E1B9"/>
    <w:rsid w:val="00FA03DD"/>
    <w:rsid w:val="00FA0655"/>
    <w:rsid w:val="00FA0958"/>
    <w:rsid w:val="00FA2A1F"/>
    <w:rsid w:val="00FA2B07"/>
    <w:rsid w:val="00FA2B3A"/>
    <w:rsid w:val="00FA356F"/>
    <w:rsid w:val="00FA4CE2"/>
    <w:rsid w:val="00FA4E14"/>
    <w:rsid w:val="00FA4EB2"/>
    <w:rsid w:val="00FA5BDF"/>
    <w:rsid w:val="00FA6169"/>
    <w:rsid w:val="00FA64AE"/>
    <w:rsid w:val="00FA72A7"/>
    <w:rsid w:val="00FA7D8D"/>
    <w:rsid w:val="00FB011C"/>
    <w:rsid w:val="00FB0590"/>
    <w:rsid w:val="00FB1B22"/>
    <w:rsid w:val="00FB1CC2"/>
    <w:rsid w:val="00FB3241"/>
    <w:rsid w:val="00FB332D"/>
    <w:rsid w:val="00FB3508"/>
    <w:rsid w:val="00FB3B35"/>
    <w:rsid w:val="00FB3D6D"/>
    <w:rsid w:val="00FB4179"/>
    <w:rsid w:val="00FB453C"/>
    <w:rsid w:val="00FB4C08"/>
    <w:rsid w:val="00FB5B6F"/>
    <w:rsid w:val="00FB5F74"/>
    <w:rsid w:val="00FB609E"/>
    <w:rsid w:val="00FB612F"/>
    <w:rsid w:val="00FB64FF"/>
    <w:rsid w:val="00FB6955"/>
    <w:rsid w:val="00FB6AC2"/>
    <w:rsid w:val="00FB7462"/>
    <w:rsid w:val="00FC027E"/>
    <w:rsid w:val="00FC118E"/>
    <w:rsid w:val="00FC2D7A"/>
    <w:rsid w:val="00FC3124"/>
    <w:rsid w:val="00FC35A2"/>
    <w:rsid w:val="00FC3B34"/>
    <w:rsid w:val="00FC3C36"/>
    <w:rsid w:val="00FC49F0"/>
    <w:rsid w:val="00FC4EC2"/>
    <w:rsid w:val="00FC500F"/>
    <w:rsid w:val="00FC510F"/>
    <w:rsid w:val="00FC612C"/>
    <w:rsid w:val="00FC654A"/>
    <w:rsid w:val="00FC6B1C"/>
    <w:rsid w:val="00FC6D1D"/>
    <w:rsid w:val="00FC6FC9"/>
    <w:rsid w:val="00FC7845"/>
    <w:rsid w:val="00FC7FB8"/>
    <w:rsid w:val="00FD1214"/>
    <w:rsid w:val="00FD1C0C"/>
    <w:rsid w:val="00FD29F5"/>
    <w:rsid w:val="00FD33B3"/>
    <w:rsid w:val="00FD42DE"/>
    <w:rsid w:val="00FD4E6D"/>
    <w:rsid w:val="00FD52D3"/>
    <w:rsid w:val="00FD6C06"/>
    <w:rsid w:val="00FD6FD4"/>
    <w:rsid w:val="00FD79B4"/>
    <w:rsid w:val="00FD7A0F"/>
    <w:rsid w:val="00FE0B92"/>
    <w:rsid w:val="00FE1631"/>
    <w:rsid w:val="00FE1775"/>
    <w:rsid w:val="00FE1812"/>
    <w:rsid w:val="00FE195D"/>
    <w:rsid w:val="00FE2324"/>
    <w:rsid w:val="00FE2B23"/>
    <w:rsid w:val="00FE2B80"/>
    <w:rsid w:val="00FE2E0C"/>
    <w:rsid w:val="00FE2E6A"/>
    <w:rsid w:val="00FE3535"/>
    <w:rsid w:val="00FE4E77"/>
    <w:rsid w:val="00FE5A33"/>
    <w:rsid w:val="00FE6C8A"/>
    <w:rsid w:val="00FE6D42"/>
    <w:rsid w:val="00FE6DF4"/>
    <w:rsid w:val="00FE76CA"/>
    <w:rsid w:val="00FE775F"/>
    <w:rsid w:val="00FE7964"/>
    <w:rsid w:val="00FF01CB"/>
    <w:rsid w:val="00FF0805"/>
    <w:rsid w:val="00FF1842"/>
    <w:rsid w:val="00FF1E90"/>
    <w:rsid w:val="00FF217F"/>
    <w:rsid w:val="00FF2E01"/>
    <w:rsid w:val="00FF335F"/>
    <w:rsid w:val="00FF4699"/>
    <w:rsid w:val="00FF4913"/>
    <w:rsid w:val="00FF4D73"/>
    <w:rsid w:val="00FF5087"/>
    <w:rsid w:val="00FF5248"/>
    <w:rsid w:val="00FF5CAD"/>
    <w:rsid w:val="00FF61AE"/>
    <w:rsid w:val="00FF67D9"/>
    <w:rsid w:val="00FF7B21"/>
    <w:rsid w:val="0105DA3D"/>
    <w:rsid w:val="010C9B0A"/>
    <w:rsid w:val="010D8145"/>
    <w:rsid w:val="0127E639"/>
    <w:rsid w:val="01297337"/>
    <w:rsid w:val="01314262"/>
    <w:rsid w:val="013853B8"/>
    <w:rsid w:val="013AC54C"/>
    <w:rsid w:val="01410993"/>
    <w:rsid w:val="014CEC0B"/>
    <w:rsid w:val="01518AE1"/>
    <w:rsid w:val="016CC169"/>
    <w:rsid w:val="01714A90"/>
    <w:rsid w:val="017C9320"/>
    <w:rsid w:val="018A8443"/>
    <w:rsid w:val="018CC81B"/>
    <w:rsid w:val="01986B42"/>
    <w:rsid w:val="019C2F54"/>
    <w:rsid w:val="019C2F5F"/>
    <w:rsid w:val="01A27EE6"/>
    <w:rsid w:val="01AD3C86"/>
    <w:rsid w:val="01B23E28"/>
    <w:rsid w:val="01B53534"/>
    <w:rsid w:val="01CA4E15"/>
    <w:rsid w:val="01CF1DFC"/>
    <w:rsid w:val="01D27C42"/>
    <w:rsid w:val="01EE31B1"/>
    <w:rsid w:val="01EE6983"/>
    <w:rsid w:val="01FF308C"/>
    <w:rsid w:val="02017C46"/>
    <w:rsid w:val="020D0955"/>
    <w:rsid w:val="020EF916"/>
    <w:rsid w:val="020F1209"/>
    <w:rsid w:val="0213E974"/>
    <w:rsid w:val="021D1EA8"/>
    <w:rsid w:val="021DE123"/>
    <w:rsid w:val="021F6EBC"/>
    <w:rsid w:val="0222958E"/>
    <w:rsid w:val="0227D95B"/>
    <w:rsid w:val="022C5278"/>
    <w:rsid w:val="023A6777"/>
    <w:rsid w:val="023C6EC6"/>
    <w:rsid w:val="024DB1B2"/>
    <w:rsid w:val="025183D8"/>
    <w:rsid w:val="025C8AB6"/>
    <w:rsid w:val="025E391B"/>
    <w:rsid w:val="02688049"/>
    <w:rsid w:val="026B1380"/>
    <w:rsid w:val="027659B0"/>
    <w:rsid w:val="027B300F"/>
    <w:rsid w:val="02895FDC"/>
    <w:rsid w:val="028A8D73"/>
    <w:rsid w:val="028B3328"/>
    <w:rsid w:val="028B898C"/>
    <w:rsid w:val="0290CF46"/>
    <w:rsid w:val="0293EEC6"/>
    <w:rsid w:val="029783FF"/>
    <w:rsid w:val="0297E31F"/>
    <w:rsid w:val="02B9C505"/>
    <w:rsid w:val="02BBC15F"/>
    <w:rsid w:val="02BE8039"/>
    <w:rsid w:val="02C2AB37"/>
    <w:rsid w:val="02C7BBC4"/>
    <w:rsid w:val="02C88D3B"/>
    <w:rsid w:val="02D75FD3"/>
    <w:rsid w:val="02D911AF"/>
    <w:rsid w:val="02E210D8"/>
    <w:rsid w:val="0311A7CC"/>
    <w:rsid w:val="03227145"/>
    <w:rsid w:val="032976EE"/>
    <w:rsid w:val="0356B5E0"/>
    <w:rsid w:val="0361BD3A"/>
    <w:rsid w:val="03654A5B"/>
    <w:rsid w:val="03672549"/>
    <w:rsid w:val="0367ACBD"/>
    <w:rsid w:val="036D8D8E"/>
    <w:rsid w:val="0371A743"/>
    <w:rsid w:val="039A183E"/>
    <w:rsid w:val="03AC5637"/>
    <w:rsid w:val="03B4E8FF"/>
    <w:rsid w:val="03D4C12D"/>
    <w:rsid w:val="03D7544D"/>
    <w:rsid w:val="03DFDF7E"/>
    <w:rsid w:val="03EC4CA5"/>
    <w:rsid w:val="03FEF763"/>
    <w:rsid w:val="040ACB2C"/>
    <w:rsid w:val="0418614F"/>
    <w:rsid w:val="041E1A93"/>
    <w:rsid w:val="0420CC2F"/>
    <w:rsid w:val="043612C2"/>
    <w:rsid w:val="043CD21F"/>
    <w:rsid w:val="04439862"/>
    <w:rsid w:val="044885EA"/>
    <w:rsid w:val="044AA2B8"/>
    <w:rsid w:val="044E3D82"/>
    <w:rsid w:val="0456B555"/>
    <w:rsid w:val="04585761"/>
    <w:rsid w:val="04676824"/>
    <w:rsid w:val="046993AB"/>
    <w:rsid w:val="046C49AE"/>
    <w:rsid w:val="046F1D4E"/>
    <w:rsid w:val="046F1DCD"/>
    <w:rsid w:val="04770202"/>
    <w:rsid w:val="0482F960"/>
    <w:rsid w:val="049690B5"/>
    <w:rsid w:val="0498206F"/>
    <w:rsid w:val="0498F00E"/>
    <w:rsid w:val="0499A102"/>
    <w:rsid w:val="049E5C3A"/>
    <w:rsid w:val="049EA8A8"/>
    <w:rsid w:val="04AA2A89"/>
    <w:rsid w:val="04AC1638"/>
    <w:rsid w:val="04C13057"/>
    <w:rsid w:val="04CC4D5E"/>
    <w:rsid w:val="04D1CCB5"/>
    <w:rsid w:val="04DB1994"/>
    <w:rsid w:val="04DEE8CF"/>
    <w:rsid w:val="04E3CE76"/>
    <w:rsid w:val="04F7770A"/>
    <w:rsid w:val="04F77EC3"/>
    <w:rsid w:val="050E0A9A"/>
    <w:rsid w:val="050F5B13"/>
    <w:rsid w:val="05148DF5"/>
    <w:rsid w:val="0527B3CE"/>
    <w:rsid w:val="055BB744"/>
    <w:rsid w:val="056195D6"/>
    <w:rsid w:val="05751581"/>
    <w:rsid w:val="0596F275"/>
    <w:rsid w:val="05C3CA9A"/>
    <w:rsid w:val="05CA1405"/>
    <w:rsid w:val="05D1293C"/>
    <w:rsid w:val="05D7165C"/>
    <w:rsid w:val="05ECD410"/>
    <w:rsid w:val="05EEABB8"/>
    <w:rsid w:val="0601CA36"/>
    <w:rsid w:val="0605F634"/>
    <w:rsid w:val="060A0CBF"/>
    <w:rsid w:val="060E366F"/>
    <w:rsid w:val="061CBE0A"/>
    <w:rsid w:val="06222BBA"/>
    <w:rsid w:val="06242F2F"/>
    <w:rsid w:val="062FC801"/>
    <w:rsid w:val="063103E7"/>
    <w:rsid w:val="0631B174"/>
    <w:rsid w:val="0631FE92"/>
    <w:rsid w:val="0633C2CD"/>
    <w:rsid w:val="06348D15"/>
    <w:rsid w:val="0646427E"/>
    <w:rsid w:val="064C9A35"/>
    <w:rsid w:val="064FC933"/>
    <w:rsid w:val="065119C9"/>
    <w:rsid w:val="0653F1D4"/>
    <w:rsid w:val="065DF566"/>
    <w:rsid w:val="0672720C"/>
    <w:rsid w:val="0677A046"/>
    <w:rsid w:val="067858B9"/>
    <w:rsid w:val="067E029C"/>
    <w:rsid w:val="068BFE5B"/>
    <w:rsid w:val="06917D71"/>
    <w:rsid w:val="069A3F33"/>
    <w:rsid w:val="069D1825"/>
    <w:rsid w:val="06A17706"/>
    <w:rsid w:val="06A1BD65"/>
    <w:rsid w:val="06B565E0"/>
    <w:rsid w:val="06B5E0E4"/>
    <w:rsid w:val="06B70263"/>
    <w:rsid w:val="06BDBEBD"/>
    <w:rsid w:val="06D16F8E"/>
    <w:rsid w:val="06D24A95"/>
    <w:rsid w:val="06D5896D"/>
    <w:rsid w:val="06D6E39F"/>
    <w:rsid w:val="06DDD0D6"/>
    <w:rsid w:val="06E68140"/>
    <w:rsid w:val="06EA5BDC"/>
    <w:rsid w:val="06F1A5FB"/>
    <w:rsid w:val="06F24D7D"/>
    <w:rsid w:val="070340CE"/>
    <w:rsid w:val="070451BA"/>
    <w:rsid w:val="07073749"/>
    <w:rsid w:val="070E32EF"/>
    <w:rsid w:val="07133F70"/>
    <w:rsid w:val="0714CED6"/>
    <w:rsid w:val="07173259"/>
    <w:rsid w:val="07193336"/>
    <w:rsid w:val="071BA1FD"/>
    <w:rsid w:val="071DF5FF"/>
    <w:rsid w:val="0720EF34"/>
    <w:rsid w:val="072963FA"/>
    <w:rsid w:val="073B1517"/>
    <w:rsid w:val="073DD3DB"/>
    <w:rsid w:val="07597A7F"/>
    <w:rsid w:val="07658B1C"/>
    <w:rsid w:val="0765E466"/>
    <w:rsid w:val="076DF37D"/>
    <w:rsid w:val="0773D924"/>
    <w:rsid w:val="077A2C8A"/>
    <w:rsid w:val="077E83B5"/>
    <w:rsid w:val="078AD672"/>
    <w:rsid w:val="078E5617"/>
    <w:rsid w:val="07A10124"/>
    <w:rsid w:val="07AD7103"/>
    <w:rsid w:val="07AF2110"/>
    <w:rsid w:val="07B055F5"/>
    <w:rsid w:val="07B2D406"/>
    <w:rsid w:val="07C05383"/>
    <w:rsid w:val="07C4CE09"/>
    <w:rsid w:val="07D141C4"/>
    <w:rsid w:val="07D72C32"/>
    <w:rsid w:val="07EFB057"/>
    <w:rsid w:val="07F201FD"/>
    <w:rsid w:val="07F30CB6"/>
    <w:rsid w:val="07FDF595"/>
    <w:rsid w:val="08004565"/>
    <w:rsid w:val="0802B9A5"/>
    <w:rsid w:val="08031C8D"/>
    <w:rsid w:val="0828D246"/>
    <w:rsid w:val="0838DAAC"/>
    <w:rsid w:val="0842856B"/>
    <w:rsid w:val="084680F7"/>
    <w:rsid w:val="085D3EC1"/>
    <w:rsid w:val="086B6AE1"/>
    <w:rsid w:val="086D976A"/>
    <w:rsid w:val="086EAB6E"/>
    <w:rsid w:val="087E3A9A"/>
    <w:rsid w:val="08862061"/>
    <w:rsid w:val="088E689F"/>
    <w:rsid w:val="0896CF9C"/>
    <w:rsid w:val="08B05928"/>
    <w:rsid w:val="08B1EBD6"/>
    <w:rsid w:val="08B6D61B"/>
    <w:rsid w:val="08BC245E"/>
    <w:rsid w:val="08BC32FC"/>
    <w:rsid w:val="08C520BE"/>
    <w:rsid w:val="08D433B3"/>
    <w:rsid w:val="08D9FB15"/>
    <w:rsid w:val="08DCEA87"/>
    <w:rsid w:val="08F0507A"/>
    <w:rsid w:val="08F5A38B"/>
    <w:rsid w:val="08F6585A"/>
    <w:rsid w:val="08FDA9B5"/>
    <w:rsid w:val="090C52D3"/>
    <w:rsid w:val="092027BD"/>
    <w:rsid w:val="0925C0AF"/>
    <w:rsid w:val="093D0456"/>
    <w:rsid w:val="093ECB7D"/>
    <w:rsid w:val="094761EF"/>
    <w:rsid w:val="09477CA1"/>
    <w:rsid w:val="09495197"/>
    <w:rsid w:val="094F02B5"/>
    <w:rsid w:val="0956A19D"/>
    <w:rsid w:val="0962262F"/>
    <w:rsid w:val="0973EEF4"/>
    <w:rsid w:val="097DBADD"/>
    <w:rsid w:val="0981DA0A"/>
    <w:rsid w:val="0986C8F5"/>
    <w:rsid w:val="09A97EFA"/>
    <w:rsid w:val="09CDE350"/>
    <w:rsid w:val="09D21085"/>
    <w:rsid w:val="09DAFCC8"/>
    <w:rsid w:val="09E50237"/>
    <w:rsid w:val="09E6FD76"/>
    <w:rsid w:val="09FE1720"/>
    <w:rsid w:val="0A19CA49"/>
    <w:rsid w:val="0A1C0BE2"/>
    <w:rsid w:val="0A20ED38"/>
    <w:rsid w:val="0A248DE1"/>
    <w:rsid w:val="0A334035"/>
    <w:rsid w:val="0A39D3A1"/>
    <w:rsid w:val="0A3D5038"/>
    <w:rsid w:val="0A44C030"/>
    <w:rsid w:val="0A514D86"/>
    <w:rsid w:val="0A59FB85"/>
    <w:rsid w:val="0A5BE339"/>
    <w:rsid w:val="0A659E52"/>
    <w:rsid w:val="0A65EB7F"/>
    <w:rsid w:val="0A721BDC"/>
    <w:rsid w:val="0A7EEFA9"/>
    <w:rsid w:val="0A7F4380"/>
    <w:rsid w:val="0A808611"/>
    <w:rsid w:val="0A822EEE"/>
    <w:rsid w:val="0A9794CB"/>
    <w:rsid w:val="0AA1DA7B"/>
    <w:rsid w:val="0AA706DB"/>
    <w:rsid w:val="0AA81C26"/>
    <w:rsid w:val="0AAA7197"/>
    <w:rsid w:val="0AACD237"/>
    <w:rsid w:val="0ACAEAC8"/>
    <w:rsid w:val="0AD898C7"/>
    <w:rsid w:val="0AD8D4B7"/>
    <w:rsid w:val="0ADC3903"/>
    <w:rsid w:val="0ADD1A66"/>
    <w:rsid w:val="0AEED4EB"/>
    <w:rsid w:val="0AF20B43"/>
    <w:rsid w:val="0AF244A0"/>
    <w:rsid w:val="0AF97635"/>
    <w:rsid w:val="0AFCFC6A"/>
    <w:rsid w:val="0AFF2C13"/>
    <w:rsid w:val="0B13DF24"/>
    <w:rsid w:val="0B151D25"/>
    <w:rsid w:val="0B153A1F"/>
    <w:rsid w:val="0B22985D"/>
    <w:rsid w:val="0B274239"/>
    <w:rsid w:val="0B2EAA50"/>
    <w:rsid w:val="0B2EB005"/>
    <w:rsid w:val="0B2F086A"/>
    <w:rsid w:val="0B316689"/>
    <w:rsid w:val="0B324FCB"/>
    <w:rsid w:val="0B403B0E"/>
    <w:rsid w:val="0B4C4F92"/>
    <w:rsid w:val="0B4DE549"/>
    <w:rsid w:val="0B4FEC2B"/>
    <w:rsid w:val="0B5173BF"/>
    <w:rsid w:val="0B596145"/>
    <w:rsid w:val="0B6B376E"/>
    <w:rsid w:val="0B6EE558"/>
    <w:rsid w:val="0B719F1D"/>
    <w:rsid w:val="0B7956B7"/>
    <w:rsid w:val="0B7D81ED"/>
    <w:rsid w:val="0B8BEAC2"/>
    <w:rsid w:val="0B94D8DD"/>
    <w:rsid w:val="0BA61DB6"/>
    <w:rsid w:val="0BA8406A"/>
    <w:rsid w:val="0BAD08BA"/>
    <w:rsid w:val="0BD1F816"/>
    <w:rsid w:val="0BE24946"/>
    <w:rsid w:val="0BE99806"/>
    <w:rsid w:val="0BEAC854"/>
    <w:rsid w:val="0BED8A86"/>
    <w:rsid w:val="0BF64FC6"/>
    <w:rsid w:val="0C19819F"/>
    <w:rsid w:val="0C1CB47F"/>
    <w:rsid w:val="0C1D6F8D"/>
    <w:rsid w:val="0C2326FD"/>
    <w:rsid w:val="0C265316"/>
    <w:rsid w:val="0C2B9D81"/>
    <w:rsid w:val="0C3B63F2"/>
    <w:rsid w:val="0C414DA7"/>
    <w:rsid w:val="0C493C8D"/>
    <w:rsid w:val="0C583B5E"/>
    <w:rsid w:val="0C5A8F7C"/>
    <w:rsid w:val="0C64F34E"/>
    <w:rsid w:val="0C686019"/>
    <w:rsid w:val="0C7C027E"/>
    <w:rsid w:val="0C827F3D"/>
    <w:rsid w:val="0C8BCC5A"/>
    <w:rsid w:val="0C984526"/>
    <w:rsid w:val="0C99C9B8"/>
    <w:rsid w:val="0C9CDA51"/>
    <w:rsid w:val="0CA6D4F1"/>
    <w:rsid w:val="0CAB4F52"/>
    <w:rsid w:val="0CB3001F"/>
    <w:rsid w:val="0CB43269"/>
    <w:rsid w:val="0CC06D97"/>
    <w:rsid w:val="0CD2B86B"/>
    <w:rsid w:val="0CD685B0"/>
    <w:rsid w:val="0CD74740"/>
    <w:rsid w:val="0CE3C902"/>
    <w:rsid w:val="0CE3D702"/>
    <w:rsid w:val="0CF257A5"/>
    <w:rsid w:val="0D0112CF"/>
    <w:rsid w:val="0D066C7D"/>
    <w:rsid w:val="0D11A819"/>
    <w:rsid w:val="0D384260"/>
    <w:rsid w:val="0D38CD62"/>
    <w:rsid w:val="0D3D9F35"/>
    <w:rsid w:val="0D3E6CA8"/>
    <w:rsid w:val="0D5920BF"/>
    <w:rsid w:val="0D695897"/>
    <w:rsid w:val="0D6A4509"/>
    <w:rsid w:val="0D8295A0"/>
    <w:rsid w:val="0D8BA97F"/>
    <w:rsid w:val="0D8DB32B"/>
    <w:rsid w:val="0D90AD93"/>
    <w:rsid w:val="0D95BFAA"/>
    <w:rsid w:val="0D97DFB4"/>
    <w:rsid w:val="0D97F24B"/>
    <w:rsid w:val="0D9A7734"/>
    <w:rsid w:val="0DA9E8AD"/>
    <w:rsid w:val="0DABA515"/>
    <w:rsid w:val="0DB36449"/>
    <w:rsid w:val="0DB93FEE"/>
    <w:rsid w:val="0DBDEB8F"/>
    <w:rsid w:val="0DC3346D"/>
    <w:rsid w:val="0DDC5D0D"/>
    <w:rsid w:val="0DEF0E36"/>
    <w:rsid w:val="0DF12E51"/>
    <w:rsid w:val="0E01A6B1"/>
    <w:rsid w:val="0E08617A"/>
    <w:rsid w:val="0E1DD3E5"/>
    <w:rsid w:val="0E25F8B7"/>
    <w:rsid w:val="0E276BEF"/>
    <w:rsid w:val="0E292B0F"/>
    <w:rsid w:val="0E375B7F"/>
    <w:rsid w:val="0E45FEE4"/>
    <w:rsid w:val="0E477DBE"/>
    <w:rsid w:val="0E513FE3"/>
    <w:rsid w:val="0E5437F8"/>
    <w:rsid w:val="0E56E075"/>
    <w:rsid w:val="0E5753C1"/>
    <w:rsid w:val="0E5E9036"/>
    <w:rsid w:val="0E620277"/>
    <w:rsid w:val="0E693AE2"/>
    <w:rsid w:val="0E780978"/>
    <w:rsid w:val="0E786234"/>
    <w:rsid w:val="0E85FF5E"/>
    <w:rsid w:val="0E97A427"/>
    <w:rsid w:val="0E99DE2B"/>
    <w:rsid w:val="0E9ED4C8"/>
    <w:rsid w:val="0EA61897"/>
    <w:rsid w:val="0EA9D7F0"/>
    <w:rsid w:val="0EAD449F"/>
    <w:rsid w:val="0EAE9D23"/>
    <w:rsid w:val="0EB57918"/>
    <w:rsid w:val="0EBF8A2B"/>
    <w:rsid w:val="0EC5A2C4"/>
    <w:rsid w:val="0EC744E0"/>
    <w:rsid w:val="0EE2F0B3"/>
    <w:rsid w:val="0EEE8814"/>
    <w:rsid w:val="0EF0545B"/>
    <w:rsid w:val="0F01A546"/>
    <w:rsid w:val="0F02DEFE"/>
    <w:rsid w:val="0F0D3D1D"/>
    <w:rsid w:val="0F20E6B8"/>
    <w:rsid w:val="0F26C2DF"/>
    <w:rsid w:val="0F4205B4"/>
    <w:rsid w:val="0F60EB4E"/>
    <w:rsid w:val="0F733E7D"/>
    <w:rsid w:val="0F753307"/>
    <w:rsid w:val="0F83212A"/>
    <w:rsid w:val="0F86BE21"/>
    <w:rsid w:val="0F90F419"/>
    <w:rsid w:val="0FA864D6"/>
    <w:rsid w:val="0FB4660E"/>
    <w:rsid w:val="0FCB18D2"/>
    <w:rsid w:val="0FCBB996"/>
    <w:rsid w:val="0FD5E95D"/>
    <w:rsid w:val="0FF27117"/>
    <w:rsid w:val="0FFB63DA"/>
    <w:rsid w:val="0FFF61E1"/>
    <w:rsid w:val="100304AE"/>
    <w:rsid w:val="100511EE"/>
    <w:rsid w:val="1015B89C"/>
    <w:rsid w:val="102BFAC4"/>
    <w:rsid w:val="1034C31F"/>
    <w:rsid w:val="1039681C"/>
    <w:rsid w:val="104ED6E9"/>
    <w:rsid w:val="105765B0"/>
    <w:rsid w:val="105A71D6"/>
    <w:rsid w:val="105E03C9"/>
    <w:rsid w:val="1062216A"/>
    <w:rsid w:val="10656C88"/>
    <w:rsid w:val="106846E4"/>
    <w:rsid w:val="1072E974"/>
    <w:rsid w:val="108C24BC"/>
    <w:rsid w:val="108FBA7C"/>
    <w:rsid w:val="109B429E"/>
    <w:rsid w:val="10A29000"/>
    <w:rsid w:val="10A478CF"/>
    <w:rsid w:val="10ADB6D4"/>
    <w:rsid w:val="10C2CB5B"/>
    <w:rsid w:val="10CD6AF6"/>
    <w:rsid w:val="10D3B88B"/>
    <w:rsid w:val="10D4DFD6"/>
    <w:rsid w:val="10D50664"/>
    <w:rsid w:val="10D791F7"/>
    <w:rsid w:val="10E95D7E"/>
    <w:rsid w:val="10F29DB9"/>
    <w:rsid w:val="10F89A9F"/>
    <w:rsid w:val="10F941DB"/>
    <w:rsid w:val="11132015"/>
    <w:rsid w:val="112ACDAC"/>
    <w:rsid w:val="1132C70D"/>
    <w:rsid w:val="11491C2D"/>
    <w:rsid w:val="1149D823"/>
    <w:rsid w:val="114C4420"/>
    <w:rsid w:val="11509A35"/>
    <w:rsid w:val="1154B23D"/>
    <w:rsid w:val="1168B954"/>
    <w:rsid w:val="116BB26D"/>
    <w:rsid w:val="11784B2F"/>
    <w:rsid w:val="1181E865"/>
    <w:rsid w:val="1189A8E4"/>
    <w:rsid w:val="118D78F5"/>
    <w:rsid w:val="118FB911"/>
    <w:rsid w:val="11A490D9"/>
    <w:rsid w:val="11A8A660"/>
    <w:rsid w:val="11A8F214"/>
    <w:rsid w:val="11A9CF1B"/>
    <w:rsid w:val="11B02649"/>
    <w:rsid w:val="11B1BD6D"/>
    <w:rsid w:val="11B32198"/>
    <w:rsid w:val="11BDBDB3"/>
    <w:rsid w:val="11D18711"/>
    <w:rsid w:val="11D2D5BA"/>
    <w:rsid w:val="11D50217"/>
    <w:rsid w:val="11D514C0"/>
    <w:rsid w:val="11D57438"/>
    <w:rsid w:val="11DDB6FB"/>
    <w:rsid w:val="11F4B730"/>
    <w:rsid w:val="1201E1E8"/>
    <w:rsid w:val="12056DF7"/>
    <w:rsid w:val="121F1C4A"/>
    <w:rsid w:val="1223DFC1"/>
    <w:rsid w:val="1228A759"/>
    <w:rsid w:val="122A93CD"/>
    <w:rsid w:val="12399BD6"/>
    <w:rsid w:val="123D7079"/>
    <w:rsid w:val="1244540F"/>
    <w:rsid w:val="1244B18B"/>
    <w:rsid w:val="1247311C"/>
    <w:rsid w:val="1251AA9A"/>
    <w:rsid w:val="1258A154"/>
    <w:rsid w:val="125DFE3F"/>
    <w:rsid w:val="126FA41F"/>
    <w:rsid w:val="12782237"/>
    <w:rsid w:val="127CB428"/>
    <w:rsid w:val="127EF230"/>
    <w:rsid w:val="127F9456"/>
    <w:rsid w:val="128352EB"/>
    <w:rsid w:val="128D3420"/>
    <w:rsid w:val="129D7BE0"/>
    <w:rsid w:val="12A95444"/>
    <w:rsid w:val="12B5D5EA"/>
    <w:rsid w:val="12C7FBB8"/>
    <w:rsid w:val="12D47D41"/>
    <w:rsid w:val="12D99358"/>
    <w:rsid w:val="12E5ED65"/>
    <w:rsid w:val="12F522AC"/>
    <w:rsid w:val="13016879"/>
    <w:rsid w:val="1304FD86"/>
    <w:rsid w:val="130638AD"/>
    <w:rsid w:val="13141B90"/>
    <w:rsid w:val="131E9FBC"/>
    <w:rsid w:val="131F2B88"/>
    <w:rsid w:val="1324D3AE"/>
    <w:rsid w:val="132FDC26"/>
    <w:rsid w:val="133174D5"/>
    <w:rsid w:val="133319D8"/>
    <w:rsid w:val="13448E25"/>
    <w:rsid w:val="1348EE08"/>
    <w:rsid w:val="135C85A4"/>
    <w:rsid w:val="135CAC32"/>
    <w:rsid w:val="135F1D83"/>
    <w:rsid w:val="13680DCD"/>
    <w:rsid w:val="1391BC5D"/>
    <w:rsid w:val="13A2CB38"/>
    <w:rsid w:val="13A49443"/>
    <w:rsid w:val="13A562DC"/>
    <w:rsid w:val="13B59A2B"/>
    <w:rsid w:val="13B9B06D"/>
    <w:rsid w:val="13BE16D5"/>
    <w:rsid w:val="13BF961A"/>
    <w:rsid w:val="13C1C3F8"/>
    <w:rsid w:val="13C2A66A"/>
    <w:rsid w:val="13C4F46E"/>
    <w:rsid w:val="13C7540D"/>
    <w:rsid w:val="13C7E391"/>
    <w:rsid w:val="13D48427"/>
    <w:rsid w:val="13EE3B32"/>
    <w:rsid w:val="13F86674"/>
    <w:rsid w:val="13FF8A7F"/>
    <w:rsid w:val="140708D9"/>
    <w:rsid w:val="140DC399"/>
    <w:rsid w:val="14223CC4"/>
    <w:rsid w:val="14269966"/>
    <w:rsid w:val="142D1F3B"/>
    <w:rsid w:val="143C6A5B"/>
    <w:rsid w:val="143D69F0"/>
    <w:rsid w:val="144396ED"/>
    <w:rsid w:val="144684B1"/>
    <w:rsid w:val="14544E72"/>
    <w:rsid w:val="14607C6D"/>
    <w:rsid w:val="1461CF32"/>
    <w:rsid w:val="14669E35"/>
    <w:rsid w:val="14752BC1"/>
    <w:rsid w:val="1481BDC6"/>
    <w:rsid w:val="148B198E"/>
    <w:rsid w:val="148D6606"/>
    <w:rsid w:val="1497CE4C"/>
    <w:rsid w:val="149B81FB"/>
    <w:rsid w:val="14A0A9E7"/>
    <w:rsid w:val="14A301E9"/>
    <w:rsid w:val="14A73364"/>
    <w:rsid w:val="14A9880C"/>
    <w:rsid w:val="14B96DC1"/>
    <w:rsid w:val="14BF5409"/>
    <w:rsid w:val="14C2864C"/>
    <w:rsid w:val="14C71569"/>
    <w:rsid w:val="14C71EC5"/>
    <w:rsid w:val="14C93759"/>
    <w:rsid w:val="14D532A0"/>
    <w:rsid w:val="14E2DE38"/>
    <w:rsid w:val="14E3EAFD"/>
    <w:rsid w:val="14E643B8"/>
    <w:rsid w:val="14EEBE69"/>
    <w:rsid w:val="14F65B3F"/>
    <w:rsid w:val="14F8715C"/>
    <w:rsid w:val="15191974"/>
    <w:rsid w:val="1520F006"/>
    <w:rsid w:val="152A08AA"/>
    <w:rsid w:val="15303F99"/>
    <w:rsid w:val="1536A52C"/>
    <w:rsid w:val="15397BBC"/>
    <w:rsid w:val="15497593"/>
    <w:rsid w:val="154A43B8"/>
    <w:rsid w:val="1550D002"/>
    <w:rsid w:val="1557AEB0"/>
    <w:rsid w:val="1560A065"/>
    <w:rsid w:val="156968B5"/>
    <w:rsid w:val="156D7B56"/>
    <w:rsid w:val="157F8054"/>
    <w:rsid w:val="15844B0B"/>
    <w:rsid w:val="15AAD875"/>
    <w:rsid w:val="15BC9EEE"/>
    <w:rsid w:val="15C17CE4"/>
    <w:rsid w:val="15C7C3EC"/>
    <w:rsid w:val="15CA789B"/>
    <w:rsid w:val="15D4CE0C"/>
    <w:rsid w:val="15D51CA2"/>
    <w:rsid w:val="15EB6A06"/>
    <w:rsid w:val="15F01ED3"/>
    <w:rsid w:val="16006536"/>
    <w:rsid w:val="1605640B"/>
    <w:rsid w:val="16103A3D"/>
    <w:rsid w:val="1615FD0B"/>
    <w:rsid w:val="16165871"/>
    <w:rsid w:val="16174CEB"/>
    <w:rsid w:val="162DFF54"/>
    <w:rsid w:val="1633D4E2"/>
    <w:rsid w:val="163D86FF"/>
    <w:rsid w:val="1640E02B"/>
    <w:rsid w:val="164C5D1E"/>
    <w:rsid w:val="1652817C"/>
    <w:rsid w:val="16557FEE"/>
    <w:rsid w:val="165BD589"/>
    <w:rsid w:val="165C1D2F"/>
    <w:rsid w:val="166F0D11"/>
    <w:rsid w:val="167229B8"/>
    <w:rsid w:val="1682F005"/>
    <w:rsid w:val="16A6B61C"/>
    <w:rsid w:val="16AB1FD7"/>
    <w:rsid w:val="16B40B9D"/>
    <w:rsid w:val="16BF2C94"/>
    <w:rsid w:val="16C22D9C"/>
    <w:rsid w:val="16C401C6"/>
    <w:rsid w:val="16C79FBE"/>
    <w:rsid w:val="16CFDBD2"/>
    <w:rsid w:val="16D6A0A3"/>
    <w:rsid w:val="16DDDE2C"/>
    <w:rsid w:val="16E5E33C"/>
    <w:rsid w:val="16FD3D51"/>
    <w:rsid w:val="17029048"/>
    <w:rsid w:val="17262FC3"/>
    <w:rsid w:val="17309016"/>
    <w:rsid w:val="173229CC"/>
    <w:rsid w:val="17377687"/>
    <w:rsid w:val="173F28CE"/>
    <w:rsid w:val="174FB519"/>
    <w:rsid w:val="17586F4F"/>
    <w:rsid w:val="175D323D"/>
    <w:rsid w:val="17682023"/>
    <w:rsid w:val="1772ADE1"/>
    <w:rsid w:val="177631CC"/>
    <w:rsid w:val="178FD5C7"/>
    <w:rsid w:val="1793F2C8"/>
    <w:rsid w:val="17A81CF2"/>
    <w:rsid w:val="17A83613"/>
    <w:rsid w:val="17B0EFA1"/>
    <w:rsid w:val="17BB1B08"/>
    <w:rsid w:val="17C379E4"/>
    <w:rsid w:val="17CD345F"/>
    <w:rsid w:val="180A37D9"/>
    <w:rsid w:val="18113941"/>
    <w:rsid w:val="1817A8D3"/>
    <w:rsid w:val="1817EAF5"/>
    <w:rsid w:val="182AC095"/>
    <w:rsid w:val="183076C5"/>
    <w:rsid w:val="1852219F"/>
    <w:rsid w:val="185D7542"/>
    <w:rsid w:val="185F7F59"/>
    <w:rsid w:val="185FCF16"/>
    <w:rsid w:val="18609817"/>
    <w:rsid w:val="18687FD4"/>
    <w:rsid w:val="186A9C15"/>
    <w:rsid w:val="1886ABAA"/>
    <w:rsid w:val="18B4D83D"/>
    <w:rsid w:val="18D69C78"/>
    <w:rsid w:val="19018877"/>
    <w:rsid w:val="1902D8D9"/>
    <w:rsid w:val="190DD548"/>
    <w:rsid w:val="190F3D18"/>
    <w:rsid w:val="191EF0DA"/>
    <w:rsid w:val="192BB223"/>
    <w:rsid w:val="1943F3B6"/>
    <w:rsid w:val="19766D8D"/>
    <w:rsid w:val="19879FAF"/>
    <w:rsid w:val="198FBEC8"/>
    <w:rsid w:val="19998828"/>
    <w:rsid w:val="199FDA95"/>
    <w:rsid w:val="19A2D393"/>
    <w:rsid w:val="19A5CFCF"/>
    <w:rsid w:val="19AD0CB6"/>
    <w:rsid w:val="19AFC8E3"/>
    <w:rsid w:val="19B42691"/>
    <w:rsid w:val="19B893A1"/>
    <w:rsid w:val="19B98D0A"/>
    <w:rsid w:val="19C682E7"/>
    <w:rsid w:val="19C6DE5B"/>
    <w:rsid w:val="19C8B2FE"/>
    <w:rsid w:val="19EA8D57"/>
    <w:rsid w:val="19F07D9B"/>
    <w:rsid w:val="19F7CBF8"/>
    <w:rsid w:val="19FCDB3E"/>
    <w:rsid w:val="1A0CECDF"/>
    <w:rsid w:val="1A0F36BF"/>
    <w:rsid w:val="1A12DBED"/>
    <w:rsid w:val="1A288D1F"/>
    <w:rsid w:val="1A30CF2B"/>
    <w:rsid w:val="1A380D21"/>
    <w:rsid w:val="1A444033"/>
    <w:rsid w:val="1A4C3E0B"/>
    <w:rsid w:val="1A4F4498"/>
    <w:rsid w:val="1A5171EC"/>
    <w:rsid w:val="1A579003"/>
    <w:rsid w:val="1A5C8EF3"/>
    <w:rsid w:val="1A5EB64C"/>
    <w:rsid w:val="1A678B6F"/>
    <w:rsid w:val="1A6A86E9"/>
    <w:rsid w:val="1A74E70D"/>
    <w:rsid w:val="1A798F34"/>
    <w:rsid w:val="1A7A328E"/>
    <w:rsid w:val="1A7FA6B1"/>
    <w:rsid w:val="1A808C01"/>
    <w:rsid w:val="1A89F818"/>
    <w:rsid w:val="1A908111"/>
    <w:rsid w:val="1A9638E8"/>
    <w:rsid w:val="1AA04E9F"/>
    <w:rsid w:val="1AA45344"/>
    <w:rsid w:val="1ABF8A1B"/>
    <w:rsid w:val="1AD908C1"/>
    <w:rsid w:val="1ADD1E09"/>
    <w:rsid w:val="1AF0155C"/>
    <w:rsid w:val="1AF7DBE8"/>
    <w:rsid w:val="1AFE64B0"/>
    <w:rsid w:val="1AFF493A"/>
    <w:rsid w:val="1B00C433"/>
    <w:rsid w:val="1B0206E3"/>
    <w:rsid w:val="1B170A04"/>
    <w:rsid w:val="1B1F27C9"/>
    <w:rsid w:val="1B20E29E"/>
    <w:rsid w:val="1B257145"/>
    <w:rsid w:val="1B29CD7D"/>
    <w:rsid w:val="1B3755E2"/>
    <w:rsid w:val="1B378573"/>
    <w:rsid w:val="1B3A7871"/>
    <w:rsid w:val="1B6F6679"/>
    <w:rsid w:val="1B88716D"/>
    <w:rsid w:val="1B89E870"/>
    <w:rsid w:val="1B8DFC6A"/>
    <w:rsid w:val="1B9D118E"/>
    <w:rsid w:val="1BA36CEE"/>
    <w:rsid w:val="1BACCA96"/>
    <w:rsid w:val="1BC26FDA"/>
    <w:rsid w:val="1BC5B636"/>
    <w:rsid w:val="1BC5F3F4"/>
    <w:rsid w:val="1BCD61AD"/>
    <w:rsid w:val="1BD0DD92"/>
    <w:rsid w:val="1BE25D72"/>
    <w:rsid w:val="1BE497B9"/>
    <w:rsid w:val="1BEB4A0C"/>
    <w:rsid w:val="1BEEE1E1"/>
    <w:rsid w:val="1BF8DB72"/>
    <w:rsid w:val="1BFB7644"/>
    <w:rsid w:val="1BFC734C"/>
    <w:rsid w:val="1BFF839A"/>
    <w:rsid w:val="1C0657A6"/>
    <w:rsid w:val="1C16A17C"/>
    <w:rsid w:val="1C1A2A5C"/>
    <w:rsid w:val="1C245D1E"/>
    <w:rsid w:val="1C24B6D0"/>
    <w:rsid w:val="1C2BE072"/>
    <w:rsid w:val="1C34ADB4"/>
    <w:rsid w:val="1C43F8FF"/>
    <w:rsid w:val="1C4D179F"/>
    <w:rsid w:val="1C56919C"/>
    <w:rsid w:val="1C63274C"/>
    <w:rsid w:val="1C6DB68F"/>
    <w:rsid w:val="1C8B9A83"/>
    <w:rsid w:val="1CA92E1A"/>
    <w:rsid w:val="1CB24C1A"/>
    <w:rsid w:val="1CBAC559"/>
    <w:rsid w:val="1CDABB6A"/>
    <w:rsid w:val="1CE3326A"/>
    <w:rsid w:val="1CFFB40E"/>
    <w:rsid w:val="1D020E2C"/>
    <w:rsid w:val="1D070E04"/>
    <w:rsid w:val="1D12810D"/>
    <w:rsid w:val="1D1B2248"/>
    <w:rsid w:val="1D1E7808"/>
    <w:rsid w:val="1D2F8306"/>
    <w:rsid w:val="1D4033FB"/>
    <w:rsid w:val="1D4865B0"/>
    <w:rsid w:val="1D4EA72A"/>
    <w:rsid w:val="1D58BD7F"/>
    <w:rsid w:val="1D698A82"/>
    <w:rsid w:val="1D6BB3CF"/>
    <w:rsid w:val="1D74E03A"/>
    <w:rsid w:val="1D77DB6E"/>
    <w:rsid w:val="1D78A691"/>
    <w:rsid w:val="1D83E3AC"/>
    <w:rsid w:val="1D8DA900"/>
    <w:rsid w:val="1D92C83F"/>
    <w:rsid w:val="1D96F75C"/>
    <w:rsid w:val="1D9A610F"/>
    <w:rsid w:val="1DACE3B3"/>
    <w:rsid w:val="1DB7A3C7"/>
    <w:rsid w:val="1DC1898B"/>
    <w:rsid w:val="1DC2FB09"/>
    <w:rsid w:val="1DC42C88"/>
    <w:rsid w:val="1DC7B0D3"/>
    <w:rsid w:val="1DD147FF"/>
    <w:rsid w:val="1DDC7AEC"/>
    <w:rsid w:val="1DE61CC4"/>
    <w:rsid w:val="1DF14207"/>
    <w:rsid w:val="1DF3373A"/>
    <w:rsid w:val="1DF72ADD"/>
    <w:rsid w:val="1DF96037"/>
    <w:rsid w:val="1E067CE0"/>
    <w:rsid w:val="1E094D99"/>
    <w:rsid w:val="1E1A57BA"/>
    <w:rsid w:val="1E1AF3BE"/>
    <w:rsid w:val="1E1BDF59"/>
    <w:rsid w:val="1E3E707F"/>
    <w:rsid w:val="1E416FD3"/>
    <w:rsid w:val="1E4586B3"/>
    <w:rsid w:val="1E462B08"/>
    <w:rsid w:val="1E5ABA02"/>
    <w:rsid w:val="1E658577"/>
    <w:rsid w:val="1E68D142"/>
    <w:rsid w:val="1E6D22C1"/>
    <w:rsid w:val="1E6DD87E"/>
    <w:rsid w:val="1E6E60F9"/>
    <w:rsid w:val="1E74277C"/>
    <w:rsid w:val="1E7BDE05"/>
    <w:rsid w:val="1E7EA8D4"/>
    <w:rsid w:val="1E804197"/>
    <w:rsid w:val="1E862134"/>
    <w:rsid w:val="1E911DC5"/>
    <w:rsid w:val="1E951294"/>
    <w:rsid w:val="1E9A1B4C"/>
    <w:rsid w:val="1E9E0BFF"/>
    <w:rsid w:val="1EA2AEDA"/>
    <w:rsid w:val="1EA45A42"/>
    <w:rsid w:val="1EA9F49C"/>
    <w:rsid w:val="1EAF8FCF"/>
    <w:rsid w:val="1EB48235"/>
    <w:rsid w:val="1EB6889E"/>
    <w:rsid w:val="1EBA9DBC"/>
    <w:rsid w:val="1EBF09FB"/>
    <w:rsid w:val="1EC21D4D"/>
    <w:rsid w:val="1EC3551A"/>
    <w:rsid w:val="1ED05667"/>
    <w:rsid w:val="1EDC7C28"/>
    <w:rsid w:val="1EE9B052"/>
    <w:rsid w:val="1EEA778B"/>
    <w:rsid w:val="1EF83504"/>
    <w:rsid w:val="1F000D3C"/>
    <w:rsid w:val="1F079C03"/>
    <w:rsid w:val="1F1F9D19"/>
    <w:rsid w:val="1F29297D"/>
    <w:rsid w:val="1F2DFE8A"/>
    <w:rsid w:val="1F2F02FC"/>
    <w:rsid w:val="1F3A0B55"/>
    <w:rsid w:val="1F457AAE"/>
    <w:rsid w:val="1F50F871"/>
    <w:rsid w:val="1F59F942"/>
    <w:rsid w:val="1F641218"/>
    <w:rsid w:val="1F66A55F"/>
    <w:rsid w:val="1F6BB73A"/>
    <w:rsid w:val="1F7814FB"/>
    <w:rsid w:val="1F861A5F"/>
    <w:rsid w:val="1F866C2B"/>
    <w:rsid w:val="1F8D069F"/>
    <w:rsid w:val="1F8D731A"/>
    <w:rsid w:val="1F8D8459"/>
    <w:rsid w:val="1F8F1F69"/>
    <w:rsid w:val="1F932A3F"/>
    <w:rsid w:val="1F9A2BB1"/>
    <w:rsid w:val="1FA755F2"/>
    <w:rsid w:val="1FBAA560"/>
    <w:rsid w:val="1FC63387"/>
    <w:rsid w:val="1FCC473D"/>
    <w:rsid w:val="1FD8FDA8"/>
    <w:rsid w:val="1FED4909"/>
    <w:rsid w:val="1FF0B008"/>
    <w:rsid w:val="200A4057"/>
    <w:rsid w:val="200AFF58"/>
    <w:rsid w:val="200E8DD0"/>
    <w:rsid w:val="200FF7DD"/>
    <w:rsid w:val="2010E7EF"/>
    <w:rsid w:val="20209BAF"/>
    <w:rsid w:val="20226A6B"/>
    <w:rsid w:val="2029CDD5"/>
    <w:rsid w:val="2038671E"/>
    <w:rsid w:val="204A217F"/>
    <w:rsid w:val="2051B89E"/>
    <w:rsid w:val="2052F176"/>
    <w:rsid w:val="20557823"/>
    <w:rsid w:val="205EAEE1"/>
    <w:rsid w:val="20633484"/>
    <w:rsid w:val="2063B9A1"/>
    <w:rsid w:val="2080B8A2"/>
    <w:rsid w:val="208647EC"/>
    <w:rsid w:val="20A2428A"/>
    <w:rsid w:val="20AEE243"/>
    <w:rsid w:val="20AFFF25"/>
    <w:rsid w:val="20B9CC60"/>
    <w:rsid w:val="20C9DB88"/>
    <w:rsid w:val="20D06B99"/>
    <w:rsid w:val="20DFC41B"/>
    <w:rsid w:val="20E47E92"/>
    <w:rsid w:val="20E641F6"/>
    <w:rsid w:val="20EC7BC6"/>
    <w:rsid w:val="20F4444C"/>
    <w:rsid w:val="20F5960C"/>
    <w:rsid w:val="2102760D"/>
    <w:rsid w:val="2147BE8C"/>
    <w:rsid w:val="215326A0"/>
    <w:rsid w:val="2156C1FA"/>
    <w:rsid w:val="2163C1FB"/>
    <w:rsid w:val="21763ADA"/>
    <w:rsid w:val="21767833"/>
    <w:rsid w:val="21829BDD"/>
    <w:rsid w:val="218C74A6"/>
    <w:rsid w:val="219173E3"/>
    <w:rsid w:val="219B99E6"/>
    <w:rsid w:val="21A54F5B"/>
    <w:rsid w:val="21AAE016"/>
    <w:rsid w:val="21B03B36"/>
    <w:rsid w:val="21B40C07"/>
    <w:rsid w:val="21C1D605"/>
    <w:rsid w:val="21CBA7E8"/>
    <w:rsid w:val="21CE0DD5"/>
    <w:rsid w:val="21E0D92F"/>
    <w:rsid w:val="21E64AB1"/>
    <w:rsid w:val="21F50866"/>
    <w:rsid w:val="21FE9DFD"/>
    <w:rsid w:val="21FF8A02"/>
    <w:rsid w:val="22151AB5"/>
    <w:rsid w:val="2215F706"/>
    <w:rsid w:val="221DEE4F"/>
    <w:rsid w:val="2220076A"/>
    <w:rsid w:val="2222184D"/>
    <w:rsid w:val="222BFEEF"/>
    <w:rsid w:val="2233E9D5"/>
    <w:rsid w:val="2243B9F6"/>
    <w:rsid w:val="224D1829"/>
    <w:rsid w:val="2251C07D"/>
    <w:rsid w:val="2254C0BC"/>
    <w:rsid w:val="225535EB"/>
    <w:rsid w:val="2259145F"/>
    <w:rsid w:val="2274FE86"/>
    <w:rsid w:val="2275992A"/>
    <w:rsid w:val="227916A9"/>
    <w:rsid w:val="2282D2DE"/>
    <w:rsid w:val="2285C068"/>
    <w:rsid w:val="2286E2A5"/>
    <w:rsid w:val="228BF9E5"/>
    <w:rsid w:val="2294A234"/>
    <w:rsid w:val="22A4398C"/>
    <w:rsid w:val="22A83856"/>
    <w:rsid w:val="22AE6D7C"/>
    <w:rsid w:val="22B9A1BF"/>
    <w:rsid w:val="22BDBB21"/>
    <w:rsid w:val="22BEE537"/>
    <w:rsid w:val="22C3ACAC"/>
    <w:rsid w:val="22C69538"/>
    <w:rsid w:val="22C7AE9C"/>
    <w:rsid w:val="22CB433C"/>
    <w:rsid w:val="22CCAE9C"/>
    <w:rsid w:val="22D269B9"/>
    <w:rsid w:val="22D82A2B"/>
    <w:rsid w:val="22DCBEBC"/>
    <w:rsid w:val="22DF262D"/>
    <w:rsid w:val="22DF6F77"/>
    <w:rsid w:val="22F83547"/>
    <w:rsid w:val="22F9D2AA"/>
    <w:rsid w:val="22FC158F"/>
    <w:rsid w:val="23051EA3"/>
    <w:rsid w:val="23086FD2"/>
    <w:rsid w:val="230C566F"/>
    <w:rsid w:val="2311ED76"/>
    <w:rsid w:val="231D5641"/>
    <w:rsid w:val="2326D259"/>
    <w:rsid w:val="2327A7B3"/>
    <w:rsid w:val="233108FE"/>
    <w:rsid w:val="23390119"/>
    <w:rsid w:val="233C9A8E"/>
    <w:rsid w:val="234AB36E"/>
    <w:rsid w:val="23519AC3"/>
    <w:rsid w:val="23527A26"/>
    <w:rsid w:val="236953F0"/>
    <w:rsid w:val="2369DE36"/>
    <w:rsid w:val="236D4933"/>
    <w:rsid w:val="2373F088"/>
    <w:rsid w:val="237685B0"/>
    <w:rsid w:val="237A96F4"/>
    <w:rsid w:val="2383FA70"/>
    <w:rsid w:val="238D6D72"/>
    <w:rsid w:val="239A6E5E"/>
    <w:rsid w:val="239D1DCE"/>
    <w:rsid w:val="239D7369"/>
    <w:rsid w:val="23AC286D"/>
    <w:rsid w:val="23BB34DB"/>
    <w:rsid w:val="23C9F614"/>
    <w:rsid w:val="23E3775B"/>
    <w:rsid w:val="23EB8A6E"/>
    <w:rsid w:val="23F3AF3B"/>
    <w:rsid w:val="2402E739"/>
    <w:rsid w:val="240B8726"/>
    <w:rsid w:val="240CC97E"/>
    <w:rsid w:val="2413B98C"/>
    <w:rsid w:val="2419C040"/>
    <w:rsid w:val="241D80B8"/>
    <w:rsid w:val="24313670"/>
    <w:rsid w:val="243CE04C"/>
    <w:rsid w:val="243EDEB8"/>
    <w:rsid w:val="2443831F"/>
    <w:rsid w:val="2444E11B"/>
    <w:rsid w:val="245C701E"/>
    <w:rsid w:val="24692614"/>
    <w:rsid w:val="24729D6E"/>
    <w:rsid w:val="247C610A"/>
    <w:rsid w:val="2482DA65"/>
    <w:rsid w:val="24851AFA"/>
    <w:rsid w:val="2490A65F"/>
    <w:rsid w:val="24937032"/>
    <w:rsid w:val="249CD5CB"/>
    <w:rsid w:val="24A41595"/>
    <w:rsid w:val="24C08C77"/>
    <w:rsid w:val="24D5EC73"/>
    <w:rsid w:val="24D6760D"/>
    <w:rsid w:val="24D96FF1"/>
    <w:rsid w:val="24DA54F9"/>
    <w:rsid w:val="24E8837C"/>
    <w:rsid w:val="24EF2837"/>
    <w:rsid w:val="24F06968"/>
    <w:rsid w:val="24F17899"/>
    <w:rsid w:val="24F7B0BD"/>
    <w:rsid w:val="24F96517"/>
    <w:rsid w:val="251E0E72"/>
    <w:rsid w:val="251FBC47"/>
    <w:rsid w:val="2528B3B1"/>
    <w:rsid w:val="252A882B"/>
    <w:rsid w:val="253600C4"/>
    <w:rsid w:val="253C97E3"/>
    <w:rsid w:val="253FE755"/>
    <w:rsid w:val="254676D0"/>
    <w:rsid w:val="254C1D9E"/>
    <w:rsid w:val="254E4E2B"/>
    <w:rsid w:val="25521CC1"/>
    <w:rsid w:val="2561A695"/>
    <w:rsid w:val="2564F5C7"/>
    <w:rsid w:val="256CB0C0"/>
    <w:rsid w:val="2594118F"/>
    <w:rsid w:val="25A58168"/>
    <w:rsid w:val="25ABFC6E"/>
    <w:rsid w:val="25AE364E"/>
    <w:rsid w:val="25BD0BC8"/>
    <w:rsid w:val="25C4FCEE"/>
    <w:rsid w:val="25CBCFB8"/>
    <w:rsid w:val="25CF5888"/>
    <w:rsid w:val="25E2723E"/>
    <w:rsid w:val="25E38250"/>
    <w:rsid w:val="25E6B82F"/>
    <w:rsid w:val="25EABD6B"/>
    <w:rsid w:val="25EBF875"/>
    <w:rsid w:val="25FD73E2"/>
    <w:rsid w:val="26091C8B"/>
    <w:rsid w:val="260ECFD8"/>
    <w:rsid w:val="2611CE58"/>
    <w:rsid w:val="26169C3F"/>
    <w:rsid w:val="261FD998"/>
    <w:rsid w:val="26237ED0"/>
    <w:rsid w:val="2629E63E"/>
    <w:rsid w:val="26303155"/>
    <w:rsid w:val="263968C7"/>
    <w:rsid w:val="263D26C8"/>
    <w:rsid w:val="265819A0"/>
    <w:rsid w:val="265F2D1E"/>
    <w:rsid w:val="266CF67C"/>
    <w:rsid w:val="2678AB2A"/>
    <w:rsid w:val="267B105E"/>
    <w:rsid w:val="2692770D"/>
    <w:rsid w:val="269512F9"/>
    <w:rsid w:val="26953578"/>
    <w:rsid w:val="26963668"/>
    <w:rsid w:val="26A652F6"/>
    <w:rsid w:val="26A9F860"/>
    <w:rsid w:val="26AB914A"/>
    <w:rsid w:val="26B774BE"/>
    <w:rsid w:val="26BBA39E"/>
    <w:rsid w:val="26BFFA08"/>
    <w:rsid w:val="26D2FB25"/>
    <w:rsid w:val="26D7DB28"/>
    <w:rsid w:val="26E673CC"/>
    <w:rsid w:val="26E98326"/>
    <w:rsid w:val="26ECFB55"/>
    <w:rsid w:val="26ED62B1"/>
    <w:rsid w:val="26F06490"/>
    <w:rsid w:val="26F81443"/>
    <w:rsid w:val="270B4C3D"/>
    <w:rsid w:val="2723447E"/>
    <w:rsid w:val="2728296C"/>
    <w:rsid w:val="273071EC"/>
    <w:rsid w:val="27366052"/>
    <w:rsid w:val="2737AA7D"/>
    <w:rsid w:val="273B0A98"/>
    <w:rsid w:val="273F5A28"/>
    <w:rsid w:val="274B7F5F"/>
    <w:rsid w:val="274C695F"/>
    <w:rsid w:val="274E8279"/>
    <w:rsid w:val="27575838"/>
    <w:rsid w:val="27597DF9"/>
    <w:rsid w:val="275FE7CE"/>
    <w:rsid w:val="2760D553"/>
    <w:rsid w:val="2767DCF8"/>
    <w:rsid w:val="278AF665"/>
    <w:rsid w:val="278E754D"/>
    <w:rsid w:val="2799345C"/>
    <w:rsid w:val="279E0D23"/>
    <w:rsid w:val="27A22FE5"/>
    <w:rsid w:val="27A4E710"/>
    <w:rsid w:val="27AA4635"/>
    <w:rsid w:val="27AEC25A"/>
    <w:rsid w:val="27B87C9A"/>
    <w:rsid w:val="27BE1CF7"/>
    <w:rsid w:val="27C3C20D"/>
    <w:rsid w:val="27DBB171"/>
    <w:rsid w:val="27DEFCAC"/>
    <w:rsid w:val="27E850CC"/>
    <w:rsid w:val="27F0AF0B"/>
    <w:rsid w:val="27F95ADC"/>
    <w:rsid w:val="27FC2A59"/>
    <w:rsid w:val="28033D64"/>
    <w:rsid w:val="28088F39"/>
    <w:rsid w:val="280C45DC"/>
    <w:rsid w:val="2813BC44"/>
    <w:rsid w:val="28172236"/>
    <w:rsid w:val="2818561C"/>
    <w:rsid w:val="2827157D"/>
    <w:rsid w:val="2828C690"/>
    <w:rsid w:val="283105D9"/>
    <w:rsid w:val="283171D8"/>
    <w:rsid w:val="284761AB"/>
    <w:rsid w:val="284BA216"/>
    <w:rsid w:val="284F5307"/>
    <w:rsid w:val="2851D3B3"/>
    <w:rsid w:val="285D8E18"/>
    <w:rsid w:val="28774640"/>
    <w:rsid w:val="28785CC6"/>
    <w:rsid w:val="28869DCE"/>
    <w:rsid w:val="28AA505A"/>
    <w:rsid w:val="28B5F15B"/>
    <w:rsid w:val="28B73294"/>
    <w:rsid w:val="28B9C4E1"/>
    <w:rsid w:val="28C66D7E"/>
    <w:rsid w:val="28C7AE19"/>
    <w:rsid w:val="28D6E9BD"/>
    <w:rsid w:val="28DA1C2C"/>
    <w:rsid w:val="28E4DAAE"/>
    <w:rsid w:val="28EFB528"/>
    <w:rsid w:val="28F2B32A"/>
    <w:rsid w:val="2916E3E6"/>
    <w:rsid w:val="2918DCA9"/>
    <w:rsid w:val="291B0627"/>
    <w:rsid w:val="291D8603"/>
    <w:rsid w:val="292DAA5C"/>
    <w:rsid w:val="29300AC4"/>
    <w:rsid w:val="293514A4"/>
    <w:rsid w:val="2936A718"/>
    <w:rsid w:val="2939DD84"/>
    <w:rsid w:val="293DBBB1"/>
    <w:rsid w:val="293E821B"/>
    <w:rsid w:val="2944E556"/>
    <w:rsid w:val="2949661C"/>
    <w:rsid w:val="295FE0F3"/>
    <w:rsid w:val="2963DE37"/>
    <w:rsid w:val="296404A9"/>
    <w:rsid w:val="298C7F6C"/>
    <w:rsid w:val="299082FD"/>
    <w:rsid w:val="299DD5DA"/>
    <w:rsid w:val="29A7FB1F"/>
    <w:rsid w:val="29C5A67D"/>
    <w:rsid w:val="29DCA79D"/>
    <w:rsid w:val="29EBF245"/>
    <w:rsid w:val="2A132352"/>
    <w:rsid w:val="2A1C8281"/>
    <w:rsid w:val="2A23A3FC"/>
    <w:rsid w:val="2A240191"/>
    <w:rsid w:val="2A260FA5"/>
    <w:rsid w:val="2A3517B8"/>
    <w:rsid w:val="2A37EFF5"/>
    <w:rsid w:val="2A3B843B"/>
    <w:rsid w:val="2A3FF612"/>
    <w:rsid w:val="2A4C72D6"/>
    <w:rsid w:val="2A502EE9"/>
    <w:rsid w:val="2A65C816"/>
    <w:rsid w:val="2A72F1C7"/>
    <w:rsid w:val="2A80D19D"/>
    <w:rsid w:val="2A88038F"/>
    <w:rsid w:val="2A96F96B"/>
    <w:rsid w:val="2A98D208"/>
    <w:rsid w:val="2AAA99CF"/>
    <w:rsid w:val="2AB38564"/>
    <w:rsid w:val="2ABA1129"/>
    <w:rsid w:val="2ABA720F"/>
    <w:rsid w:val="2AD27A31"/>
    <w:rsid w:val="2AE92A19"/>
    <w:rsid w:val="2B00E4A1"/>
    <w:rsid w:val="2B1D7A5F"/>
    <w:rsid w:val="2B1EBC3A"/>
    <w:rsid w:val="2B203996"/>
    <w:rsid w:val="2B284FCD"/>
    <w:rsid w:val="2B2A8BAE"/>
    <w:rsid w:val="2B44F2D3"/>
    <w:rsid w:val="2B52855E"/>
    <w:rsid w:val="2B558D6F"/>
    <w:rsid w:val="2B5B4A1B"/>
    <w:rsid w:val="2B5B6381"/>
    <w:rsid w:val="2B630FEA"/>
    <w:rsid w:val="2B6EE14B"/>
    <w:rsid w:val="2B79E442"/>
    <w:rsid w:val="2B7C9790"/>
    <w:rsid w:val="2B81DE05"/>
    <w:rsid w:val="2B8C1BFB"/>
    <w:rsid w:val="2B8C9012"/>
    <w:rsid w:val="2B8CBA63"/>
    <w:rsid w:val="2B976BFC"/>
    <w:rsid w:val="2B997914"/>
    <w:rsid w:val="2B9EC9EF"/>
    <w:rsid w:val="2BA1CC75"/>
    <w:rsid w:val="2BAA8127"/>
    <w:rsid w:val="2BAA89D1"/>
    <w:rsid w:val="2BAAF22B"/>
    <w:rsid w:val="2BADE82C"/>
    <w:rsid w:val="2BB06F09"/>
    <w:rsid w:val="2BB69231"/>
    <w:rsid w:val="2BBD1672"/>
    <w:rsid w:val="2BC9E474"/>
    <w:rsid w:val="2BD3B3BB"/>
    <w:rsid w:val="2BDE34A0"/>
    <w:rsid w:val="2BE4ABF5"/>
    <w:rsid w:val="2BECF414"/>
    <w:rsid w:val="2BF92D36"/>
    <w:rsid w:val="2BFCB67B"/>
    <w:rsid w:val="2BFE89D9"/>
    <w:rsid w:val="2C0BAAA3"/>
    <w:rsid w:val="2C1AAA52"/>
    <w:rsid w:val="2C2516D0"/>
    <w:rsid w:val="2C45854F"/>
    <w:rsid w:val="2C721912"/>
    <w:rsid w:val="2C82F855"/>
    <w:rsid w:val="2C845BA8"/>
    <w:rsid w:val="2C84677C"/>
    <w:rsid w:val="2C8B2CBD"/>
    <w:rsid w:val="2C8C8D9C"/>
    <w:rsid w:val="2C8E56BC"/>
    <w:rsid w:val="2C9FC854"/>
    <w:rsid w:val="2CA1FBEF"/>
    <w:rsid w:val="2CAD33B2"/>
    <w:rsid w:val="2CBA3F6A"/>
    <w:rsid w:val="2CBB4D96"/>
    <w:rsid w:val="2CBC8373"/>
    <w:rsid w:val="2CBCFE91"/>
    <w:rsid w:val="2CC86239"/>
    <w:rsid w:val="2CC96899"/>
    <w:rsid w:val="2CCFE38F"/>
    <w:rsid w:val="2CD3DA23"/>
    <w:rsid w:val="2CD6B5AC"/>
    <w:rsid w:val="2CD81307"/>
    <w:rsid w:val="2CD8DEFC"/>
    <w:rsid w:val="2CDC062A"/>
    <w:rsid w:val="2CDEEE24"/>
    <w:rsid w:val="2CE5B306"/>
    <w:rsid w:val="2CE87013"/>
    <w:rsid w:val="2CE8D10A"/>
    <w:rsid w:val="2CF1CF28"/>
    <w:rsid w:val="2CF80DF5"/>
    <w:rsid w:val="2CFBBF5C"/>
    <w:rsid w:val="2D1207CB"/>
    <w:rsid w:val="2D1FCB6F"/>
    <w:rsid w:val="2D26E441"/>
    <w:rsid w:val="2D313EB9"/>
    <w:rsid w:val="2D351C86"/>
    <w:rsid w:val="2D423CA9"/>
    <w:rsid w:val="2D4AC797"/>
    <w:rsid w:val="2D4F8070"/>
    <w:rsid w:val="2D5FC77D"/>
    <w:rsid w:val="2D813DF9"/>
    <w:rsid w:val="2D831940"/>
    <w:rsid w:val="2D947696"/>
    <w:rsid w:val="2D99091F"/>
    <w:rsid w:val="2D9BDC8F"/>
    <w:rsid w:val="2D9C9C2A"/>
    <w:rsid w:val="2D9FA443"/>
    <w:rsid w:val="2DAD5986"/>
    <w:rsid w:val="2DB8725F"/>
    <w:rsid w:val="2DD5394E"/>
    <w:rsid w:val="2DD7308D"/>
    <w:rsid w:val="2DDE8EC3"/>
    <w:rsid w:val="2DE171B7"/>
    <w:rsid w:val="2DE3ED9D"/>
    <w:rsid w:val="2DEE0F3E"/>
    <w:rsid w:val="2DF220A9"/>
    <w:rsid w:val="2DFDA65B"/>
    <w:rsid w:val="2E06102F"/>
    <w:rsid w:val="2E08BAFB"/>
    <w:rsid w:val="2E10CE95"/>
    <w:rsid w:val="2E15B5A8"/>
    <w:rsid w:val="2E185D07"/>
    <w:rsid w:val="2E375BD7"/>
    <w:rsid w:val="2E4E5CAF"/>
    <w:rsid w:val="2E556642"/>
    <w:rsid w:val="2E55D64D"/>
    <w:rsid w:val="2E5BEAFA"/>
    <w:rsid w:val="2E622C70"/>
    <w:rsid w:val="2E64329A"/>
    <w:rsid w:val="2E67F5FF"/>
    <w:rsid w:val="2E73E368"/>
    <w:rsid w:val="2E7E22A1"/>
    <w:rsid w:val="2E7E4F6B"/>
    <w:rsid w:val="2E83911A"/>
    <w:rsid w:val="2EA79694"/>
    <w:rsid w:val="2EA88BF6"/>
    <w:rsid w:val="2EAD177D"/>
    <w:rsid w:val="2EB3A708"/>
    <w:rsid w:val="2EC42E29"/>
    <w:rsid w:val="2EECB93A"/>
    <w:rsid w:val="2EEF5DEB"/>
    <w:rsid w:val="2EF96440"/>
    <w:rsid w:val="2EFBDDC0"/>
    <w:rsid w:val="2EFD55B4"/>
    <w:rsid w:val="2F1CF4C3"/>
    <w:rsid w:val="2F1F442E"/>
    <w:rsid w:val="2F2112E9"/>
    <w:rsid w:val="2F258A9B"/>
    <w:rsid w:val="2F2596DF"/>
    <w:rsid w:val="2F32483D"/>
    <w:rsid w:val="2F386C8B"/>
    <w:rsid w:val="2F3A31E2"/>
    <w:rsid w:val="2F447DB9"/>
    <w:rsid w:val="2F5312C3"/>
    <w:rsid w:val="2F549C30"/>
    <w:rsid w:val="2F62E2AA"/>
    <w:rsid w:val="2F890D9B"/>
    <w:rsid w:val="2F899E94"/>
    <w:rsid w:val="2F8D626D"/>
    <w:rsid w:val="2F96BF07"/>
    <w:rsid w:val="2F984F01"/>
    <w:rsid w:val="2FA45628"/>
    <w:rsid w:val="2FAD5FF1"/>
    <w:rsid w:val="2FB618B0"/>
    <w:rsid w:val="2FBB76C1"/>
    <w:rsid w:val="2FBC04D7"/>
    <w:rsid w:val="2FBFAC1C"/>
    <w:rsid w:val="2FD1468A"/>
    <w:rsid w:val="2FD14710"/>
    <w:rsid w:val="2FDB4276"/>
    <w:rsid w:val="2FDEF45E"/>
    <w:rsid w:val="2FF546DD"/>
    <w:rsid w:val="2FF8EAF8"/>
    <w:rsid w:val="30141511"/>
    <w:rsid w:val="30172B90"/>
    <w:rsid w:val="3018671D"/>
    <w:rsid w:val="3024BF1F"/>
    <w:rsid w:val="302AA832"/>
    <w:rsid w:val="302C8F76"/>
    <w:rsid w:val="3035ED09"/>
    <w:rsid w:val="303E6631"/>
    <w:rsid w:val="3052C81D"/>
    <w:rsid w:val="3055F23D"/>
    <w:rsid w:val="3064A15F"/>
    <w:rsid w:val="306DF8D5"/>
    <w:rsid w:val="307944CF"/>
    <w:rsid w:val="307B1E21"/>
    <w:rsid w:val="307CD271"/>
    <w:rsid w:val="308465E7"/>
    <w:rsid w:val="3085E4AD"/>
    <w:rsid w:val="30936F01"/>
    <w:rsid w:val="30A3651C"/>
    <w:rsid w:val="30A918BD"/>
    <w:rsid w:val="30A9A0CE"/>
    <w:rsid w:val="30ACABA2"/>
    <w:rsid w:val="30B1044F"/>
    <w:rsid w:val="30CA0D76"/>
    <w:rsid w:val="30CBEB45"/>
    <w:rsid w:val="30D9CA7E"/>
    <w:rsid w:val="30DF6246"/>
    <w:rsid w:val="30E6F3B0"/>
    <w:rsid w:val="30E8AA1C"/>
    <w:rsid w:val="30EC4302"/>
    <w:rsid w:val="31125FD7"/>
    <w:rsid w:val="31145DEC"/>
    <w:rsid w:val="3126199D"/>
    <w:rsid w:val="312BA1FF"/>
    <w:rsid w:val="312E7314"/>
    <w:rsid w:val="3132FD4D"/>
    <w:rsid w:val="313F5135"/>
    <w:rsid w:val="31442AD1"/>
    <w:rsid w:val="3151E911"/>
    <w:rsid w:val="315AF7C6"/>
    <w:rsid w:val="315CD833"/>
    <w:rsid w:val="316EF454"/>
    <w:rsid w:val="3170F2DD"/>
    <w:rsid w:val="31876200"/>
    <w:rsid w:val="318E2364"/>
    <w:rsid w:val="31A31058"/>
    <w:rsid w:val="31A57430"/>
    <w:rsid w:val="31AE3572"/>
    <w:rsid w:val="31B0A63D"/>
    <w:rsid w:val="31BC27CC"/>
    <w:rsid w:val="31BD0B1F"/>
    <w:rsid w:val="31DB846A"/>
    <w:rsid w:val="31E72F10"/>
    <w:rsid w:val="31F524FF"/>
    <w:rsid w:val="3205B8DA"/>
    <w:rsid w:val="3217B8CB"/>
    <w:rsid w:val="3227A605"/>
    <w:rsid w:val="3228664D"/>
    <w:rsid w:val="323506BA"/>
    <w:rsid w:val="323700A8"/>
    <w:rsid w:val="323D1563"/>
    <w:rsid w:val="3245DA46"/>
    <w:rsid w:val="32633B7F"/>
    <w:rsid w:val="326DE34B"/>
    <w:rsid w:val="327A316A"/>
    <w:rsid w:val="327B3EE5"/>
    <w:rsid w:val="327FC057"/>
    <w:rsid w:val="329229FB"/>
    <w:rsid w:val="32BE0789"/>
    <w:rsid w:val="32C8755B"/>
    <w:rsid w:val="32D5F7A6"/>
    <w:rsid w:val="32E6318B"/>
    <w:rsid w:val="32EDB972"/>
    <w:rsid w:val="32F82471"/>
    <w:rsid w:val="33018CA6"/>
    <w:rsid w:val="330F4967"/>
    <w:rsid w:val="330F8218"/>
    <w:rsid w:val="33122699"/>
    <w:rsid w:val="3318CFDA"/>
    <w:rsid w:val="3323CEDB"/>
    <w:rsid w:val="3327FF64"/>
    <w:rsid w:val="33363E71"/>
    <w:rsid w:val="333E3795"/>
    <w:rsid w:val="33410825"/>
    <w:rsid w:val="335CD7FA"/>
    <w:rsid w:val="335F837E"/>
    <w:rsid w:val="337C1330"/>
    <w:rsid w:val="3383C36E"/>
    <w:rsid w:val="338CFDAD"/>
    <w:rsid w:val="3393CD15"/>
    <w:rsid w:val="33983EDC"/>
    <w:rsid w:val="339B2B18"/>
    <w:rsid w:val="33A2BC5D"/>
    <w:rsid w:val="33B5B7B2"/>
    <w:rsid w:val="33BB9D74"/>
    <w:rsid w:val="33C0456E"/>
    <w:rsid w:val="33C1A416"/>
    <w:rsid w:val="33C7C581"/>
    <w:rsid w:val="33CB4775"/>
    <w:rsid w:val="33E8CDB6"/>
    <w:rsid w:val="33F51FD4"/>
    <w:rsid w:val="34016C02"/>
    <w:rsid w:val="3407F783"/>
    <w:rsid w:val="3412270B"/>
    <w:rsid w:val="341283B1"/>
    <w:rsid w:val="3420742E"/>
    <w:rsid w:val="34247245"/>
    <w:rsid w:val="34377868"/>
    <w:rsid w:val="3444AD5C"/>
    <w:rsid w:val="344839D0"/>
    <w:rsid w:val="34492EE7"/>
    <w:rsid w:val="344B5EB9"/>
    <w:rsid w:val="344B6652"/>
    <w:rsid w:val="34555E0D"/>
    <w:rsid w:val="3456F4E7"/>
    <w:rsid w:val="345A754B"/>
    <w:rsid w:val="345AEFCE"/>
    <w:rsid w:val="345DD98E"/>
    <w:rsid w:val="345DFAF5"/>
    <w:rsid w:val="3460C586"/>
    <w:rsid w:val="3474FEAA"/>
    <w:rsid w:val="3484B833"/>
    <w:rsid w:val="3493401D"/>
    <w:rsid w:val="34954BBE"/>
    <w:rsid w:val="34B62972"/>
    <w:rsid w:val="34B86492"/>
    <w:rsid w:val="34BEF1DF"/>
    <w:rsid w:val="34BF17A1"/>
    <w:rsid w:val="34C221FF"/>
    <w:rsid w:val="34CE3637"/>
    <w:rsid w:val="34D72236"/>
    <w:rsid w:val="34EAB7CC"/>
    <w:rsid w:val="34F26785"/>
    <w:rsid w:val="3508A9A8"/>
    <w:rsid w:val="350CE04B"/>
    <w:rsid w:val="350DA6B5"/>
    <w:rsid w:val="351772A7"/>
    <w:rsid w:val="35216C97"/>
    <w:rsid w:val="3523942F"/>
    <w:rsid w:val="352821B7"/>
    <w:rsid w:val="353BF3EA"/>
    <w:rsid w:val="3549D80F"/>
    <w:rsid w:val="35507EC2"/>
    <w:rsid w:val="35543194"/>
    <w:rsid w:val="356E7D5F"/>
    <w:rsid w:val="357A7E5C"/>
    <w:rsid w:val="357FDBB6"/>
    <w:rsid w:val="35828C72"/>
    <w:rsid w:val="3584A8A2"/>
    <w:rsid w:val="358AA30B"/>
    <w:rsid w:val="358E85B2"/>
    <w:rsid w:val="359DFDE9"/>
    <w:rsid w:val="35A51E59"/>
    <w:rsid w:val="35A6054D"/>
    <w:rsid w:val="35ABB271"/>
    <w:rsid w:val="35C07B62"/>
    <w:rsid w:val="35C26F9E"/>
    <w:rsid w:val="35D326DE"/>
    <w:rsid w:val="35E1DC8F"/>
    <w:rsid w:val="35E461FB"/>
    <w:rsid w:val="35E50650"/>
    <w:rsid w:val="35F968F4"/>
    <w:rsid w:val="36057AA4"/>
    <w:rsid w:val="360636EA"/>
    <w:rsid w:val="3613E8B8"/>
    <w:rsid w:val="3617FA70"/>
    <w:rsid w:val="361A0DE5"/>
    <w:rsid w:val="3627955F"/>
    <w:rsid w:val="362A1DBC"/>
    <w:rsid w:val="36303AA9"/>
    <w:rsid w:val="3641F6AC"/>
    <w:rsid w:val="3662DA9B"/>
    <w:rsid w:val="366A0698"/>
    <w:rsid w:val="367023EB"/>
    <w:rsid w:val="36794499"/>
    <w:rsid w:val="368D3D73"/>
    <w:rsid w:val="36931ADF"/>
    <w:rsid w:val="36A6FE78"/>
    <w:rsid w:val="36B145BF"/>
    <w:rsid w:val="36B7A5B9"/>
    <w:rsid w:val="36B9C58F"/>
    <w:rsid w:val="36BEDA1D"/>
    <w:rsid w:val="36D5E4D5"/>
    <w:rsid w:val="36E28FEC"/>
    <w:rsid w:val="36E401A0"/>
    <w:rsid w:val="36F6FF9D"/>
    <w:rsid w:val="3707A881"/>
    <w:rsid w:val="37105616"/>
    <w:rsid w:val="37136862"/>
    <w:rsid w:val="371DE4E2"/>
    <w:rsid w:val="37240572"/>
    <w:rsid w:val="3729BDA3"/>
    <w:rsid w:val="3732BD5C"/>
    <w:rsid w:val="37394EFA"/>
    <w:rsid w:val="373E862D"/>
    <w:rsid w:val="3745E6E8"/>
    <w:rsid w:val="374626DB"/>
    <w:rsid w:val="3752D966"/>
    <w:rsid w:val="3753571F"/>
    <w:rsid w:val="3776241B"/>
    <w:rsid w:val="3782612C"/>
    <w:rsid w:val="3791B448"/>
    <w:rsid w:val="3794CD38"/>
    <w:rsid w:val="379BCAF6"/>
    <w:rsid w:val="37A45C0B"/>
    <w:rsid w:val="37A5B519"/>
    <w:rsid w:val="37AF680D"/>
    <w:rsid w:val="37BE8F10"/>
    <w:rsid w:val="37C96495"/>
    <w:rsid w:val="37CA782F"/>
    <w:rsid w:val="37DA881C"/>
    <w:rsid w:val="37E7A488"/>
    <w:rsid w:val="37ED0BB8"/>
    <w:rsid w:val="37F67898"/>
    <w:rsid w:val="37F9C2C1"/>
    <w:rsid w:val="37FF4C62"/>
    <w:rsid w:val="380C01FD"/>
    <w:rsid w:val="3816FE1C"/>
    <w:rsid w:val="38175019"/>
    <w:rsid w:val="3817575D"/>
    <w:rsid w:val="38192B70"/>
    <w:rsid w:val="381E22C5"/>
    <w:rsid w:val="382AF94C"/>
    <w:rsid w:val="3830D1A5"/>
    <w:rsid w:val="384D1620"/>
    <w:rsid w:val="384FACDC"/>
    <w:rsid w:val="3856DDA9"/>
    <w:rsid w:val="386A3B85"/>
    <w:rsid w:val="387394AC"/>
    <w:rsid w:val="387E5301"/>
    <w:rsid w:val="3892CFFE"/>
    <w:rsid w:val="38951539"/>
    <w:rsid w:val="3899DFAC"/>
    <w:rsid w:val="38A05BC3"/>
    <w:rsid w:val="38A335D6"/>
    <w:rsid w:val="38AC0B46"/>
    <w:rsid w:val="38B90EEA"/>
    <w:rsid w:val="38BE8B7E"/>
    <w:rsid w:val="38E19C48"/>
    <w:rsid w:val="38E34358"/>
    <w:rsid w:val="38E6EF25"/>
    <w:rsid w:val="38FABCD6"/>
    <w:rsid w:val="38FCB8E0"/>
    <w:rsid w:val="39069599"/>
    <w:rsid w:val="3906C745"/>
    <w:rsid w:val="39077198"/>
    <w:rsid w:val="3909672A"/>
    <w:rsid w:val="390E0021"/>
    <w:rsid w:val="39238BF0"/>
    <w:rsid w:val="392C550A"/>
    <w:rsid w:val="39310028"/>
    <w:rsid w:val="394BFF04"/>
    <w:rsid w:val="3965AE2F"/>
    <w:rsid w:val="3977D470"/>
    <w:rsid w:val="397F4FCE"/>
    <w:rsid w:val="3999F18D"/>
    <w:rsid w:val="39E0615C"/>
    <w:rsid w:val="39E2AC61"/>
    <w:rsid w:val="39E5B3D0"/>
    <w:rsid w:val="39EC4051"/>
    <w:rsid w:val="39EEC16B"/>
    <w:rsid w:val="39F0D500"/>
    <w:rsid w:val="39F199E8"/>
    <w:rsid w:val="39F8CC23"/>
    <w:rsid w:val="3A04AA25"/>
    <w:rsid w:val="3A136D3B"/>
    <w:rsid w:val="3A1617CD"/>
    <w:rsid w:val="3A1DBB05"/>
    <w:rsid w:val="3A26A841"/>
    <w:rsid w:val="3A29321B"/>
    <w:rsid w:val="3A2D151B"/>
    <w:rsid w:val="3A354AE5"/>
    <w:rsid w:val="3A388C85"/>
    <w:rsid w:val="3A3F336B"/>
    <w:rsid w:val="3A49A114"/>
    <w:rsid w:val="3A507734"/>
    <w:rsid w:val="3A5FCB9D"/>
    <w:rsid w:val="3A664E74"/>
    <w:rsid w:val="3A6BEB91"/>
    <w:rsid w:val="3A6DE4D1"/>
    <w:rsid w:val="3A73C009"/>
    <w:rsid w:val="3A786D5A"/>
    <w:rsid w:val="3A7A66B4"/>
    <w:rsid w:val="3A7DCCC7"/>
    <w:rsid w:val="3A7F636B"/>
    <w:rsid w:val="3A8D2AB4"/>
    <w:rsid w:val="3A98BF9E"/>
    <w:rsid w:val="3AA18C31"/>
    <w:rsid w:val="3AAEC480"/>
    <w:rsid w:val="3AEAB81F"/>
    <w:rsid w:val="3AED6D56"/>
    <w:rsid w:val="3AF17671"/>
    <w:rsid w:val="3AFFECA9"/>
    <w:rsid w:val="3B0D466E"/>
    <w:rsid w:val="3B0EDED5"/>
    <w:rsid w:val="3B0FCD96"/>
    <w:rsid w:val="3B116836"/>
    <w:rsid w:val="3B2DB586"/>
    <w:rsid w:val="3B3A130D"/>
    <w:rsid w:val="3B47EDBD"/>
    <w:rsid w:val="3B4825A5"/>
    <w:rsid w:val="3B518E16"/>
    <w:rsid w:val="3B5DC9DC"/>
    <w:rsid w:val="3B69B0EB"/>
    <w:rsid w:val="3B6A895A"/>
    <w:rsid w:val="3B6D35C2"/>
    <w:rsid w:val="3B6EBB97"/>
    <w:rsid w:val="3B844049"/>
    <w:rsid w:val="3B86A94F"/>
    <w:rsid w:val="3B8A4B62"/>
    <w:rsid w:val="3B93880B"/>
    <w:rsid w:val="3B980555"/>
    <w:rsid w:val="3B9DF478"/>
    <w:rsid w:val="3BA46E42"/>
    <w:rsid w:val="3BAE6B7B"/>
    <w:rsid w:val="3BB5D6AE"/>
    <w:rsid w:val="3BBC3122"/>
    <w:rsid w:val="3BC278A2"/>
    <w:rsid w:val="3BC98CCB"/>
    <w:rsid w:val="3BCF9587"/>
    <w:rsid w:val="3BD3D7A6"/>
    <w:rsid w:val="3BD5F4DD"/>
    <w:rsid w:val="3BD8FA98"/>
    <w:rsid w:val="3BEF1D3A"/>
    <w:rsid w:val="3BF4F859"/>
    <w:rsid w:val="3C14ADA3"/>
    <w:rsid w:val="3C1731FE"/>
    <w:rsid w:val="3C2DBDED"/>
    <w:rsid w:val="3C34E5A0"/>
    <w:rsid w:val="3C37D7C2"/>
    <w:rsid w:val="3C3B127E"/>
    <w:rsid w:val="3C495543"/>
    <w:rsid w:val="3C5DDEC0"/>
    <w:rsid w:val="3C69D5B8"/>
    <w:rsid w:val="3C824BE2"/>
    <w:rsid w:val="3C8889F5"/>
    <w:rsid w:val="3C8C33AA"/>
    <w:rsid w:val="3C8F4358"/>
    <w:rsid w:val="3C97B118"/>
    <w:rsid w:val="3CAE61F5"/>
    <w:rsid w:val="3CB1CBAE"/>
    <w:rsid w:val="3CB1DB06"/>
    <w:rsid w:val="3CB846C0"/>
    <w:rsid w:val="3CD27A02"/>
    <w:rsid w:val="3CD2FE8C"/>
    <w:rsid w:val="3CDE200D"/>
    <w:rsid w:val="3CE33580"/>
    <w:rsid w:val="3CE74AF5"/>
    <w:rsid w:val="3CFA20F8"/>
    <w:rsid w:val="3CFAD9AE"/>
    <w:rsid w:val="3D0D39D0"/>
    <w:rsid w:val="3D1E834B"/>
    <w:rsid w:val="3D211698"/>
    <w:rsid w:val="3D228658"/>
    <w:rsid w:val="3D235462"/>
    <w:rsid w:val="3D2A4ECC"/>
    <w:rsid w:val="3D2AF4B4"/>
    <w:rsid w:val="3D2D3711"/>
    <w:rsid w:val="3D327C10"/>
    <w:rsid w:val="3D34250D"/>
    <w:rsid w:val="3D3EBBD3"/>
    <w:rsid w:val="3D4DE7F0"/>
    <w:rsid w:val="3D56A280"/>
    <w:rsid w:val="3D5B6791"/>
    <w:rsid w:val="3D66029B"/>
    <w:rsid w:val="3D713BCB"/>
    <w:rsid w:val="3D7BFFCF"/>
    <w:rsid w:val="3D863A04"/>
    <w:rsid w:val="3D869194"/>
    <w:rsid w:val="3D894922"/>
    <w:rsid w:val="3D8ABF48"/>
    <w:rsid w:val="3DA1F11E"/>
    <w:rsid w:val="3DAEA4FA"/>
    <w:rsid w:val="3DBE8E68"/>
    <w:rsid w:val="3DC610E8"/>
    <w:rsid w:val="3DCE6F9B"/>
    <w:rsid w:val="3DD10E09"/>
    <w:rsid w:val="3DD248F6"/>
    <w:rsid w:val="3DD31AB0"/>
    <w:rsid w:val="3DD4E3E6"/>
    <w:rsid w:val="3DD9359E"/>
    <w:rsid w:val="3DF443D2"/>
    <w:rsid w:val="3DFFD63F"/>
    <w:rsid w:val="3E054E42"/>
    <w:rsid w:val="3E10B006"/>
    <w:rsid w:val="3E16FEA6"/>
    <w:rsid w:val="3E1717E9"/>
    <w:rsid w:val="3E17A773"/>
    <w:rsid w:val="3E18808A"/>
    <w:rsid w:val="3E270886"/>
    <w:rsid w:val="3E274600"/>
    <w:rsid w:val="3E32696F"/>
    <w:rsid w:val="3E45D428"/>
    <w:rsid w:val="3E4B6FCB"/>
    <w:rsid w:val="3E5406F3"/>
    <w:rsid w:val="3E65B1D2"/>
    <w:rsid w:val="3E6676C3"/>
    <w:rsid w:val="3E6CC908"/>
    <w:rsid w:val="3E81205E"/>
    <w:rsid w:val="3E8A53F2"/>
    <w:rsid w:val="3E96809D"/>
    <w:rsid w:val="3EA0CCAD"/>
    <w:rsid w:val="3EBA53AC"/>
    <w:rsid w:val="3EC719FB"/>
    <w:rsid w:val="3EC9B6AC"/>
    <w:rsid w:val="3ECF6C6C"/>
    <w:rsid w:val="3ED15D4F"/>
    <w:rsid w:val="3ED688EE"/>
    <w:rsid w:val="3EDC9B33"/>
    <w:rsid w:val="3EDEB49F"/>
    <w:rsid w:val="3EE1CF87"/>
    <w:rsid w:val="3EE3015B"/>
    <w:rsid w:val="3EEE83EA"/>
    <w:rsid w:val="3F15BECA"/>
    <w:rsid w:val="3F2B6D24"/>
    <w:rsid w:val="3F2EB88C"/>
    <w:rsid w:val="3F2FB114"/>
    <w:rsid w:val="3F2FC838"/>
    <w:rsid w:val="3F353E75"/>
    <w:rsid w:val="3F494C47"/>
    <w:rsid w:val="3F4C931A"/>
    <w:rsid w:val="3F4F465D"/>
    <w:rsid w:val="3F4F970C"/>
    <w:rsid w:val="3F57218E"/>
    <w:rsid w:val="3F59EC92"/>
    <w:rsid w:val="3F5A8EC0"/>
    <w:rsid w:val="3F5CAE96"/>
    <w:rsid w:val="3F5D5E54"/>
    <w:rsid w:val="3F5F25B0"/>
    <w:rsid w:val="3F65BACF"/>
    <w:rsid w:val="3F86E7A8"/>
    <w:rsid w:val="3F8EB293"/>
    <w:rsid w:val="3F92915F"/>
    <w:rsid w:val="3F9BA6A0"/>
    <w:rsid w:val="3F9F8325"/>
    <w:rsid w:val="3FAE07FB"/>
    <w:rsid w:val="3FB134B6"/>
    <w:rsid w:val="3FB355EC"/>
    <w:rsid w:val="3FB4B803"/>
    <w:rsid w:val="3FB5A30D"/>
    <w:rsid w:val="3FB99712"/>
    <w:rsid w:val="3FC3A3C1"/>
    <w:rsid w:val="3FCD7AEE"/>
    <w:rsid w:val="3FCE17CF"/>
    <w:rsid w:val="3FCF4315"/>
    <w:rsid w:val="3FD9B2E3"/>
    <w:rsid w:val="3FE1CEC1"/>
    <w:rsid w:val="3FE5EED1"/>
    <w:rsid w:val="3FEB615E"/>
    <w:rsid w:val="3FEC385A"/>
    <w:rsid w:val="3FFE0BD5"/>
    <w:rsid w:val="4003E6F6"/>
    <w:rsid w:val="400BB92F"/>
    <w:rsid w:val="400CDB60"/>
    <w:rsid w:val="401139D1"/>
    <w:rsid w:val="4011F288"/>
    <w:rsid w:val="401AD642"/>
    <w:rsid w:val="40222B9A"/>
    <w:rsid w:val="4026E8FB"/>
    <w:rsid w:val="4039C8C0"/>
    <w:rsid w:val="4039D99A"/>
    <w:rsid w:val="403D5A6B"/>
    <w:rsid w:val="4043565F"/>
    <w:rsid w:val="4044C600"/>
    <w:rsid w:val="4054CA45"/>
    <w:rsid w:val="405885F1"/>
    <w:rsid w:val="405BCBA1"/>
    <w:rsid w:val="4075A539"/>
    <w:rsid w:val="407C8B16"/>
    <w:rsid w:val="407C8B75"/>
    <w:rsid w:val="40893091"/>
    <w:rsid w:val="40959A4E"/>
    <w:rsid w:val="4099B85B"/>
    <w:rsid w:val="409C0747"/>
    <w:rsid w:val="40A06F5E"/>
    <w:rsid w:val="40B014E6"/>
    <w:rsid w:val="40B74AA1"/>
    <w:rsid w:val="40B8FC43"/>
    <w:rsid w:val="40BD89EC"/>
    <w:rsid w:val="40D66832"/>
    <w:rsid w:val="40DBCCEC"/>
    <w:rsid w:val="40E47701"/>
    <w:rsid w:val="40E4EF06"/>
    <w:rsid w:val="40EB760B"/>
    <w:rsid w:val="40F4D586"/>
    <w:rsid w:val="41020EB4"/>
    <w:rsid w:val="41226F91"/>
    <w:rsid w:val="41230962"/>
    <w:rsid w:val="41287A24"/>
    <w:rsid w:val="412D41DC"/>
    <w:rsid w:val="41394BE7"/>
    <w:rsid w:val="413AEEC6"/>
    <w:rsid w:val="413D4B68"/>
    <w:rsid w:val="414BCA63"/>
    <w:rsid w:val="41514E83"/>
    <w:rsid w:val="41539AEF"/>
    <w:rsid w:val="415D709F"/>
    <w:rsid w:val="415E37D9"/>
    <w:rsid w:val="415F5B9D"/>
    <w:rsid w:val="4169AFC6"/>
    <w:rsid w:val="4169E830"/>
    <w:rsid w:val="4185A209"/>
    <w:rsid w:val="4194443B"/>
    <w:rsid w:val="41C193B5"/>
    <w:rsid w:val="41E0D181"/>
    <w:rsid w:val="41E38E80"/>
    <w:rsid w:val="41E6DB5C"/>
    <w:rsid w:val="41EC52E2"/>
    <w:rsid w:val="41F206D9"/>
    <w:rsid w:val="41F5032D"/>
    <w:rsid w:val="4202C98F"/>
    <w:rsid w:val="4216A97E"/>
    <w:rsid w:val="4221707A"/>
    <w:rsid w:val="4232AB6A"/>
    <w:rsid w:val="4261BC94"/>
    <w:rsid w:val="4263238A"/>
    <w:rsid w:val="4266594E"/>
    <w:rsid w:val="42737799"/>
    <w:rsid w:val="4275FAB2"/>
    <w:rsid w:val="427F81AB"/>
    <w:rsid w:val="42805D47"/>
    <w:rsid w:val="428A7966"/>
    <w:rsid w:val="42C0FF6E"/>
    <w:rsid w:val="42C349AA"/>
    <w:rsid w:val="42CEF6F2"/>
    <w:rsid w:val="42D4725C"/>
    <w:rsid w:val="43034C2C"/>
    <w:rsid w:val="43051BB0"/>
    <w:rsid w:val="4308A4CF"/>
    <w:rsid w:val="430D58F6"/>
    <w:rsid w:val="431652F7"/>
    <w:rsid w:val="4321AE71"/>
    <w:rsid w:val="432887A1"/>
    <w:rsid w:val="435B9A73"/>
    <w:rsid w:val="435C193B"/>
    <w:rsid w:val="4369D159"/>
    <w:rsid w:val="437CC129"/>
    <w:rsid w:val="437E5A9F"/>
    <w:rsid w:val="43857F55"/>
    <w:rsid w:val="43860BB4"/>
    <w:rsid w:val="438B59E8"/>
    <w:rsid w:val="438CDC3A"/>
    <w:rsid w:val="43983B77"/>
    <w:rsid w:val="43A6C2D5"/>
    <w:rsid w:val="43AA62A6"/>
    <w:rsid w:val="43ABD82B"/>
    <w:rsid w:val="43AD8F3D"/>
    <w:rsid w:val="43B2E180"/>
    <w:rsid w:val="43C1BF70"/>
    <w:rsid w:val="43C6466E"/>
    <w:rsid w:val="43C6636E"/>
    <w:rsid w:val="43C8DF98"/>
    <w:rsid w:val="43D3BC94"/>
    <w:rsid w:val="43E106C2"/>
    <w:rsid w:val="43E326B3"/>
    <w:rsid w:val="43F549B2"/>
    <w:rsid w:val="4415F97D"/>
    <w:rsid w:val="441FBF88"/>
    <w:rsid w:val="4441B2E8"/>
    <w:rsid w:val="444E21B1"/>
    <w:rsid w:val="445AEFE7"/>
    <w:rsid w:val="4464E79F"/>
    <w:rsid w:val="446E5A17"/>
    <w:rsid w:val="4470F116"/>
    <w:rsid w:val="447684E9"/>
    <w:rsid w:val="4479D824"/>
    <w:rsid w:val="448003D9"/>
    <w:rsid w:val="44A1A624"/>
    <w:rsid w:val="44B51900"/>
    <w:rsid w:val="44B62912"/>
    <w:rsid w:val="44CA89E5"/>
    <w:rsid w:val="44CCB85E"/>
    <w:rsid w:val="44D145AF"/>
    <w:rsid w:val="44E39DD0"/>
    <w:rsid w:val="44EC795D"/>
    <w:rsid w:val="44EF6C0D"/>
    <w:rsid w:val="44F65C52"/>
    <w:rsid w:val="44FC5779"/>
    <w:rsid w:val="4501DF16"/>
    <w:rsid w:val="450F363F"/>
    <w:rsid w:val="45146FE0"/>
    <w:rsid w:val="451E28C9"/>
    <w:rsid w:val="4522CEA4"/>
    <w:rsid w:val="45239A00"/>
    <w:rsid w:val="45274453"/>
    <w:rsid w:val="4535F01F"/>
    <w:rsid w:val="4549F8E7"/>
    <w:rsid w:val="454D3D01"/>
    <w:rsid w:val="455212B5"/>
    <w:rsid w:val="455C58C7"/>
    <w:rsid w:val="455C77F9"/>
    <w:rsid w:val="455F5D5C"/>
    <w:rsid w:val="45625D6A"/>
    <w:rsid w:val="45654977"/>
    <w:rsid w:val="456C52AF"/>
    <w:rsid w:val="456E101C"/>
    <w:rsid w:val="45712CB8"/>
    <w:rsid w:val="4573CB9A"/>
    <w:rsid w:val="457821B9"/>
    <w:rsid w:val="458137AF"/>
    <w:rsid w:val="45849906"/>
    <w:rsid w:val="4588D6E8"/>
    <w:rsid w:val="45927716"/>
    <w:rsid w:val="45972ADA"/>
    <w:rsid w:val="45982871"/>
    <w:rsid w:val="45A89AF3"/>
    <w:rsid w:val="45ADD81A"/>
    <w:rsid w:val="45B83FD8"/>
    <w:rsid w:val="45CA1482"/>
    <w:rsid w:val="45CAAE17"/>
    <w:rsid w:val="45CD7D76"/>
    <w:rsid w:val="45D3DF94"/>
    <w:rsid w:val="45D69494"/>
    <w:rsid w:val="45DB6AAA"/>
    <w:rsid w:val="45ECAC60"/>
    <w:rsid w:val="45F39C0A"/>
    <w:rsid w:val="461AABC7"/>
    <w:rsid w:val="46215EF1"/>
    <w:rsid w:val="4631F199"/>
    <w:rsid w:val="463734D6"/>
    <w:rsid w:val="46389CB8"/>
    <w:rsid w:val="463B2B7E"/>
    <w:rsid w:val="463F3A8C"/>
    <w:rsid w:val="4646A948"/>
    <w:rsid w:val="46483CB7"/>
    <w:rsid w:val="4648781C"/>
    <w:rsid w:val="46528038"/>
    <w:rsid w:val="4666C0AB"/>
    <w:rsid w:val="4679BDBA"/>
    <w:rsid w:val="468629E6"/>
    <w:rsid w:val="46877581"/>
    <w:rsid w:val="46969B55"/>
    <w:rsid w:val="46972D19"/>
    <w:rsid w:val="46984AD2"/>
    <w:rsid w:val="469B2203"/>
    <w:rsid w:val="46A9F428"/>
    <w:rsid w:val="46C099A0"/>
    <w:rsid w:val="46C41C86"/>
    <w:rsid w:val="46CACF19"/>
    <w:rsid w:val="46DC6C22"/>
    <w:rsid w:val="46E54ED7"/>
    <w:rsid w:val="46ED941A"/>
    <w:rsid w:val="46EDA5AA"/>
    <w:rsid w:val="4702DC93"/>
    <w:rsid w:val="4709B9B8"/>
    <w:rsid w:val="470EC9E9"/>
    <w:rsid w:val="471622AA"/>
    <w:rsid w:val="4717786A"/>
    <w:rsid w:val="471CF179"/>
    <w:rsid w:val="47388E8B"/>
    <w:rsid w:val="47486763"/>
    <w:rsid w:val="474A24D6"/>
    <w:rsid w:val="4757604A"/>
    <w:rsid w:val="47590408"/>
    <w:rsid w:val="4768064B"/>
    <w:rsid w:val="47716146"/>
    <w:rsid w:val="4772B13F"/>
    <w:rsid w:val="4776466C"/>
    <w:rsid w:val="47861B2F"/>
    <w:rsid w:val="47953DDF"/>
    <w:rsid w:val="47A2041F"/>
    <w:rsid w:val="47B462CC"/>
    <w:rsid w:val="47BD3189"/>
    <w:rsid w:val="47C50CEE"/>
    <w:rsid w:val="47C55706"/>
    <w:rsid w:val="47DB2095"/>
    <w:rsid w:val="4810FBB2"/>
    <w:rsid w:val="4822AE58"/>
    <w:rsid w:val="48264713"/>
    <w:rsid w:val="482D3EB5"/>
    <w:rsid w:val="482DC24D"/>
    <w:rsid w:val="48501305"/>
    <w:rsid w:val="48516894"/>
    <w:rsid w:val="485CACAB"/>
    <w:rsid w:val="485EB53A"/>
    <w:rsid w:val="486C07E2"/>
    <w:rsid w:val="486D2FA8"/>
    <w:rsid w:val="4876B474"/>
    <w:rsid w:val="487A80D9"/>
    <w:rsid w:val="4885C16E"/>
    <w:rsid w:val="488DA8AF"/>
    <w:rsid w:val="4891C75F"/>
    <w:rsid w:val="48A3BB4D"/>
    <w:rsid w:val="48B45818"/>
    <w:rsid w:val="48BC0275"/>
    <w:rsid w:val="48C3B61B"/>
    <w:rsid w:val="48C4AF9D"/>
    <w:rsid w:val="48C7C1B2"/>
    <w:rsid w:val="48D45EEC"/>
    <w:rsid w:val="48E99CEC"/>
    <w:rsid w:val="48F00E41"/>
    <w:rsid w:val="48F40CFD"/>
    <w:rsid w:val="48FE2963"/>
    <w:rsid w:val="4902296C"/>
    <w:rsid w:val="4903467D"/>
    <w:rsid w:val="49075220"/>
    <w:rsid w:val="490B57E5"/>
    <w:rsid w:val="490BEBB0"/>
    <w:rsid w:val="492145B5"/>
    <w:rsid w:val="4924EE91"/>
    <w:rsid w:val="49280DF2"/>
    <w:rsid w:val="492D44CB"/>
    <w:rsid w:val="4930E156"/>
    <w:rsid w:val="49552875"/>
    <w:rsid w:val="495C2EDD"/>
    <w:rsid w:val="4968868C"/>
    <w:rsid w:val="496949BE"/>
    <w:rsid w:val="49A02981"/>
    <w:rsid w:val="49A63B90"/>
    <w:rsid w:val="49BB4939"/>
    <w:rsid w:val="49C05C62"/>
    <w:rsid w:val="49D1FBE0"/>
    <w:rsid w:val="49DA56A7"/>
    <w:rsid w:val="49DA7682"/>
    <w:rsid w:val="49E9E862"/>
    <w:rsid w:val="49F8236B"/>
    <w:rsid w:val="49FF3C29"/>
    <w:rsid w:val="4A08EB62"/>
    <w:rsid w:val="4A1C94D7"/>
    <w:rsid w:val="4A1F1F51"/>
    <w:rsid w:val="4A30901D"/>
    <w:rsid w:val="4A54655B"/>
    <w:rsid w:val="4A5EEF07"/>
    <w:rsid w:val="4A6301F7"/>
    <w:rsid w:val="4A6710A5"/>
    <w:rsid w:val="4A68BD08"/>
    <w:rsid w:val="4A6DEBD8"/>
    <w:rsid w:val="4A703667"/>
    <w:rsid w:val="4A83071A"/>
    <w:rsid w:val="4A85A316"/>
    <w:rsid w:val="4A87E007"/>
    <w:rsid w:val="4A8F010C"/>
    <w:rsid w:val="4A91A07C"/>
    <w:rsid w:val="4A94785D"/>
    <w:rsid w:val="4A97DBF7"/>
    <w:rsid w:val="4AA3BFAE"/>
    <w:rsid w:val="4ADC9D77"/>
    <w:rsid w:val="4AF8BDC8"/>
    <w:rsid w:val="4B10CA76"/>
    <w:rsid w:val="4B21A3FA"/>
    <w:rsid w:val="4B2A2D2D"/>
    <w:rsid w:val="4B2C700E"/>
    <w:rsid w:val="4B3390F3"/>
    <w:rsid w:val="4B4722AD"/>
    <w:rsid w:val="4B53CA53"/>
    <w:rsid w:val="4B5B09A5"/>
    <w:rsid w:val="4B6750B4"/>
    <w:rsid w:val="4B75CDEE"/>
    <w:rsid w:val="4B935B8B"/>
    <w:rsid w:val="4BB3006B"/>
    <w:rsid w:val="4BBADB93"/>
    <w:rsid w:val="4BC0C56A"/>
    <w:rsid w:val="4BDAF50A"/>
    <w:rsid w:val="4BE662C3"/>
    <w:rsid w:val="4BEA60D2"/>
    <w:rsid w:val="4BF930E6"/>
    <w:rsid w:val="4C0012C5"/>
    <w:rsid w:val="4C09A654"/>
    <w:rsid w:val="4C0C13F2"/>
    <w:rsid w:val="4C116BFF"/>
    <w:rsid w:val="4C12A5BD"/>
    <w:rsid w:val="4C1F8F53"/>
    <w:rsid w:val="4C2EECB0"/>
    <w:rsid w:val="4C302EF8"/>
    <w:rsid w:val="4C52E116"/>
    <w:rsid w:val="4C52F83A"/>
    <w:rsid w:val="4C5421B8"/>
    <w:rsid w:val="4C7BD61C"/>
    <w:rsid w:val="4C8220CB"/>
    <w:rsid w:val="4C8F93FE"/>
    <w:rsid w:val="4C90EEA0"/>
    <w:rsid w:val="4CA07D2C"/>
    <w:rsid w:val="4CC417FF"/>
    <w:rsid w:val="4CCD3F45"/>
    <w:rsid w:val="4CD30276"/>
    <w:rsid w:val="4CD47185"/>
    <w:rsid w:val="4CDFDB9A"/>
    <w:rsid w:val="4CE99003"/>
    <w:rsid w:val="4CEFC5F5"/>
    <w:rsid w:val="4CF6AFB0"/>
    <w:rsid w:val="4CFB6B4A"/>
    <w:rsid w:val="4D014C1C"/>
    <w:rsid w:val="4D0D759E"/>
    <w:rsid w:val="4D112FD3"/>
    <w:rsid w:val="4D472827"/>
    <w:rsid w:val="4D47D619"/>
    <w:rsid w:val="4D4AD468"/>
    <w:rsid w:val="4D4FCF37"/>
    <w:rsid w:val="4D59D344"/>
    <w:rsid w:val="4D61BF77"/>
    <w:rsid w:val="4D67332B"/>
    <w:rsid w:val="4D6CED27"/>
    <w:rsid w:val="4D7EAFD4"/>
    <w:rsid w:val="4D95D209"/>
    <w:rsid w:val="4D9CF36C"/>
    <w:rsid w:val="4DA67A3D"/>
    <w:rsid w:val="4DBA8B8A"/>
    <w:rsid w:val="4DC3E4D2"/>
    <w:rsid w:val="4DCA8A42"/>
    <w:rsid w:val="4DD0B206"/>
    <w:rsid w:val="4DD27480"/>
    <w:rsid w:val="4DD4EAB3"/>
    <w:rsid w:val="4DE42238"/>
    <w:rsid w:val="4DF9465D"/>
    <w:rsid w:val="4E0F3307"/>
    <w:rsid w:val="4E180532"/>
    <w:rsid w:val="4E1BEA7B"/>
    <w:rsid w:val="4E20BC06"/>
    <w:rsid w:val="4E20F8B8"/>
    <w:rsid w:val="4E23B4E7"/>
    <w:rsid w:val="4E3017CB"/>
    <w:rsid w:val="4E309A6E"/>
    <w:rsid w:val="4E32BF75"/>
    <w:rsid w:val="4E3D3A3D"/>
    <w:rsid w:val="4E4469C0"/>
    <w:rsid w:val="4E472232"/>
    <w:rsid w:val="4E4D2BA2"/>
    <w:rsid w:val="4E4EBC64"/>
    <w:rsid w:val="4E5F2D22"/>
    <w:rsid w:val="4E6A5786"/>
    <w:rsid w:val="4E6CBEB5"/>
    <w:rsid w:val="4E793E41"/>
    <w:rsid w:val="4E93D519"/>
    <w:rsid w:val="4E9708DA"/>
    <w:rsid w:val="4EA156DC"/>
    <w:rsid w:val="4EB04F83"/>
    <w:rsid w:val="4EBA2AF7"/>
    <w:rsid w:val="4EC46488"/>
    <w:rsid w:val="4EC4A16B"/>
    <w:rsid w:val="4EC53803"/>
    <w:rsid w:val="4ED1FB16"/>
    <w:rsid w:val="4EE5863C"/>
    <w:rsid w:val="4EF29074"/>
    <w:rsid w:val="4EFAE367"/>
    <w:rsid w:val="4F175577"/>
    <w:rsid w:val="4F222846"/>
    <w:rsid w:val="4F293550"/>
    <w:rsid w:val="4F2AB3D6"/>
    <w:rsid w:val="4F2E4113"/>
    <w:rsid w:val="4F62722F"/>
    <w:rsid w:val="4F66F041"/>
    <w:rsid w:val="4F70B000"/>
    <w:rsid w:val="4F71169C"/>
    <w:rsid w:val="4F735795"/>
    <w:rsid w:val="4F839E66"/>
    <w:rsid w:val="4F84FEBE"/>
    <w:rsid w:val="4F88A455"/>
    <w:rsid w:val="4F8C887F"/>
    <w:rsid w:val="4F92100D"/>
    <w:rsid w:val="4F93E86D"/>
    <w:rsid w:val="4F9E4AE2"/>
    <w:rsid w:val="4FB1B370"/>
    <w:rsid w:val="4FB49FDC"/>
    <w:rsid w:val="4FB50265"/>
    <w:rsid w:val="4FB6DD8D"/>
    <w:rsid w:val="4FB7D1FE"/>
    <w:rsid w:val="4FBCF461"/>
    <w:rsid w:val="4FC83D76"/>
    <w:rsid w:val="4FD3B45D"/>
    <w:rsid w:val="4FDC148F"/>
    <w:rsid w:val="4FF57B6F"/>
    <w:rsid w:val="4FFC47CA"/>
    <w:rsid w:val="500CEC8D"/>
    <w:rsid w:val="500D639D"/>
    <w:rsid w:val="500E680F"/>
    <w:rsid w:val="501593A5"/>
    <w:rsid w:val="50262658"/>
    <w:rsid w:val="50269B09"/>
    <w:rsid w:val="502791C7"/>
    <w:rsid w:val="502E101D"/>
    <w:rsid w:val="50333917"/>
    <w:rsid w:val="5045FFA3"/>
    <w:rsid w:val="5047FA9A"/>
    <w:rsid w:val="5049760A"/>
    <w:rsid w:val="50598C42"/>
    <w:rsid w:val="505B24EA"/>
    <w:rsid w:val="505FA085"/>
    <w:rsid w:val="506FBD51"/>
    <w:rsid w:val="507CA6F6"/>
    <w:rsid w:val="507DDD11"/>
    <w:rsid w:val="50A57663"/>
    <w:rsid w:val="50A8C601"/>
    <w:rsid w:val="50B2638B"/>
    <w:rsid w:val="50B5296D"/>
    <w:rsid w:val="50BD4717"/>
    <w:rsid w:val="50BF0057"/>
    <w:rsid w:val="50BF89CA"/>
    <w:rsid w:val="50D0F012"/>
    <w:rsid w:val="50D57D7A"/>
    <w:rsid w:val="50D637D3"/>
    <w:rsid w:val="50D76A68"/>
    <w:rsid w:val="50D84249"/>
    <w:rsid w:val="50E1D8EF"/>
    <w:rsid w:val="50ED07B9"/>
    <w:rsid w:val="50F5D5D8"/>
    <w:rsid w:val="510A178D"/>
    <w:rsid w:val="510A5318"/>
    <w:rsid w:val="511CC0D8"/>
    <w:rsid w:val="512C40F2"/>
    <w:rsid w:val="513B5E7E"/>
    <w:rsid w:val="514657A8"/>
    <w:rsid w:val="5148A92E"/>
    <w:rsid w:val="515F6FF5"/>
    <w:rsid w:val="51782172"/>
    <w:rsid w:val="51891B35"/>
    <w:rsid w:val="518C4AB6"/>
    <w:rsid w:val="519350A1"/>
    <w:rsid w:val="519BB192"/>
    <w:rsid w:val="519BDD40"/>
    <w:rsid w:val="519CBE84"/>
    <w:rsid w:val="51A5AC1C"/>
    <w:rsid w:val="51B5AB0D"/>
    <w:rsid w:val="51B8E9FD"/>
    <w:rsid w:val="51B94933"/>
    <w:rsid w:val="51BF4CD4"/>
    <w:rsid w:val="51C16184"/>
    <w:rsid w:val="51D46FAA"/>
    <w:rsid w:val="51E12260"/>
    <w:rsid w:val="51F0B021"/>
    <w:rsid w:val="51F2FD10"/>
    <w:rsid w:val="51F509FF"/>
    <w:rsid w:val="51F8E159"/>
    <w:rsid w:val="51F9AC9B"/>
    <w:rsid w:val="51FDE767"/>
    <w:rsid w:val="520B1CB2"/>
    <w:rsid w:val="520C4B78"/>
    <w:rsid w:val="52175033"/>
    <w:rsid w:val="521E1016"/>
    <w:rsid w:val="5234DA1D"/>
    <w:rsid w:val="5236A319"/>
    <w:rsid w:val="523E6FED"/>
    <w:rsid w:val="5246C8D8"/>
    <w:rsid w:val="526347B1"/>
    <w:rsid w:val="526B7E9B"/>
    <w:rsid w:val="5271792F"/>
    <w:rsid w:val="52748288"/>
    <w:rsid w:val="52872AA2"/>
    <w:rsid w:val="528A5FE6"/>
    <w:rsid w:val="5299E84C"/>
    <w:rsid w:val="529A12F1"/>
    <w:rsid w:val="529D0519"/>
    <w:rsid w:val="52A0F2D2"/>
    <w:rsid w:val="52A6B237"/>
    <w:rsid w:val="52AB74E6"/>
    <w:rsid w:val="52B72B6E"/>
    <w:rsid w:val="52BB6334"/>
    <w:rsid w:val="52C01702"/>
    <w:rsid w:val="52C04517"/>
    <w:rsid w:val="52EE8B13"/>
    <w:rsid w:val="52F55C19"/>
    <w:rsid w:val="52F61BDA"/>
    <w:rsid w:val="52F77E3A"/>
    <w:rsid w:val="52F81AE3"/>
    <w:rsid w:val="52FB5FF8"/>
    <w:rsid w:val="52FFABA7"/>
    <w:rsid w:val="530E86BB"/>
    <w:rsid w:val="531A10F2"/>
    <w:rsid w:val="53246688"/>
    <w:rsid w:val="5332DBBD"/>
    <w:rsid w:val="533B329B"/>
    <w:rsid w:val="533BAEA6"/>
    <w:rsid w:val="53417C7D"/>
    <w:rsid w:val="53455EB1"/>
    <w:rsid w:val="53470BC7"/>
    <w:rsid w:val="5348BEC9"/>
    <w:rsid w:val="534A5F88"/>
    <w:rsid w:val="53701975"/>
    <w:rsid w:val="5370400B"/>
    <w:rsid w:val="5374AD87"/>
    <w:rsid w:val="53781FB7"/>
    <w:rsid w:val="53833E8F"/>
    <w:rsid w:val="538D60A3"/>
    <w:rsid w:val="53941B3B"/>
    <w:rsid w:val="53A261B5"/>
    <w:rsid w:val="53A368C8"/>
    <w:rsid w:val="53B1CECC"/>
    <w:rsid w:val="53CD3428"/>
    <w:rsid w:val="53DFCA32"/>
    <w:rsid w:val="53E2768F"/>
    <w:rsid w:val="53FE78FA"/>
    <w:rsid w:val="5403F625"/>
    <w:rsid w:val="5406D1C9"/>
    <w:rsid w:val="540D0BBE"/>
    <w:rsid w:val="545DFBD4"/>
    <w:rsid w:val="547B71D0"/>
    <w:rsid w:val="547C8143"/>
    <w:rsid w:val="549761DA"/>
    <w:rsid w:val="549FA481"/>
    <w:rsid w:val="54A1C759"/>
    <w:rsid w:val="54A60333"/>
    <w:rsid w:val="54AB5B8E"/>
    <w:rsid w:val="54BA6B1E"/>
    <w:rsid w:val="54BD1F76"/>
    <w:rsid w:val="54C64105"/>
    <w:rsid w:val="54CF6718"/>
    <w:rsid w:val="54D073C6"/>
    <w:rsid w:val="54EC7FF1"/>
    <w:rsid w:val="54EDA1EB"/>
    <w:rsid w:val="54EE80DB"/>
    <w:rsid w:val="54EF7BAB"/>
    <w:rsid w:val="54F2E80F"/>
    <w:rsid w:val="54F925DD"/>
    <w:rsid w:val="54FE8FA9"/>
    <w:rsid w:val="550523C1"/>
    <w:rsid w:val="5506EE03"/>
    <w:rsid w:val="550DEF87"/>
    <w:rsid w:val="551299AC"/>
    <w:rsid w:val="553A06A0"/>
    <w:rsid w:val="553EFC5F"/>
    <w:rsid w:val="553FE83C"/>
    <w:rsid w:val="554A3130"/>
    <w:rsid w:val="554BB4C2"/>
    <w:rsid w:val="55503A84"/>
    <w:rsid w:val="55541FD2"/>
    <w:rsid w:val="5569CED2"/>
    <w:rsid w:val="5569EAC3"/>
    <w:rsid w:val="556CB0C7"/>
    <w:rsid w:val="557A53B3"/>
    <w:rsid w:val="557E2ADF"/>
    <w:rsid w:val="55928E0E"/>
    <w:rsid w:val="559D9CDF"/>
    <w:rsid w:val="55A1FEEB"/>
    <w:rsid w:val="55B4C635"/>
    <w:rsid w:val="55B55186"/>
    <w:rsid w:val="55BC4933"/>
    <w:rsid w:val="55C12F88"/>
    <w:rsid w:val="55C4914F"/>
    <w:rsid w:val="55CB4C05"/>
    <w:rsid w:val="55D55224"/>
    <w:rsid w:val="55D7141B"/>
    <w:rsid w:val="55DBF9C2"/>
    <w:rsid w:val="55DE9035"/>
    <w:rsid w:val="55E7D65B"/>
    <w:rsid w:val="55E8E51F"/>
    <w:rsid w:val="55EB187E"/>
    <w:rsid w:val="55FD6FA3"/>
    <w:rsid w:val="56009916"/>
    <w:rsid w:val="560BCE45"/>
    <w:rsid w:val="560F19B9"/>
    <w:rsid w:val="5610FC11"/>
    <w:rsid w:val="56223272"/>
    <w:rsid w:val="563A845C"/>
    <w:rsid w:val="5655EF1C"/>
    <w:rsid w:val="566705B7"/>
    <w:rsid w:val="566A3F07"/>
    <w:rsid w:val="5670B9A1"/>
    <w:rsid w:val="568BAFD4"/>
    <w:rsid w:val="5697C8E3"/>
    <w:rsid w:val="56983460"/>
    <w:rsid w:val="569B1AA3"/>
    <w:rsid w:val="56A0114C"/>
    <w:rsid w:val="56C1DD10"/>
    <w:rsid w:val="56C4B9EC"/>
    <w:rsid w:val="56CC069D"/>
    <w:rsid w:val="56D15C03"/>
    <w:rsid w:val="56D2B608"/>
    <w:rsid w:val="56D55637"/>
    <w:rsid w:val="56D650C9"/>
    <w:rsid w:val="56D75172"/>
    <w:rsid w:val="56FC8F32"/>
    <w:rsid w:val="57093EFF"/>
    <w:rsid w:val="5719F352"/>
    <w:rsid w:val="5719FB40"/>
    <w:rsid w:val="572B04D8"/>
    <w:rsid w:val="572C7B8D"/>
    <w:rsid w:val="57322792"/>
    <w:rsid w:val="5739BF3C"/>
    <w:rsid w:val="573B6B73"/>
    <w:rsid w:val="574628E0"/>
    <w:rsid w:val="5751E2E2"/>
    <w:rsid w:val="5753289E"/>
    <w:rsid w:val="5754A194"/>
    <w:rsid w:val="5769DAF7"/>
    <w:rsid w:val="576D0418"/>
    <w:rsid w:val="576D0E15"/>
    <w:rsid w:val="5786E68F"/>
    <w:rsid w:val="5786E8DF"/>
    <w:rsid w:val="579D0E1D"/>
    <w:rsid w:val="57BA26FE"/>
    <w:rsid w:val="57BDE4C0"/>
    <w:rsid w:val="57C36D1C"/>
    <w:rsid w:val="57D5C6A4"/>
    <w:rsid w:val="57D8B560"/>
    <w:rsid w:val="57EEEC2B"/>
    <w:rsid w:val="57FD8573"/>
    <w:rsid w:val="57FDE1C7"/>
    <w:rsid w:val="58057C96"/>
    <w:rsid w:val="580DE4CD"/>
    <w:rsid w:val="58136F39"/>
    <w:rsid w:val="583E499D"/>
    <w:rsid w:val="5841294D"/>
    <w:rsid w:val="5847D0E4"/>
    <w:rsid w:val="58481EAA"/>
    <w:rsid w:val="5849D7B9"/>
    <w:rsid w:val="584EAC0B"/>
    <w:rsid w:val="58574DA6"/>
    <w:rsid w:val="5858592D"/>
    <w:rsid w:val="585BE12D"/>
    <w:rsid w:val="58731F9D"/>
    <w:rsid w:val="58775173"/>
    <w:rsid w:val="5883ADBB"/>
    <w:rsid w:val="588F284F"/>
    <w:rsid w:val="5897F2C3"/>
    <w:rsid w:val="58B4BA20"/>
    <w:rsid w:val="58BDFA94"/>
    <w:rsid w:val="58CD070C"/>
    <w:rsid w:val="58D21EC6"/>
    <w:rsid w:val="58EA6744"/>
    <w:rsid w:val="58EBBCF0"/>
    <w:rsid w:val="590218B9"/>
    <w:rsid w:val="590A243D"/>
    <w:rsid w:val="590CCD27"/>
    <w:rsid w:val="5916636F"/>
    <w:rsid w:val="591C1524"/>
    <w:rsid w:val="592085E1"/>
    <w:rsid w:val="592A6839"/>
    <w:rsid w:val="592C11E1"/>
    <w:rsid w:val="592C4611"/>
    <w:rsid w:val="59310323"/>
    <w:rsid w:val="5952FD24"/>
    <w:rsid w:val="5955F75F"/>
    <w:rsid w:val="59601215"/>
    <w:rsid w:val="596FC4E5"/>
    <w:rsid w:val="5981705E"/>
    <w:rsid w:val="598646AA"/>
    <w:rsid w:val="5988364C"/>
    <w:rsid w:val="598B64AD"/>
    <w:rsid w:val="598C08AD"/>
    <w:rsid w:val="598EFA8E"/>
    <w:rsid w:val="5995C20A"/>
    <w:rsid w:val="59BEB746"/>
    <w:rsid w:val="59C1130E"/>
    <w:rsid w:val="59C1740B"/>
    <w:rsid w:val="59C209C5"/>
    <w:rsid w:val="59D10092"/>
    <w:rsid w:val="59D46EA9"/>
    <w:rsid w:val="59DB4619"/>
    <w:rsid w:val="59DBDBF8"/>
    <w:rsid w:val="59DC1F71"/>
    <w:rsid w:val="59EA6A98"/>
    <w:rsid w:val="59FB7A16"/>
    <w:rsid w:val="5A0845BB"/>
    <w:rsid w:val="5A09FBDE"/>
    <w:rsid w:val="5A0AACE5"/>
    <w:rsid w:val="5A0F6FD7"/>
    <w:rsid w:val="5A28BF2F"/>
    <w:rsid w:val="5A2AF8B0"/>
    <w:rsid w:val="5A334746"/>
    <w:rsid w:val="5A398C6A"/>
    <w:rsid w:val="5A3C6A05"/>
    <w:rsid w:val="5A40F3FE"/>
    <w:rsid w:val="5A47D353"/>
    <w:rsid w:val="5A602164"/>
    <w:rsid w:val="5A64830B"/>
    <w:rsid w:val="5A64D7C1"/>
    <w:rsid w:val="5A73AFD7"/>
    <w:rsid w:val="5A765426"/>
    <w:rsid w:val="5A7EE0D2"/>
    <w:rsid w:val="5A85A25F"/>
    <w:rsid w:val="5A88BA56"/>
    <w:rsid w:val="5A8C8B04"/>
    <w:rsid w:val="5A95C6DD"/>
    <w:rsid w:val="5A9644AD"/>
    <w:rsid w:val="5AA85471"/>
    <w:rsid w:val="5AB362A7"/>
    <w:rsid w:val="5AC4FC30"/>
    <w:rsid w:val="5AE65FDB"/>
    <w:rsid w:val="5AE6E33F"/>
    <w:rsid w:val="5AE9AB9F"/>
    <w:rsid w:val="5AF23624"/>
    <w:rsid w:val="5AFB2981"/>
    <w:rsid w:val="5B04BC4B"/>
    <w:rsid w:val="5B1EF90C"/>
    <w:rsid w:val="5B296B7B"/>
    <w:rsid w:val="5B3FAE09"/>
    <w:rsid w:val="5B43BB12"/>
    <w:rsid w:val="5B4930FE"/>
    <w:rsid w:val="5B4CB88A"/>
    <w:rsid w:val="5B5CE36F"/>
    <w:rsid w:val="5B5D5A65"/>
    <w:rsid w:val="5B691423"/>
    <w:rsid w:val="5B7A160A"/>
    <w:rsid w:val="5B833E73"/>
    <w:rsid w:val="5B8D3AF0"/>
    <w:rsid w:val="5B97C00A"/>
    <w:rsid w:val="5B990EEE"/>
    <w:rsid w:val="5B997543"/>
    <w:rsid w:val="5B9DC407"/>
    <w:rsid w:val="5BA2BB3F"/>
    <w:rsid w:val="5BA5543E"/>
    <w:rsid w:val="5BB80BC7"/>
    <w:rsid w:val="5BBD86B1"/>
    <w:rsid w:val="5BC476C4"/>
    <w:rsid w:val="5BC494D1"/>
    <w:rsid w:val="5BCE5280"/>
    <w:rsid w:val="5BD64E52"/>
    <w:rsid w:val="5BDA7877"/>
    <w:rsid w:val="5BDDDF1A"/>
    <w:rsid w:val="5BE47F83"/>
    <w:rsid w:val="5BED6B9D"/>
    <w:rsid w:val="5BF92472"/>
    <w:rsid w:val="5BFF3881"/>
    <w:rsid w:val="5C0471EE"/>
    <w:rsid w:val="5C0977D4"/>
    <w:rsid w:val="5C13B487"/>
    <w:rsid w:val="5C141BC6"/>
    <w:rsid w:val="5C182BF9"/>
    <w:rsid w:val="5C19871D"/>
    <w:rsid w:val="5C1AFEDE"/>
    <w:rsid w:val="5C278767"/>
    <w:rsid w:val="5C2BF109"/>
    <w:rsid w:val="5C2D0AB4"/>
    <w:rsid w:val="5C36BF5C"/>
    <w:rsid w:val="5C3F2209"/>
    <w:rsid w:val="5C44329C"/>
    <w:rsid w:val="5C58DD4C"/>
    <w:rsid w:val="5C621CC2"/>
    <w:rsid w:val="5C6F5491"/>
    <w:rsid w:val="5C7208A6"/>
    <w:rsid w:val="5C7C050F"/>
    <w:rsid w:val="5C7ECDB9"/>
    <w:rsid w:val="5C85A2BD"/>
    <w:rsid w:val="5C8E63FD"/>
    <w:rsid w:val="5C90DB7E"/>
    <w:rsid w:val="5C917BB6"/>
    <w:rsid w:val="5C9217F4"/>
    <w:rsid w:val="5CABEFFE"/>
    <w:rsid w:val="5CAE4E17"/>
    <w:rsid w:val="5CB4E080"/>
    <w:rsid w:val="5CD7ED0D"/>
    <w:rsid w:val="5CDB9C2D"/>
    <w:rsid w:val="5CE00268"/>
    <w:rsid w:val="5CE1ADEC"/>
    <w:rsid w:val="5CF21649"/>
    <w:rsid w:val="5CFBF387"/>
    <w:rsid w:val="5D0803B9"/>
    <w:rsid w:val="5D1A46D8"/>
    <w:rsid w:val="5D277311"/>
    <w:rsid w:val="5D29435C"/>
    <w:rsid w:val="5D329943"/>
    <w:rsid w:val="5D4AE22A"/>
    <w:rsid w:val="5D67DDA3"/>
    <w:rsid w:val="5D682DD4"/>
    <w:rsid w:val="5D72A4FA"/>
    <w:rsid w:val="5D730063"/>
    <w:rsid w:val="5D749437"/>
    <w:rsid w:val="5D7ACCB1"/>
    <w:rsid w:val="5D88FA5C"/>
    <w:rsid w:val="5D8B72F1"/>
    <w:rsid w:val="5D8EB3A1"/>
    <w:rsid w:val="5D98E7B0"/>
    <w:rsid w:val="5D9BB71B"/>
    <w:rsid w:val="5DBB6B3D"/>
    <w:rsid w:val="5DBBDE69"/>
    <w:rsid w:val="5DC5214E"/>
    <w:rsid w:val="5DD0EF4D"/>
    <w:rsid w:val="5DE1AA29"/>
    <w:rsid w:val="5DE817CC"/>
    <w:rsid w:val="5DECE7B1"/>
    <w:rsid w:val="5DFE9C87"/>
    <w:rsid w:val="5E0171FF"/>
    <w:rsid w:val="5E153370"/>
    <w:rsid w:val="5E17DE0D"/>
    <w:rsid w:val="5E36A7D3"/>
    <w:rsid w:val="5E3BC7BD"/>
    <w:rsid w:val="5E3CCE68"/>
    <w:rsid w:val="5E435439"/>
    <w:rsid w:val="5E44F5AF"/>
    <w:rsid w:val="5E47816D"/>
    <w:rsid w:val="5E4E07C6"/>
    <w:rsid w:val="5E6F2ACF"/>
    <w:rsid w:val="5E77AB1F"/>
    <w:rsid w:val="5E7CA377"/>
    <w:rsid w:val="5E7FA500"/>
    <w:rsid w:val="5E8B8897"/>
    <w:rsid w:val="5E9365E9"/>
    <w:rsid w:val="5E9624BE"/>
    <w:rsid w:val="5E99FBF0"/>
    <w:rsid w:val="5E9BA148"/>
    <w:rsid w:val="5EA04154"/>
    <w:rsid w:val="5EB5511A"/>
    <w:rsid w:val="5EC8038D"/>
    <w:rsid w:val="5ECCC13C"/>
    <w:rsid w:val="5ED2350B"/>
    <w:rsid w:val="5EDCD390"/>
    <w:rsid w:val="5EEE8B21"/>
    <w:rsid w:val="5EFB0D38"/>
    <w:rsid w:val="5EFB3DA3"/>
    <w:rsid w:val="5EFD8C9F"/>
    <w:rsid w:val="5F035D42"/>
    <w:rsid w:val="5F254AD1"/>
    <w:rsid w:val="5F2634A2"/>
    <w:rsid w:val="5F3D9134"/>
    <w:rsid w:val="5F6CBFAE"/>
    <w:rsid w:val="5F747358"/>
    <w:rsid w:val="5F7ECC8E"/>
    <w:rsid w:val="5F884724"/>
    <w:rsid w:val="5F892614"/>
    <w:rsid w:val="5F95FEF5"/>
    <w:rsid w:val="5F9C22E4"/>
    <w:rsid w:val="5FA73F13"/>
    <w:rsid w:val="5FB560C6"/>
    <w:rsid w:val="5FDA1B29"/>
    <w:rsid w:val="5FEEA419"/>
    <w:rsid w:val="5FF2F2DB"/>
    <w:rsid w:val="5FFB4A41"/>
    <w:rsid w:val="5FFF88CE"/>
    <w:rsid w:val="600822B8"/>
    <w:rsid w:val="60139619"/>
    <w:rsid w:val="60173E5A"/>
    <w:rsid w:val="6017A32A"/>
    <w:rsid w:val="6031F51F"/>
    <w:rsid w:val="60340143"/>
    <w:rsid w:val="604A22B8"/>
    <w:rsid w:val="6051CEA2"/>
    <w:rsid w:val="605C0A50"/>
    <w:rsid w:val="60600DDD"/>
    <w:rsid w:val="6062C66C"/>
    <w:rsid w:val="60723A2E"/>
    <w:rsid w:val="6072817F"/>
    <w:rsid w:val="6084A6CD"/>
    <w:rsid w:val="60895DCB"/>
    <w:rsid w:val="608A1490"/>
    <w:rsid w:val="608A8B67"/>
    <w:rsid w:val="608FD4F5"/>
    <w:rsid w:val="60938A09"/>
    <w:rsid w:val="60A9376D"/>
    <w:rsid w:val="60AD7D98"/>
    <w:rsid w:val="60B02145"/>
    <w:rsid w:val="60C78A97"/>
    <w:rsid w:val="60DC4C73"/>
    <w:rsid w:val="60DD9B1A"/>
    <w:rsid w:val="60E2F15B"/>
    <w:rsid w:val="60E8C194"/>
    <w:rsid w:val="60FCCD34"/>
    <w:rsid w:val="6114E332"/>
    <w:rsid w:val="612250F3"/>
    <w:rsid w:val="6123D2BF"/>
    <w:rsid w:val="61241785"/>
    <w:rsid w:val="61272170"/>
    <w:rsid w:val="612DCB25"/>
    <w:rsid w:val="61477883"/>
    <w:rsid w:val="6155EFAD"/>
    <w:rsid w:val="615DF3B5"/>
    <w:rsid w:val="616484C5"/>
    <w:rsid w:val="6165B891"/>
    <w:rsid w:val="6166F7B5"/>
    <w:rsid w:val="616B86B7"/>
    <w:rsid w:val="616F1A4F"/>
    <w:rsid w:val="61771CE0"/>
    <w:rsid w:val="6186109C"/>
    <w:rsid w:val="618ECDC7"/>
    <w:rsid w:val="6191D557"/>
    <w:rsid w:val="61965911"/>
    <w:rsid w:val="61AC68DA"/>
    <w:rsid w:val="61AF9C1B"/>
    <w:rsid w:val="61AFC762"/>
    <w:rsid w:val="61BF6C19"/>
    <w:rsid w:val="61C01AF7"/>
    <w:rsid w:val="61D58ACD"/>
    <w:rsid w:val="61D61878"/>
    <w:rsid w:val="61DD45FC"/>
    <w:rsid w:val="61E00809"/>
    <w:rsid w:val="61ED1F93"/>
    <w:rsid w:val="61EDB7FB"/>
    <w:rsid w:val="61F0640E"/>
    <w:rsid w:val="61F0D3F5"/>
    <w:rsid w:val="61F4464C"/>
    <w:rsid w:val="61F98E36"/>
    <w:rsid w:val="6210836E"/>
    <w:rsid w:val="62126260"/>
    <w:rsid w:val="623B0D8A"/>
    <w:rsid w:val="624505F7"/>
    <w:rsid w:val="6255FFFA"/>
    <w:rsid w:val="625DD564"/>
    <w:rsid w:val="626876F9"/>
    <w:rsid w:val="626E8254"/>
    <w:rsid w:val="62815F42"/>
    <w:rsid w:val="6295C656"/>
    <w:rsid w:val="62AF7358"/>
    <w:rsid w:val="62D656BC"/>
    <w:rsid w:val="62DF300A"/>
    <w:rsid w:val="62E31F6C"/>
    <w:rsid w:val="62F0CC45"/>
    <w:rsid w:val="62F8121A"/>
    <w:rsid w:val="62F90714"/>
    <w:rsid w:val="63021127"/>
    <w:rsid w:val="6302772F"/>
    <w:rsid w:val="6305D00C"/>
    <w:rsid w:val="631096FC"/>
    <w:rsid w:val="63146BCD"/>
    <w:rsid w:val="6325BD7C"/>
    <w:rsid w:val="632B9C9C"/>
    <w:rsid w:val="63345C5D"/>
    <w:rsid w:val="6335EA82"/>
    <w:rsid w:val="63370D02"/>
    <w:rsid w:val="633AA56D"/>
    <w:rsid w:val="6342A092"/>
    <w:rsid w:val="63527A38"/>
    <w:rsid w:val="63585ADD"/>
    <w:rsid w:val="63589FCD"/>
    <w:rsid w:val="6359CA01"/>
    <w:rsid w:val="6368465A"/>
    <w:rsid w:val="637C9133"/>
    <w:rsid w:val="638C8E2A"/>
    <w:rsid w:val="63B502B0"/>
    <w:rsid w:val="63B64335"/>
    <w:rsid w:val="63BC1CE7"/>
    <w:rsid w:val="63BFD146"/>
    <w:rsid w:val="63C091F0"/>
    <w:rsid w:val="63C6CA53"/>
    <w:rsid w:val="63C724F9"/>
    <w:rsid w:val="63DE0213"/>
    <w:rsid w:val="6400E417"/>
    <w:rsid w:val="640C6E14"/>
    <w:rsid w:val="640D9788"/>
    <w:rsid w:val="640DD5EF"/>
    <w:rsid w:val="6415E51A"/>
    <w:rsid w:val="641C6336"/>
    <w:rsid w:val="64268958"/>
    <w:rsid w:val="642A6B1F"/>
    <w:rsid w:val="642FE920"/>
    <w:rsid w:val="6430B2E7"/>
    <w:rsid w:val="64315B67"/>
    <w:rsid w:val="64365842"/>
    <w:rsid w:val="643B2859"/>
    <w:rsid w:val="64507934"/>
    <w:rsid w:val="64518F11"/>
    <w:rsid w:val="6458D0E0"/>
    <w:rsid w:val="645B926C"/>
    <w:rsid w:val="646467CD"/>
    <w:rsid w:val="646C200C"/>
    <w:rsid w:val="6481E042"/>
    <w:rsid w:val="64896489"/>
    <w:rsid w:val="648BD05B"/>
    <w:rsid w:val="6495803A"/>
    <w:rsid w:val="64CCA401"/>
    <w:rsid w:val="64DD38B7"/>
    <w:rsid w:val="64E6864F"/>
    <w:rsid w:val="64E69790"/>
    <w:rsid w:val="64F2BC1A"/>
    <w:rsid w:val="64F68FAD"/>
    <w:rsid w:val="64F6E36F"/>
    <w:rsid w:val="64FE7F34"/>
    <w:rsid w:val="650AEAF4"/>
    <w:rsid w:val="650B08D3"/>
    <w:rsid w:val="651A940F"/>
    <w:rsid w:val="651F8FBA"/>
    <w:rsid w:val="653CE0CA"/>
    <w:rsid w:val="65558AF7"/>
    <w:rsid w:val="655DFC8A"/>
    <w:rsid w:val="6560ACBF"/>
    <w:rsid w:val="65697A23"/>
    <w:rsid w:val="656CC2E5"/>
    <w:rsid w:val="656F80AB"/>
    <w:rsid w:val="657F3B3F"/>
    <w:rsid w:val="65852794"/>
    <w:rsid w:val="658A16AD"/>
    <w:rsid w:val="6597E3E0"/>
    <w:rsid w:val="65AF3CB1"/>
    <w:rsid w:val="65BEF095"/>
    <w:rsid w:val="65C866AF"/>
    <w:rsid w:val="65CD08A4"/>
    <w:rsid w:val="65CE0FF0"/>
    <w:rsid w:val="65D778F8"/>
    <w:rsid w:val="65E96969"/>
    <w:rsid w:val="661019CF"/>
    <w:rsid w:val="661F546D"/>
    <w:rsid w:val="6621D8EC"/>
    <w:rsid w:val="6634B2ED"/>
    <w:rsid w:val="663AE10D"/>
    <w:rsid w:val="6644B841"/>
    <w:rsid w:val="665E1907"/>
    <w:rsid w:val="666620CC"/>
    <w:rsid w:val="66740BA8"/>
    <w:rsid w:val="6677555B"/>
    <w:rsid w:val="6682249E"/>
    <w:rsid w:val="6686C228"/>
    <w:rsid w:val="669A50CF"/>
    <w:rsid w:val="66A17B90"/>
    <w:rsid w:val="66AFDE29"/>
    <w:rsid w:val="66C0F807"/>
    <w:rsid w:val="66C1BA05"/>
    <w:rsid w:val="66C27213"/>
    <w:rsid w:val="66C4C05C"/>
    <w:rsid w:val="66CA7A11"/>
    <w:rsid w:val="66CED730"/>
    <w:rsid w:val="66D659A2"/>
    <w:rsid w:val="66D7955C"/>
    <w:rsid w:val="66D9C742"/>
    <w:rsid w:val="66E4077F"/>
    <w:rsid w:val="66EDC4A0"/>
    <w:rsid w:val="66EE94EF"/>
    <w:rsid w:val="66F7B324"/>
    <w:rsid w:val="66F84FDB"/>
    <w:rsid w:val="66FE35FE"/>
    <w:rsid w:val="6700836F"/>
    <w:rsid w:val="670F37B5"/>
    <w:rsid w:val="67164F5F"/>
    <w:rsid w:val="67173B8B"/>
    <w:rsid w:val="671F62C9"/>
    <w:rsid w:val="672AD2C5"/>
    <w:rsid w:val="67341884"/>
    <w:rsid w:val="673B752B"/>
    <w:rsid w:val="6742D6C7"/>
    <w:rsid w:val="67475FB9"/>
    <w:rsid w:val="675239B3"/>
    <w:rsid w:val="675E5C0C"/>
    <w:rsid w:val="676D921C"/>
    <w:rsid w:val="676EDDC0"/>
    <w:rsid w:val="67722938"/>
    <w:rsid w:val="6772F327"/>
    <w:rsid w:val="67809B28"/>
    <w:rsid w:val="67898F4A"/>
    <w:rsid w:val="678C1F4C"/>
    <w:rsid w:val="679D0CA9"/>
    <w:rsid w:val="67A1DB9B"/>
    <w:rsid w:val="67BB24CE"/>
    <w:rsid w:val="67DBA35D"/>
    <w:rsid w:val="67E000C2"/>
    <w:rsid w:val="67E40D77"/>
    <w:rsid w:val="67E46667"/>
    <w:rsid w:val="67E814DC"/>
    <w:rsid w:val="67ECEDA1"/>
    <w:rsid w:val="67ED7CF6"/>
    <w:rsid w:val="67F65925"/>
    <w:rsid w:val="67F6FBE2"/>
    <w:rsid w:val="67FD1E08"/>
    <w:rsid w:val="6804C624"/>
    <w:rsid w:val="682420B8"/>
    <w:rsid w:val="6835EF5A"/>
    <w:rsid w:val="683F250F"/>
    <w:rsid w:val="68481623"/>
    <w:rsid w:val="6848E34F"/>
    <w:rsid w:val="685592EA"/>
    <w:rsid w:val="685913E4"/>
    <w:rsid w:val="68627DFD"/>
    <w:rsid w:val="6872A95C"/>
    <w:rsid w:val="68778B38"/>
    <w:rsid w:val="6882A1FD"/>
    <w:rsid w:val="6884ED9B"/>
    <w:rsid w:val="688E9C3D"/>
    <w:rsid w:val="68980581"/>
    <w:rsid w:val="68986F86"/>
    <w:rsid w:val="68A069CE"/>
    <w:rsid w:val="68A4D8E7"/>
    <w:rsid w:val="68A4D9A7"/>
    <w:rsid w:val="68D42732"/>
    <w:rsid w:val="68DCAFED"/>
    <w:rsid w:val="68E6CB00"/>
    <w:rsid w:val="68EEFB83"/>
    <w:rsid w:val="68EF292D"/>
    <w:rsid w:val="68F0CAC3"/>
    <w:rsid w:val="68F97B09"/>
    <w:rsid w:val="691038D2"/>
    <w:rsid w:val="6917E65D"/>
    <w:rsid w:val="69193DA4"/>
    <w:rsid w:val="69197144"/>
    <w:rsid w:val="691C6B89"/>
    <w:rsid w:val="6929EC76"/>
    <w:rsid w:val="6934BAC6"/>
    <w:rsid w:val="69427005"/>
    <w:rsid w:val="69459840"/>
    <w:rsid w:val="6949A098"/>
    <w:rsid w:val="6950D2C3"/>
    <w:rsid w:val="6952E1B9"/>
    <w:rsid w:val="69558218"/>
    <w:rsid w:val="69558712"/>
    <w:rsid w:val="6956AD6E"/>
    <w:rsid w:val="6958E13D"/>
    <w:rsid w:val="696744CD"/>
    <w:rsid w:val="6976A60B"/>
    <w:rsid w:val="6977FFDF"/>
    <w:rsid w:val="697BD123"/>
    <w:rsid w:val="6983B2C7"/>
    <w:rsid w:val="69A0E056"/>
    <w:rsid w:val="69A47AFD"/>
    <w:rsid w:val="69AD3F38"/>
    <w:rsid w:val="69BA6F05"/>
    <w:rsid w:val="69BD8B99"/>
    <w:rsid w:val="69C1AF9E"/>
    <w:rsid w:val="69D1F191"/>
    <w:rsid w:val="69D218A2"/>
    <w:rsid w:val="69E62C58"/>
    <w:rsid w:val="69E96F76"/>
    <w:rsid w:val="69EB892D"/>
    <w:rsid w:val="69EF7867"/>
    <w:rsid w:val="69EFFBCA"/>
    <w:rsid w:val="69FA12D5"/>
    <w:rsid w:val="69FA3814"/>
    <w:rsid w:val="6A12F73D"/>
    <w:rsid w:val="6A12FF5A"/>
    <w:rsid w:val="6A2A3196"/>
    <w:rsid w:val="6A33F353"/>
    <w:rsid w:val="6A46B7B3"/>
    <w:rsid w:val="6A47F746"/>
    <w:rsid w:val="6A486141"/>
    <w:rsid w:val="6A4F0BDA"/>
    <w:rsid w:val="6A53ACE7"/>
    <w:rsid w:val="6A5B02A6"/>
    <w:rsid w:val="6A5FDE1C"/>
    <w:rsid w:val="6A65F4D2"/>
    <w:rsid w:val="6A6651BC"/>
    <w:rsid w:val="6A674DD6"/>
    <w:rsid w:val="6A698E71"/>
    <w:rsid w:val="6A761EEC"/>
    <w:rsid w:val="6A84A474"/>
    <w:rsid w:val="6A8A4705"/>
    <w:rsid w:val="6A8CA4F6"/>
    <w:rsid w:val="6A8F26D3"/>
    <w:rsid w:val="6A929E29"/>
    <w:rsid w:val="6A9BA0C7"/>
    <w:rsid w:val="6AA7BEDE"/>
    <w:rsid w:val="6AA9FC71"/>
    <w:rsid w:val="6AB155CD"/>
    <w:rsid w:val="6AC5182D"/>
    <w:rsid w:val="6AC7C13B"/>
    <w:rsid w:val="6ADDFE04"/>
    <w:rsid w:val="6AE7459A"/>
    <w:rsid w:val="6AF1BA30"/>
    <w:rsid w:val="6AF2C590"/>
    <w:rsid w:val="6B0EE1AB"/>
    <w:rsid w:val="6B12832D"/>
    <w:rsid w:val="6B168D62"/>
    <w:rsid w:val="6B1BA7EB"/>
    <w:rsid w:val="6B1CC04E"/>
    <w:rsid w:val="6B223865"/>
    <w:rsid w:val="6B3D1709"/>
    <w:rsid w:val="6B3DD606"/>
    <w:rsid w:val="6B408829"/>
    <w:rsid w:val="6B426124"/>
    <w:rsid w:val="6B42AE7F"/>
    <w:rsid w:val="6B4B9BBB"/>
    <w:rsid w:val="6B502560"/>
    <w:rsid w:val="6B597CCA"/>
    <w:rsid w:val="6B5B82BF"/>
    <w:rsid w:val="6B5D6D6B"/>
    <w:rsid w:val="6B61510A"/>
    <w:rsid w:val="6B6420C5"/>
    <w:rsid w:val="6B72CBFB"/>
    <w:rsid w:val="6B84A85F"/>
    <w:rsid w:val="6B85F683"/>
    <w:rsid w:val="6B86CE8C"/>
    <w:rsid w:val="6B9758A9"/>
    <w:rsid w:val="6B9D95A8"/>
    <w:rsid w:val="6B9E73CF"/>
    <w:rsid w:val="6BAB0D56"/>
    <w:rsid w:val="6BB0C8F6"/>
    <w:rsid w:val="6BBABC07"/>
    <w:rsid w:val="6BBEA1D7"/>
    <w:rsid w:val="6BC4EFAD"/>
    <w:rsid w:val="6BC7E55C"/>
    <w:rsid w:val="6BCB696B"/>
    <w:rsid w:val="6BCBA3D5"/>
    <w:rsid w:val="6BD077B9"/>
    <w:rsid w:val="6BD0FA99"/>
    <w:rsid w:val="6BDB50C9"/>
    <w:rsid w:val="6BE356BD"/>
    <w:rsid w:val="6BF9DCCA"/>
    <w:rsid w:val="6C04D515"/>
    <w:rsid w:val="6C070E70"/>
    <w:rsid w:val="6C0A1B38"/>
    <w:rsid w:val="6C0E4CBE"/>
    <w:rsid w:val="6C3062E9"/>
    <w:rsid w:val="6C4EDD14"/>
    <w:rsid w:val="6C589ED9"/>
    <w:rsid w:val="6C5B0BAD"/>
    <w:rsid w:val="6C5F7D7A"/>
    <w:rsid w:val="6C633217"/>
    <w:rsid w:val="6C663BFF"/>
    <w:rsid w:val="6C6B642B"/>
    <w:rsid w:val="6C6F136C"/>
    <w:rsid w:val="6C7734BF"/>
    <w:rsid w:val="6C7750BB"/>
    <w:rsid w:val="6C8001A8"/>
    <w:rsid w:val="6C8BC193"/>
    <w:rsid w:val="6C8FE1F3"/>
    <w:rsid w:val="6C917C91"/>
    <w:rsid w:val="6C965CE9"/>
    <w:rsid w:val="6C9B95A7"/>
    <w:rsid w:val="6CA644FE"/>
    <w:rsid w:val="6CBA3832"/>
    <w:rsid w:val="6CC90ADD"/>
    <w:rsid w:val="6CCD5651"/>
    <w:rsid w:val="6CCE5D81"/>
    <w:rsid w:val="6CD83EB3"/>
    <w:rsid w:val="6CDAF296"/>
    <w:rsid w:val="6CDC3678"/>
    <w:rsid w:val="6CE2154D"/>
    <w:rsid w:val="6CE8B88F"/>
    <w:rsid w:val="6D114ACB"/>
    <w:rsid w:val="6D14C781"/>
    <w:rsid w:val="6D1C4917"/>
    <w:rsid w:val="6D43F8BD"/>
    <w:rsid w:val="6D4A0178"/>
    <w:rsid w:val="6D50E1FE"/>
    <w:rsid w:val="6D5B6EF6"/>
    <w:rsid w:val="6D5BA0CC"/>
    <w:rsid w:val="6D60709F"/>
    <w:rsid w:val="6D677436"/>
    <w:rsid w:val="6D6F885B"/>
    <w:rsid w:val="6D70FBF5"/>
    <w:rsid w:val="6D7945D3"/>
    <w:rsid w:val="6D7B54EE"/>
    <w:rsid w:val="6D7C5960"/>
    <w:rsid w:val="6D82B6FE"/>
    <w:rsid w:val="6D96BB97"/>
    <w:rsid w:val="6D98DC6C"/>
    <w:rsid w:val="6DA58EE5"/>
    <w:rsid w:val="6DACC352"/>
    <w:rsid w:val="6DCA7C10"/>
    <w:rsid w:val="6DD94C01"/>
    <w:rsid w:val="6DDF824A"/>
    <w:rsid w:val="6DF0EF38"/>
    <w:rsid w:val="6DFFB52A"/>
    <w:rsid w:val="6DFFCF2D"/>
    <w:rsid w:val="6E029A8D"/>
    <w:rsid w:val="6E2EB37E"/>
    <w:rsid w:val="6E327F76"/>
    <w:rsid w:val="6E32A537"/>
    <w:rsid w:val="6E3B096E"/>
    <w:rsid w:val="6E40CDD4"/>
    <w:rsid w:val="6E54B923"/>
    <w:rsid w:val="6E57E79A"/>
    <w:rsid w:val="6E584898"/>
    <w:rsid w:val="6E5D3DCD"/>
    <w:rsid w:val="6E7D20FB"/>
    <w:rsid w:val="6E82D992"/>
    <w:rsid w:val="6E89A878"/>
    <w:rsid w:val="6E8D0875"/>
    <w:rsid w:val="6E8DF040"/>
    <w:rsid w:val="6E932381"/>
    <w:rsid w:val="6E97F9CA"/>
    <w:rsid w:val="6EAB3458"/>
    <w:rsid w:val="6ED12212"/>
    <w:rsid w:val="6ED3E551"/>
    <w:rsid w:val="6ED4FA3B"/>
    <w:rsid w:val="6EDB6DA2"/>
    <w:rsid w:val="6EE699D9"/>
    <w:rsid w:val="6EF4C9BC"/>
    <w:rsid w:val="6EF70C86"/>
    <w:rsid w:val="6EFAD76E"/>
    <w:rsid w:val="6EFD21D6"/>
    <w:rsid w:val="6F07055B"/>
    <w:rsid w:val="6F094BA7"/>
    <w:rsid w:val="6F1B2CD4"/>
    <w:rsid w:val="6F24B2BF"/>
    <w:rsid w:val="6F27D762"/>
    <w:rsid w:val="6F3E3CB3"/>
    <w:rsid w:val="6F4D47EE"/>
    <w:rsid w:val="6F524D52"/>
    <w:rsid w:val="6F569E07"/>
    <w:rsid w:val="6F614E95"/>
    <w:rsid w:val="6F627B3B"/>
    <w:rsid w:val="6F660AFB"/>
    <w:rsid w:val="6F684C53"/>
    <w:rsid w:val="6F6F11EA"/>
    <w:rsid w:val="6F745EAF"/>
    <w:rsid w:val="6F8102B7"/>
    <w:rsid w:val="6F97D716"/>
    <w:rsid w:val="6FC01180"/>
    <w:rsid w:val="6FC1ED26"/>
    <w:rsid w:val="6FC7F0CE"/>
    <w:rsid w:val="6FD09FCC"/>
    <w:rsid w:val="6FD4AAFF"/>
    <w:rsid w:val="6FE19D3A"/>
    <w:rsid w:val="6FE91164"/>
    <w:rsid w:val="6FE9FE85"/>
    <w:rsid w:val="6FEA0E9D"/>
    <w:rsid w:val="6FF08984"/>
    <w:rsid w:val="6FF1C941"/>
    <w:rsid w:val="6FF3EAF4"/>
    <w:rsid w:val="6FF57397"/>
    <w:rsid w:val="6FFB46DE"/>
    <w:rsid w:val="6FFF1BAF"/>
    <w:rsid w:val="7008CEA2"/>
    <w:rsid w:val="700D8242"/>
    <w:rsid w:val="700E29F7"/>
    <w:rsid w:val="70159A2E"/>
    <w:rsid w:val="70181899"/>
    <w:rsid w:val="70312BCD"/>
    <w:rsid w:val="703A15E6"/>
    <w:rsid w:val="7056EFED"/>
    <w:rsid w:val="7063CB42"/>
    <w:rsid w:val="706E341A"/>
    <w:rsid w:val="706E6BBB"/>
    <w:rsid w:val="707DFB0E"/>
    <w:rsid w:val="7081A23A"/>
    <w:rsid w:val="708E00C0"/>
    <w:rsid w:val="70927840"/>
    <w:rsid w:val="70970F5E"/>
    <w:rsid w:val="70A44617"/>
    <w:rsid w:val="70AEF7A5"/>
    <w:rsid w:val="70B84B84"/>
    <w:rsid w:val="70BE2998"/>
    <w:rsid w:val="70C91D22"/>
    <w:rsid w:val="70CE3295"/>
    <w:rsid w:val="70E3DEBE"/>
    <w:rsid w:val="70EA6710"/>
    <w:rsid w:val="70F0A129"/>
    <w:rsid w:val="70F1B9EE"/>
    <w:rsid w:val="70F30B49"/>
    <w:rsid w:val="7111AFD6"/>
    <w:rsid w:val="7117E031"/>
    <w:rsid w:val="712147DB"/>
    <w:rsid w:val="7124C566"/>
    <w:rsid w:val="7128EFA3"/>
    <w:rsid w:val="7134EB0E"/>
    <w:rsid w:val="713B2579"/>
    <w:rsid w:val="713BDBDC"/>
    <w:rsid w:val="713D2B8C"/>
    <w:rsid w:val="714BDC75"/>
    <w:rsid w:val="7151DF88"/>
    <w:rsid w:val="716B7CFA"/>
    <w:rsid w:val="716DB81C"/>
    <w:rsid w:val="7175B8A5"/>
    <w:rsid w:val="7185CEE6"/>
    <w:rsid w:val="7187341D"/>
    <w:rsid w:val="718757AF"/>
    <w:rsid w:val="7187B848"/>
    <w:rsid w:val="71889E69"/>
    <w:rsid w:val="718A7A87"/>
    <w:rsid w:val="7192A515"/>
    <w:rsid w:val="719E299C"/>
    <w:rsid w:val="71A1B4E2"/>
    <w:rsid w:val="71AA9393"/>
    <w:rsid w:val="71B19BE6"/>
    <w:rsid w:val="71B3DFC1"/>
    <w:rsid w:val="71B8C3A0"/>
    <w:rsid w:val="71C2AF0F"/>
    <w:rsid w:val="71C3DC14"/>
    <w:rsid w:val="71CE39AD"/>
    <w:rsid w:val="71CF99A5"/>
    <w:rsid w:val="71DC4591"/>
    <w:rsid w:val="71E605E4"/>
    <w:rsid w:val="71EE4081"/>
    <w:rsid w:val="71F7425D"/>
    <w:rsid w:val="71F998BD"/>
    <w:rsid w:val="71FC7530"/>
    <w:rsid w:val="7203A3CC"/>
    <w:rsid w:val="7216BB35"/>
    <w:rsid w:val="7226EFD9"/>
    <w:rsid w:val="72274541"/>
    <w:rsid w:val="7238D303"/>
    <w:rsid w:val="723D14DC"/>
    <w:rsid w:val="724A6A52"/>
    <w:rsid w:val="724E365D"/>
    <w:rsid w:val="7251C998"/>
    <w:rsid w:val="725B5604"/>
    <w:rsid w:val="725E99B8"/>
    <w:rsid w:val="726A02F6"/>
    <w:rsid w:val="7289CCB8"/>
    <w:rsid w:val="728D8A4F"/>
    <w:rsid w:val="728E3EC9"/>
    <w:rsid w:val="7293D3D8"/>
    <w:rsid w:val="7299C2CA"/>
    <w:rsid w:val="729F484F"/>
    <w:rsid w:val="72A0E2B9"/>
    <w:rsid w:val="72A8D03F"/>
    <w:rsid w:val="72A916AD"/>
    <w:rsid w:val="72A9C3AD"/>
    <w:rsid w:val="72B5E0F2"/>
    <w:rsid w:val="72B73485"/>
    <w:rsid w:val="72BA89BC"/>
    <w:rsid w:val="72BAC33C"/>
    <w:rsid w:val="72C7E05D"/>
    <w:rsid w:val="72DCA7F7"/>
    <w:rsid w:val="72E33F5A"/>
    <w:rsid w:val="72E37F08"/>
    <w:rsid w:val="72F80378"/>
    <w:rsid w:val="72F90CEC"/>
    <w:rsid w:val="730BDBC7"/>
    <w:rsid w:val="730CF6ED"/>
    <w:rsid w:val="73197A7B"/>
    <w:rsid w:val="7319E3DB"/>
    <w:rsid w:val="7333F645"/>
    <w:rsid w:val="73353B55"/>
    <w:rsid w:val="7339C082"/>
    <w:rsid w:val="7342C09B"/>
    <w:rsid w:val="734A71B2"/>
    <w:rsid w:val="73523BEB"/>
    <w:rsid w:val="73559B3A"/>
    <w:rsid w:val="7364CA10"/>
    <w:rsid w:val="736B27C5"/>
    <w:rsid w:val="736C62A6"/>
    <w:rsid w:val="7379D035"/>
    <w:rsid w:val="7384BFAE"/>
    <w:rsid w:val="7391EC40"/>
    <w:rsid w:val="7395449C"/>
    <w:rsid w:val="73B4BDCC"/>
    <w:rsid w:val="73BA3AFE"/>
    <w:rsid w:val="73D2B74D"/>
    <w:rsid w:val="73D4E45E"/>
    <w:rsid w:val="73E93C0D"/>
    <w:rsid w:val="73EF8215"/>
    <w:rsid w:val="73EFEC46"/>
    <w:rsid w:val="73F3F6DF"/>
    <w:rsid w:val="73F823E2"/>
    <w:rsid w:val="7418775D"/>
    <w:rsid w:val="74295AB0"/>
    <w:rsid w:val="742FA439"/>
    <w:rsid w:val="74311274"/>
    <w:rsid w:val="743A1EA9"/>
    <w:rsid w:val="7456DFFE"/>
    <w:rsid w:val="746E8845"/>
    <w:rsid w:val="7472DC37"/>
    <w:rsid w:val="74837D37"/>
    <w:rsid w:val="749173DE"/>
    <w:rsid w:val="74A14432"/>
    <w:rsid w:val="74A6DCAB"/>
    <w:rsid w:val="74AC8B38"/>
    <w:rsid w:val="74B03E27"/>
    <w:rsid w:val="74B38654"/>
    <w:rsid w:val="74D0EB63"/>
    <w:rsid w:val="74D1F2EC"/>
    <w:rsid w:val="74D30047"/>
    <w:rsid w:val="74D5BCF6"/>
    <w:rsid w:val="74DE60BD"/>
    <w:rsid w:val="74E824F0"/>
    <w:rsid w:val="74EEA751"/>
    <w:rsid w:val="74FDA789"/>
    <w:rsid w:val="7506CF17"/>
    <w:rsid w:val="7508E471"/>
    <w:rsid w:val="750B5F3A"/>
    <w:rsid w:val="752DE8D6"/>
    <w:rsid w:val="752F4882"/>
    <w:rsid w:val="75483BF6"/>
    <w:rsid w:val="7551FCEB"/>
    <w:rsid w:val="755E40CD"/>
    <w:rsid w:val="755E617F"/>
    <w:rsid w:val="756953A6"/>
    <w:rsid w:val="756AE528"/>
    <w:rsid w:val="756C3BDC"/>
    <w:rsid w:val="7570B4BF"/>
    <w:rsid w:val="75789C00"/>
    <w:rsid w:val="757ECE8C"/>
    <w:rsid w:val="75868929"/>
    <w:rsid w:val="7586A961"/>
    <w:rsid w:val="758BBCA7"/>
    <w:rsid w:val="758F2B8D"/>
    <w:rsid w:val="75990A3C"/>
    <w:rsid w:val="75A60229"/>
    <w:rsid w:val="75A68120"/>
    <w:rsid w:val="75B8DA2B"/>
    <w:rsid w:val="75BB4B71"/>
    <w:rsid w:val="75C27360"/>
    <w:rsid w:val="75C4017C"/>
    <w:rsid w:val="75C91786"/>
    <w:rsid w:val="75D8837B"/>
    <w:rsid w:val="75E13EC8"/>
    <w:rsid w:val="75E22204"/>
    <w:rsid w:val="75EFE684"/>
    <w:rsid w:val="75F1ABD8"/>
    <w:rsid w:val="75F6F62F"/>
    <w:rsid w:val="75F7BE97"/>
    <w:rsid w:val="760F4CFF"/>
    <w:rsid w:val="7630ADAE"/>
    <w:rsid w:val="7647F21B"/>
    <w:rsid w:val="7648FF73"/>
    <w:rsid w:val="764ECFC6"/>
    <w:rsid w:val="764FA749"/>
    <w:rsid w:val="76606D22"/>
    <w:rsid w:val="76636EAB"/>
    <w:rsid w:val="76676DFD"/>
    <w:rsid w:val="766FBE5D"/>
    <w:rsid w:val="76782B10"/>
    <w:rsid w:val="7685DF8F"/>
    <w:rsid w:val="7694E373"/>
    <w:rsid w:val="769566AB"/>
    <w:rsid w:val="769869A8"/>
    <w:rsid w:val="76AB96D6"/>
    <w:rsid w:val="76C4CCA5"/>
    <w:rsid w:val="76CCAADA"/>
    <w:rsid w:val="76D087F3"/>
    <w:rsid w:val="76D96BB3"/>
    <w:rsid w:val="76E0E438"/>
    <w:rsid w:val="76EEB589"/>
    <w:rsid w:val="76F3CCFE"/>
    <w:rsid w:val="76FD2E90"/>
    <w:rsid w:val="77004AD4"/>
    <w:rsid w:val="770E656D"/>
    <w:rsid w:val="771F4A2F"/>
    <w:rsid w:val="77231042"/>
    <w:rsid w:val="772AF950"/>
    <w:rsid w:val="7740EBB4"/>
    <w:rsid w:val="7745DEB1"/>
    <w:rsid w:val="7748878F"/>
    <w:rsid w:val="774E3897"/>
    <w:rsid w:val="776A4141"/>
    <w:rsid w:val="777D6128"/>
    <w:rsid w:val="778F1391"/>
    <w:rsid w:val="7790301C"/>
    <w:rsid w:val="7790FDE0"/>
    <w:rsid w:val="77AA342C"/>
    <w:rsid w:val="77B264AE"/>
    <w:rsid w:val="77C5B76C"/>
    <w:rsid w:val="77C786A2"/>
    <w:rsid w:val="77CD11C1"/>
    <w:rsid w:val="77DBE80D"/>
    <w:rsid w:val="77E2730C"/>
    <w:rsid w:val="77E52116"/>
    <w:rsid w:val="77E6E557"/>
    <w:rsid w:val="77E9D93A"/>
    <w:rsid w:val="77F9BC0B"/>
    <w:rsid w:val="780AA109"/>
    <w:rsid w:val="7811AA28"/>
    <w:rsid w:val="7820DD6A"/>
    <w:rsid w:val="78232145"/>
    <w:rsid w:val="782533F0"/>
    <w:rsid w:val="783AE112"/>
    <w:rsid w:val="783DAABA"/>
    <w:rsid w:val="783E28CA"/>
    <w:rsid w:val="784B4230"/>
    <w:rsid w:val="784CD5BB"/>
    <w:rsid w:val="784E4AB6"/>
    <w:rsid w:val="7850A5B0"/>
    <w:rsid w:val="7853759B"/>
    <w:rsid w:val="7858087F"/>
    <w:rsid w:val="78592CC9"/>
    <w:rsid w:val="7861697E"/>
    <w:rsid w:val="7874496F"/>
    <w:rsid w:val="787951A6"/>
    <w:rsid w:val="787C4603"/>
    <w:rsid w:val="78826EAF"/>
    <w:rsid w:val="78850017"/>
    <w:rsid w:val="788DA9A6"/>
    <w:rsid w:val="78B3AE9C"/>
    <w:rsid w:val="78BC2319"/>
    <w:rsid w:val="78C74A21"/>
    <w:rsid w:val="78E67303"/>
    <w:rsid w:val="78E9D627"/>
    <w:rsid w:val="78F2EC33"/>
    <w:rsid w:val="78FC4841"/>
    <w:rsid w:val="79009A69"/>
    <w:rsid w:val="790571D6"/>
    <w:rsid w:val="79190265"/>
    <w:rsid w:val="7919D3D9"/>
    <w:rsid w:val="791A9060"/>
    <w:rsid w:val="79215722"/>
    <w:rsid w:val="7930CDA7"/>
    <w:rsid w:val="794599F1"/>
    <w:rsid w:val="7954AA7C"/>
    <w:rsid w:val="7960BE5E"/>
    <w:rsid w:val="796C40AB"/>
    <w:rsid w:val="7977F1EA"/>
    <w:rsid w:val="798F9D50"/>
    <w:rsid w:val="7994B75B"/>
    <w:rsid w:val="799A35C2"/>
    <w:rsid w:val="79A91C9E"/>
    <w:rsid w:val="79A9E45C"/>
    <w:rsid w:val="79B95AA7"/>
    <w:rsid w:val="79C1BD1D"/>
    <w:rsid w:val="79C519E7"/>
    <w:rsid w:val="79CEF52D"/>
    <w:rsid w:val="79CFBF17"/>
    <w:rsid w:val="79D7C835"/>
    <w:rsid w:val="79EF40EB"/>
    <w:rsid w:val="7A03FA04"/>
    <w:rsid w:val="7A09CEF1"/>
    <w:rsid w:val="7A0AF349"/>
    <w:rsid w:val="7A3455AE"/>
    <w:rsid w:val="7A658DBF"/>
    <w:rsid w:val="7A7F0FCF"/>
    <w:rsid w:val="7A8178CD"/>
    <w:rsid w:val="7A8AA765"/>
    <w:rsid w:val="7A9C6ACA"/>
    <w:rsid w:val="7A9E75F8"/>
    <w:rsid w:val="7AB0AF79"/>
    <w:rsid w:val="7AB6A019"/>
    <w:rsid w:val="7AD91F0D"/>
    <w:rsid w:val="7AEAD135"/>
    <w:rsid w:val="7AFB26B0"/>
    <w:rsid w:val="7B0CB43A"/>
    <w:rsid w:val="7B0EAC14"/>
    <w:rsid w:val="7B1B1949"/>
    <w:rsid w:val="7B1BB1FE"/>
    <w:rsid w:val="7B3DBDF2"/>
    <w:rsid w:val="7B3E0BE8"/>
    <w:rsid w:val="7B46E6EB"/>
    <w:rsid w:val="7B4C65BE"/>
    <w:rsid w:val="7B4F4B39"/>
    <w:rsid w:val="7B509C7C"/>
    <w:rsid w:val="7B626C2D"/>
    <w:rsid w:val="7B63821C"/>
    <w:rsid w:val="7B8F48B6"/>
    <w:rsid w:val="7B98AD8F"/>
    <w:rsid w:val="7B9ACC29"/>
    <w:rsid w:val="7BA7CC7C"/>
    <w:rsid w:val="7BAB7BC8"/>
    <w:rsid w:val="7BAB9202"/>
    <w:rsid w:val="7BDCECF4"/>
    <w:rsid w:val="7BDF5374"/>
    <w:rsid w:val="7BE445FE"/>
    <w:rsid w:val="7BF6BE65"/>
    <w:rsid w:val="7BF979E8"/>
    <w:rsid w:val="7BFFC221"/>
    <w:rsid w:val="7C085FE4"/>
    <w:rsid w:val="7C0A63CC"/>
    <w:rsid w:val="7C20DAC2"/>
    <w:rsid w:val="7C2A0AB3"/>
    <w:rsid w:val="7C33518B"/>
    <w:rsid w:val="7C383B2B"/>
    <w:rsid w:val="7C4B7472"/>
    <w:rsid w:val="7C502BA9"/>
    <w:rsid w:val="7C516388"/>
    <w:rsid w:val="7C57C28A"/>
    <w:rsid w:val="7C5D10FE"/>
    <w:rsid w:val="7C60D205"/>
    <w:rsid w:val="7C62A57B"/>
    <w:rsid w:val="7C6785FE"/>
    <w:rsid w:val="7C695406"/>
    <w:rsid w:val="7C6FA270"/>
    <w:rsid w:val="7C79DAD1"/>
    <w:rsid w:val="7C8C0F32"/>
    <w:rsid w:val="7C8FA36C"/>
    <w:rsid w:val="7C955B9B"/>
    <w:rsid w:val="7C996EFB"/>
    <w:rsid w:val="7C9C02A4"/>
    <w:rsid w:val="7C9C78D0"/>
    <w:rsid w:val="7CA8CEE5"/>
    <w:rsid w:val="7CAB3017"/>
    <w:rsid w:val="7CACF018"/>
    <w:rsid w:val="7CCA3EC6"/>
    <w:rsid w:val="7CE524C0"/>
    <w:rsid w:val="7D110C21"/>
    <w:rsid w:val="7D286177"/>
    <w:rsid w:val="7D444FAC"/>
    <w:rsid w:val="7D51A135"/>
    <w:rsid w:val="7D57888C"/>
    <w:rsid w:val="7D6185DE"/>
    <w:rsid w:val="7D6A64F9"/>
    <w:rsid w:val="7D7D2822"/>
    <w:rsid w:val="7D7D3075"/>
    <w:rsid w:val="7D908323"/>
    <w:rsid w:val="7D9860FE"/>
    <w:rsid w:val="7DA4FA40"/>
    <w:rsid w:val="7DA53F9F"/>
    <w:rsid w:val="7DABAE0A"/>
    <w:rsid w:val="7DB57B43"/>
    <w:rsid w:val="7DB85DCF"/>
    <w:rsid w:val="7DCD8B28"/>
    <w:rsid w:val="7DE8503B"/>
    <w:rsid w:val="7DEFDDD4"/>
    <w:rsid w:val="7DF04073"/>
    <w:rsid w:val="7DF93570"/>
    <w:rsid w:val="7E102BA4"/>
    <w:rsid w:val="7E138F75"/>
    <w:rsid w:val="7E24622B"/>
    <w:rsid w:val="7E3D8EB8"/>
    <w:rsid w:val="7E46415C"/>
    <w:rsid w:val="7E4661AC"/>
    <w:rsid w:val="7E4ED48F"/>
    <w:rsid w:val="7E547E88"/>
    <w:rsid w:val="7E58AD68"/>
    <w:rsid w:val="7E75371C"/>
    <w:rsid w:val="7E76EF05"/>
    <w:rsid w:val="7E86A4C4"/>
    <w:rsid w:val="7E875F14"/>
    <w:rsid w:val="7E8E2988"/>
    <w:rsid w:val="7E91C410"/>
    <w:rsid w:val="7E93104C"/>
    <w:rsid w:val="7E9344BA"/>
    <w:rsid w:val="7E987598"/>
    <w:rsid w:val="7E9E8BBF"/>
    <w:rsid w:val="7E9E9B04"/>
    <w:rsid w:val="7EA0098F"/>
    <w:rsid w:val="7EB27356"/>
    <w:rsid w:val="7EC11D69"/>
    <w:rsid w:val="7EC3E0FE"/>
    <w:rsid w:val="7EC3F107"/>
    <w:rsid w:val="7ECAF6B9"/>
    <w:rsid w:val="7ECCD24C"/>
    <w:rsid w:val="7EE06CF7"/>
    <w:rsid w:val="7EE2230E"/>
    <w:rsid w:val="7EE6271B"/>
    <w:rsid w:val="7EF83A6A"/>
    <w:rsid w:val="7EFD4EB5"/>
    <w:rsid w:val="7EFFB6CD"/>
    <w:rsid w:val="7F02C6B4"/>
    <w:rsid w:val="7F07A804"/>
    <w:rsid w:val="7F08C586"/>
    <w:rsid w:val="7F09C7C3"/>
    <w:rsid w:val="7F11D32B"/>
    <w:rsid w:val="7F1EE378"/>
    <w:rsid w:val="7F503754"/>
    <w:rsid w:val="7F50DDC4"/>
    <w:rsid w:val="7F5687F5"/>
    <w:rsid w:val="7F5A7022"/>
    <w:rsid w:val="7F65762B"/>
    <w:rsid w:val="7F73A47B"/>
    <w:rsid w:val="7F830B44"/>
    <w:rsid w:val="7F8739EF"/>
    <w:rsid w:val="7F9D4877"/>
    <w:rsid w:val="7F9EF4EA"/>
    <w:rsid w:val="7FA53931"/>
    <w:rsid w:val="7FA89A05"/>
    <w:rsid w:val="7FAAF353"/>
    <w:rsid w:val="7FD25198"/>
    <w:rsid w:val="7FD2E07E"/>
    <w:rsid w:val="7FEC9D8B"/>
    <w:rsid w:val="7FEF2A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66E78"/>
  <w15:docId w15:val="{8A70FB03-B846-45F2-ABE9-EE4E64F6B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Times New Roman" w:cs="Arial"/>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BC796C"/>
  </w:style>
  <w:style w:type="paragraph" w:styleId="Heading1">
    <w:name w:val="heading 1"/>
    <w:basedOn w:val="Normal"/>
    <w:next w:val="Normal"/>
    <w:qFormat/>
    <w:rsid w:val="00215FB1"/>
    <w:pPr>
      <w:keepNext/>
      <w:spacing w:before="240" w:after="60"/>
      <w:outlineLvl w:val="0"/>
    </w:pPr>
    <w:rPr>
      <w:rFonts w:ascii="Arial Black" w:hAnsi="Arial Black"/>
      <w:b/>
      <w:bCs/>
      <w:kern w:val="32"/>
      <w:sz w:val="28"/>
      <w:szCs w:val="32"/>
    </w:rPr>
  </w:style>
  <w:style w:type="paragraph" w:styleId="Heading2">
    <w:name w:val="heading 2"/>
    <w:basedOn w:val="Normal"/>
    <w:next w:val="Normal"/>
    <w:qFormat/>
    <w:rsid w:val="00E7243F"/>
    <w:pPr>
      <w:outlineLvl w:val="1"/>
    </w:pPr>
    <w:rPr>
      <w:b/>
      <w:sz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ocation" w:customStyle="1">
    <w:name w:val="Location"/>
    <w:basedOn w:val="Normal"/>
    <w:rsid w:val="00E7243F"/>
    <w:pPr>
      <w:jc w:val="right"/>
    </w:pPr>
  </w:style>
  <w:style w:type="paragraph" w:styleId="Bold10pt" w:customStyle="1">
    <w:name w:val="Bold 10 pt."/>
    <w:basedOn w:val="Normal"/>
    <w:link w:val="Bold10ptChar"/>
    <w:rsid w:val="00D268A5"/>
    <w:pPr>
      <w:tabs>
        <w:tab w:val="left" w:pos="1620"/>
      </w:tabs>
    </w:pPr>
    <w:rPr>
      <w:b/>
    </w:rPr>
  </w:style>
  <w:style w:type="character" w:styleId="Bold10ptChar" w:customStyle="1">
    <w:name w:val="Bold 10 pt. Char"/>
    <w:link w:val="Bold10pt"/>
    <w:rsid w:val="00D268A5"/>
    <w:rPr>
      <w:rFonts w:ascii="Tahoma" w:hAnsi="Tahoma"/>
      <w:b/>
      <w:szCs w:val="24"/>
      <w:lang w:val="en-US" w:eastAsia="en-US" w:bidi="ar-SA"/>
    </w:rPr>
  </w:style>
  <w:style w:type="paragraph" w:styleId="Title">
    <w:name w:val="Title"/>
    <w:basedOn w:val="Normal"/>
    <w:link w:val="TitleChar"/>
    <w:qFormat/>
    <w:rsid w:val="00E7243F"/>
    <w:pPr>
      <w:jc w:val="right"/>
    </w:pPr>
    <w:rPr>
      <w:rFonts w:ascii="Arial Black" w:hAnsi="Arial Black"/>
      <w:color w:val="808080"/>
      <w:sz w:val="56"/>
    </w:rPr>
  </w:style>
  <w:style w:type="table" w:styleId="TableGrid">
    <w:name w:val="Table Grid"/>
    <w:basedOn w:val="TableNormal"/>
    <w:uiPriority w:val="59"/>
    <w:rsid w:val="006E690A"/>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BalloonText">
    <w:name w:val="Balloon Text"/>
    <w:basedOn w:val="Normal"/>
    <w:link w:val="BalloonTextChar"/>
    <w:rsid w:val="00E0645B"/>
    <w:rPr>
      <w:sz w:val="16"/>
      <w:szCs w:val="16"/>
    </w:rPr>
  </w:style>
  <w:style w:type="character" w:styleId="BalloonTextChar" w:customStyle="1">
    <w:name w:val="Balloon Text Char"/>
    <w:link w:val="BalloonText"/>
    <w:rsid w:val="00E0645B"/>
    <w:rPr>
      <w:rFonts w:ascii="Tahoma" w:hAnsi="Tahoma" w:cs="Tahoma"/>
      <w:sz w:val="16"/>
      <w:szCs w:val="16"/>
    </w:rPr>
  </w:style>
  <w:style w:type="character" w:styleId="Hyperlink">
    <w:name w:val="Hyperlink"/>
    <w:rsid w:val="005A33AD"/>
    <w:rPr>
      <w:color w:val="0000FF"/>
      <w:u w:val="single"/>
    </w:rPr>
  </w:style>
  <w:style w:type="paragraph" w:styleId="Header">
    <w:name w:val="header"/>
    <w:basedOn w:val="Normal"/>
    <w:link w:val="HeaderChar"/>
    <w:uiPriority w:val="99"/>
    <w:rsid w:val="004F511E"/>
    <w:pPr>
      <w:tabs>
        <w:tab w:val="center" w:pos="4680"/>
        <w:tab w:val="right" w:pos="9360"/>
      </w:tabs>
    </w:pPr>
  </w:style>
  <w:style w:type="character" w:styleId="HeaderChar" w:customStyle="1">
    <w:name w:val="Header Char"/>
    <w:link w:val="Header"/>
    <w:uiPriority w:val="99"/>
    <w:rsid w:val="004F511E"/>
    <w:rPr>
      <w:rFonts w:ascii="Tahoma" w:hAnsi="Tahoma"/>
      <w:szCs w:val="24"/>
    </w:rPr>
  </w:style>
  <w:style w:type="paragraph" w:styleId="Footer">
    <w:name w:val="footer"/>
    <w:basedOn w:val="Normal"/>
    <w:link w:val="FooterChar"/>
    <w:uiPriority w:val="99"/>
    <w:rsid w:val="004F511E"/>
    <w:pPr>
      <w:tabs>
        <w:tab w:val="center" w:pos="4680"/>
        <w:tab w:val="right" w:pos="9360"/>
      </w:tabs>
    </w:pPr>
  </w:style>
  <w:style w:type="character" w:styleId="FooterChar" w:customStyle="1">
    <w:name w:val="Footer Char"/>
    <w:link w:val="Footer"/>
    <w:uiPriority w:val="99"/>
    <w:rsid w:val="004F511E"/>
    <w:rPr>
      <w:rFonts w:ascii="Tahoma" w:hAnsi="Tahoma"/>
      <w:szCs w:val="24"/>
    </w:rPr>
  </w:style>
  <w:style w:type="paragraph" w:styleId="NoSpacing">
    <w:name w:val="No Spacing"/>
    <w:uiPriority w:val="1"/>
    <w:qFormat/>
    <w:rsid w:val="00F54C39"/>
    <w:rPr>
      <w:rFonts w:ascii="Tahoma" w:hAnsi="Tahoma"/>
    </w:rPr>
  </w:style>
  <w:style w:type="paragraph" w:styleId="ListParagraph">
    <w:name w:val="List Paragraph"/>
    <w:basedOn w:val="Normal"/>
    <w:uiPriority w:val="34"/>
    <w:qFormat/>
    <w:rsid w:val="009E6F68"/>
    <w:pPr>
      <w:ind w:left="720"/>
      <w:contextualSpacing/>
    </w:pPr>
  </w:style>
  <w:style w:type="paragraph" w:styleId="H1" w:customStyle="1">
    <w:name w:val="H1"/>
    <w:basedOn w:val="Normal"/>
    <w:next w:val="Normal"/>
    <w:rsid w:val="00EE4C41"/>
    <w:pPr>
      <w:keepNext/>
      <w:spacing w:before="100" w:after="100"/>
      <w:outlineLvl w:val="1"/>
    </w:pPr>
    <w:rPr>
      <w:rFonts w:ascii="Times New Roman" w:hAnsi="Times New Roman"/>
      <w:b/>
      <w:snapToGrid w:val="0"/>
      <w:kern w:val="36"/>
      <w:sz w:val="48"/>
      <w:szCs w:val="20"/>
    </w:rPr>
  </w:style>
  <w:style w:type="paragraph" w:styleId="BodyTextIndent">
    <w:name w:val="Body Text Indent"/>
    <w:basedOn w:val="Normal"/>
    <w:link w:val="BodyTextIndentChar"/>
    <w:rsid w:val="00EE4C41"/>
    <w:pPr>
      <w:ind w:left="1440" w:hanging="1440"/>
      <w:jc w:val="both"/>
    </w:pPr>
    <w:rPr>
      <w:rFonts w:ascii="Times New Roman" w:hAnsi="Times New Roman"/>
      <w:szCs w:val="20"/>
    </w:rPr>
  </w:style>
  <w:style w:type="character" w:styleId="BodyTextIndentChar" w:customStyle="1">
    <w:name w:val="Body Text Indent Char"/>
    <w:basedOn w:val="DefaultParagraphFont"/>
    <w:link w:val="BodyTextIndent"/>
    <w:rsid w:val="00EE4C41"/>
    <w:rPr>
      <w:sz w:val="24"/>
    </w:rPr>
  </w:style>
  <w:style w:type="paragraph" w:styleId="BodyTextIndent2">
    <w:name w:val="Body Text Indent 2"/>
    <w:basedOn w:val="Normal"/>
    <w:link w:val="BodyTextIndent2Char"/>
    <w:rsid w:val="00EE4C41"/>
    <w:pPr>
      <w:ind w:firstLine="720"/>
      <w:jc w:val="both"/>
    </w:pPr>
    <w:rPr>
      <w:rFonts w:ascii="Times New Roman" w:hAnsi="Times New Roman"/>
      <w:szCs w:val="20"/>
    </w:rPr>
  </w:style>
  <w:style w:type="character" w:styleId="BodyTextIndent2Char" w:customStyle="1">
    <w:name w:val="Body Text Indent 2 Char"/>
    <w:basedOn w:val="DefaultParagraphFont"/>
    <w:link w:val="BodyTextIndent2"/>
    <w:rsid w:val="00EE4C41"/>
    <w:rPr>
      <w:sz w:val="24"/>
    </w:rPr>
  </w:style>
  <w:style w:type="character" w:styleId="TitleChar" w:customStyle="1">
    <w:name w:val="Title Char"/>
    <w:basedOn w:val="DefaultParagraphFont"/>
    <w:link w:val="Title"/>
    <w:rsid w:val="00EE4C41"/>
    <w:rPr>
      <w:rFonts w:ascii="Arial Black" w:hAnsi="Arial Black" w:cs="Arial"/>
      <w:color w:val="808080"/>
      <w:sz w:val="56"/>
      <w:szCs w:val="24"/>
    </w:rPr>
  </w:style>
  <w:style w:type="character" w:styleId="CommentReference">
    <w:name w:val="annotation reference"/>
    <w:basedOn w:val="DefaultParagraphFont"/>
    <w:rsid w:val="00DF518A"/>
    <w:rPr>
      <w:sz w:val="16"/>
      <w:szCs w:val="16"/>
    </w:rPr>
  </w:style>
  <w:style w:type="paragraph" w:styleId="CommentText">
    <w:name w:val="annotation text"/>
    <w:basedOn w:val="Normal"/>
    <w:link w:val="CommentTextChar"/>
    <w:rsid w:val="00DF518A"/>
    <w:rPr>
      <w:szCs w:val="20"/>
    </w:rPr>
  </w:style>
  <w:style w:type="character" w:styleId="CommentTextChar" w:customStyle="1">
    <w:name w:val="Comment Text Char"/>
    <w:basedOn w:val="DefaultParagraphFont"/>
    <w:link w:val="CommentText"/>
    <w:rsid w:val="00DF518A"/>
    <w:rPr>
      <w:rFonts w:ascii="Tahoma" w:hAnsi="Tahoma"/>
    </w:rPr>
  </w:style>
  <w:style w:type="paragraph" w:styleId="CommentSubject">
    <w:name w:val="annotation subject"/>
    <w:basedOn w:val="CommentText"/>
    <w:next w:val="CommentText"/>
    <w:link w:val="CommentSubjectChar"/>
    <w:rsid w:val="00DF518A"/>
    <w:rPr>
      <w:b/>
      <w:bCs/>
    </w:rPr>
  </w:style>
  <w:style w:type="character" w:styleId="CommentSubjectChar" w:customStyle="1">
    <w:name w:val="Comment Subject Char"/>
    <w:basedOn w:val="CommentTextChar"/>
    <w:link w:val="CommentSubject"/>
    <w:rsid w:val="00DF518A"/>
    <w:rPr>
      <w:rFonts w:ascii="Tahoma" w:hAnsi="Tahoma"/>
      <w:b/>
      <w:bCs/>
    </w:rPr>
  </w:style>
  <w:style w:type="character" w:styleId="UnresolvedMention1" w:customStyle="1">
    <w:name w:val="Unresolved Mention1"/>
    <w:basedOn w:val="DefaultParagraphFont"/>
    <w:uiPriority w:val="99"/>
    <w:semiHidden/>
    <w:unhideWhenUsed/>
    <w:rsid w:val="005F7DCE"/>
    <w:rPr>
      <w:color w:val="808080"/>
      <w:shd w:val="clear" w:color="auto" w:fill="E6E6E6"/>
    </w:rPr>
  </w:style>
  <w:style w:type="character" w:styleId="UnresolvedMention2" w:customStyle="1">
    <w:name w:val="Unresolved Mention2"/>
    <w:basedOn w:val="DefaultParagraphFont"/>
    <w:uiPriority w:val="99"/>
    <w:semiHidden/>
    <w:unhideWhenUsed/>
    <w:rsid w:val="00032EC8"/>
    <w:rPr>
      <w:color w:val="808080"/>
      <w:shd w:val="clear" w:color="auto" w:fill="E6E6E6"/>
    </w:rPr>
  </w:style>
  <w:style w:type="character" w:styleId="UnresolvedMention3" w:customStyle="1">
    <w:name w:val="Unresolved Mention3"/>
    <w:basedOn w:val="DefaultParagraphFont"/>
    <w:uiPriority w:val="99"/>
    <w:semiHidden/>
    <w:unhideWhenUsed/>
    <w:rsid w:val="003A2888"/>
    <w:rPr>
      <w:color w:val="605E5C"/>
      <w:shd w:val="clear" w:color="auto" w:fill="E1DFDD"/>
    </w:rPr>
  </w:style>
  <w:style w:type="character" w:styleId="UnresolvedMention">
    <w:name w:val="Unresolved Mention"/>
    <w:basedOn w:val="DefaultParagraphFont"/>
    <w:uiPriority w:val="99"/>
    <w:semiHidden/>
    <w:unhideWhenUsed/>
    <w:rsid w:val="00B45DFC"/>
    <w:rPr>
      <w:color w:val="605E5C"/>
      <w:shd w:val="clear" w:color="auto" w:fill="E1DFDD"/>
    </w:rPr>
  </w:style>
  <w:style w:type="character" w:styleId="FollowedHyperlink">
    <w:name w:val="FollowedHyperlink"/>
    <w:basedOn w:val="DefaultParagraphFont"/>
    <w:semiHidden/>
    <w:unhideWhenUsed/>
    <w:rsid w:val="00B862B5"/>
    <w:rPr>
      <w:color w:val="800080" w:themeColor="followedHyperlink"/>
      <w:u w:val="single"/>
    </w:rPr>
  </w:style>
  <w:style w:type="character" w:styleId="normaltextrun" w:customStyle="1">
    <w:name w:val="normaltextrun"/>
    <w:basedOn w:val="DefaultParagraphFont"/>
    <w:rsid w:val="00C03159"/>
  </w:style>
  <w:style w:type="character" w:styleId="eop" w:customStyle="1">
    <w:name w:val="eop"/>
    <w:basedOn w:val="DefaultParagraphFont"/>
    <w:rsid w:val="00C03159"/>
  </w:style>
  <w:style w:type="paragraph" w:styleId="font8" w:customStyle="1">
    <w:name w:val="font_8"/>
    <w:basedOn w:val="Normal"/>
    <w:rsid w:val="00DC72D8"/>
    <w:pPr>
      <w:spacing w:before="100" w:beforeAutospacing="1" w:after="100" w:afterAutospacing="1"/>
    </w:pPr>
    <w:rPr>
      <w:rFonts w:ascii="Times New Roman" w:hAnsi="Times New Roman"/>
    </w:rPr>
  </w:style>
  <w:style w:type="paragraph" w:styleId="paragraph" w:customStyle="1">
    <w:name w:val="paragraph"/>
    <w:basedOn w:val="Normal"/>
    <w:rsid w:val="004B3288"/>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595546">
      <w:bodyDiv w:val="1"/>
      <w:marLeft w:val="0"/>
      <w:marRight w:val="0"/>
      <w:marTop w:val="0"/>
      <w:marBottom w:val="0"/>
      <w:divBdr>
        <w:top w:val="none" w:sz="0" w:space="0" w:color="auto"/>
        <w:left w:val="none" w:sz="0" w:space="0" w:color="auto"/>
        <w:bottom w:val="none" w:sz="0" w:space="0" w:color="auto"/>
        <w:right w:val="none" w:sz="0" w:space="0" w:color="auto"/>
      </w:divBdr>
    </w:div>
    <w:div w:id="483398469">
      <w:bodyDiv w:val="1"/>
      <w:marLeft w:val="0"/>
      <w:marRight w:val="0"/>
      <w:marTop w:val="0"/>
      <w:marBottom w:val="0"/>
      <w:divBdr>
        <w:top w:val="none" w:sz="0" w:space="0" w:color="auto"/>
        <w:left w:val="none" w:sz="0" w:space="0" w:color="auto"/>
        <w:bottom w:val="none" w:sz="0" w:space="0" w:color="auto"/>
        <w:right w:val="none" w:sz="0" w:space="0" w:color="auto"/>
      </w:divBdr>
      <w:divsChild>
        <w:div w:id="1105349400">
          <w:marLeft w:val="0"/>
          <w:marRight w:val="0"/>
          <w:marTop w:val="0"/>
          <w:marBottom w:val="0"/>
          <w:divBdr>
            <w:top w:val="none" w:sz="0" w:space="0" w:color="auto"/>
            <w:left w:val="none" w:sz="0" w:space="0" w:color="auto"/>
            <w:bottom w:val="none" w:sz="0" w:space="0" w:color="auto"/>
            <w:right w:val="none" w:sz="0" w:space="0" w:color="auto"/>
          </w:divBdr>
        </w:div>
        <w:div w:id="133109835">
          <w:marLeft w:val="0"/>
          <w:marRight w:val="0"/>
          <w:marTop w:val="0"/>
          <w:marBottom w:val="0"/>
          <w:divBdr>
            <w:top w:val="none" w:sz="0" w:space="0" w:color="auto"/>
            <w:left w:val="none" w:sz="0" w:space="0" w:color="auto"/>
            <w:bottom w:val="none" w:sz="0" w:space="0" w:color="auto"/>
            <w:right w:val="none" w:sz="0" w:space="0" w:color="auto"/>
          </w:divBdr>
        </w:div>
        <w:div w:id="2045515816">
          <w:marLeft w:val="0"/>
          <w:marRight w:val="0"/>
          <w:marTop w:val="0"/>
          <w:marBottom w:val="0"/>
          <w:divBdr>
            <w:top w:val="none" w:sz="0" w:space="0" w:color="auto"/>
            <w:left w:val="none" w:sz="0" w:space="0" w:color="auto"/>
            <w:bottom w:val="none" w:sz="0" w:space="0" w:color="auto"/>
            <w:right w:val="none" w:sz="0" w:space="0" w:color="auto"/>
          </w:divBdr>
        </w:div>
        <w:div w:id="1180586961">
          <w:marLeft w:val="0"/>
          <w:marRight w:val="0"/>
          <w:marTop w:val="0"/>
          <w:marBottom w:val="0"/>
          <w:divBdr>
            <w:top w:val="none" w:sz="0" w:space="0" w:color="auto"/>
            <w:left w:val="none" w:sz="0" w:space="0" w:color="auto"/>
            <w:bottom w:val="none" w:sz="0" w:space="0" w:color="auto"/>
            <w:right w:val="none" w:sz="0" w:space="0" w:color="auto"/>
          </w:divBdr>
        </w:div>
        <w:div w:id="707147882">
          <w:marLeft w:val="0"/>
          <w:marRight w:val="0"/>
          <w:marTop w:val="0"/>
          <w:marBottom w:val="0"/>
          <w:divBdr>
            <w:top w:val="none" w:sz="0" w:space="0" w:color="auto"/>
            <w:left w:val="none" w:sz="0" w:space="0" w:color="auto"/>
            <w:bottom w:val="none" w:sz="0" w:space="0" w:color="auto"/>
            <w:right w:val="none" w:sz="0" w:space="0" w:color="auto"/>
          </w:divBdr>
        </w:div>
        <w:div w:id="1270435669">
          <w:marLeft w:val="0"/>
          <w:marRight w:val="0"/>
          <w:marTop w:val="0"/>
          <w:marBottom w:val="0"/>
          <w:divBdr>
            <w:top w:val="none" w:sz="0" w:space="0" w:color="auto"/>
            <w:left w:val="none" w:sz="0" w:space="0" w:color="auto"/>
            <w:bottom w:val="none" w:sz="0" w:space="0" w:color="auto"/>
            <w:right w:val="none" w:sz="0" w:space="0" w:color="auto"/>
          </w:divBdr>
        </w:div>
      </w:divsChild>
    </w:div>
    <w:div w:id="631206254">
      <w:bodyDiv w:val="1"/>
      <w:marLeft w:val="48"/>
      <w:marRight w:val="48"/>
      <w:marTop w:val="48"/>
      <w:marBottom w:val="12"/>
      <w:divBdr>
        <w:top w:val="none" w:sz="0" w:space="0" w:color="auto"/>
        <w:left w:val="none" w:sz="0" w:space="0" w:color="auto"/>
        <w:bottom w:val="none" w:sz="0" w:space="0" w:color="auto"/>
        <w:right w:val="none" w:sz="0" w:space="0" w:color="auto"/>
      </w:divBdr>
      <w:divsChild>
        <w:div w:id="1309899248">
          <w:marLeft w:val="0"/>
          <w:marRight w:val="0"/>
          <w:marTop w:val="0"/>
          <w:marBottom w:val="0"/>
          <w:divBdr>
            <w:top w:val="none" w:sz="0" w:space="0" w:color="auto"/>
            <w:left w:val="none" w:sz="0" w:space="0" w:color="auto"/>
            <w:bottom w:val="none" w:sz="0" w:space="0" w:color="auto"/>
            <w:right w:val="none" w:sz="0" w:space="0" w:color="auto"/>
          </w:divBdr>
        </w:div>
        <w:div w:id="1343554052">
          <w:marLeft w:val="0"/>
          <w:marRight w:val="0"/>
          <w:marTop w:val="0"/>
          <w:marBottom w:val="0"/>
          <w:divBdr>
            <w:top w:val="none" w:sz="0" w:space="0" w:color="auto"/>
            <w:left w:val="none" w:sz="0" w:space="0" w:color="auto"/>
            <w:bottom w:val="none" w:sz="0" w:space="0" w:color="auto"/>
            <w:right w:val="none" w:sz="0" w:space="0" w:color="auto"/>
          </w:divBdr>
        </w:div>
      </w:divsChild>
    </w:div>
    <w:div w:id="21333281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denver.prelive.opencities.com/Government/Agencies-Departments-Offices/Agencies-Departments-Offices-Directory/Denver-Human-Services/Events/2021/IDDEAS-Advisory-Council"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microsoft.com/office/2020/10/relationships/intelligence" Target="intelligence2.xml" Id="rId1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rmhumanservices.org/news/colorado-back-to-school-guide/" TargetMode="External" Id="rId14" /></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Hicks\Application%20Data\Microsoft\Templates\Agenda(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594193A1A2019B43A6C395DEE9810740" ma:contentTypeVersion="12" ma:contentTypeDescription="Create a new document." ma:contentTypeScope="" ma:versionID="137c40ad0d04c1e2b6d39383f24611af">
  <xsd:schema xmlns:xsd="http://www.w3.org/2001/XMLSchema" xmlns:xs="http://www.w3.org/2001/XMLSchema" xmlns:p="http://schemas.microsoft.com/office/2006/metadata/properties" xmlns:ns2="4260d136-6055-46c1-987e-b2db65a8d7de" xmlns:ns3="0e3a21cf-e277-4725-bc71-20bebe99d2fa" targetNamespace="http://schemas.microsoft.com/office/2006/metadata/properties" ma:root="true" ma:fieldsID="b17039183da7d1fa71699ce04eaf1012" ns2:_="" ns3:_="">
    <xsd:import namespace="4260d136-6055-46c1-987e-b2db65a8d7de"/>
    <xsd:import namespace="0e3a21cf-e277-4725-bc71-20bebe99d2f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0d136-6055-46c1-987e-b2db65a8d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3a21cf-e277-4725-bc71-20bebe99d2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B6706B-4543-4EC5-BF06-068EFA21BCD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A09EE2F-BE57-4C3D-BB42-8AD28438AF5F}">
  <ds:schemaRefs>
    <ds:schemaRef ds:uri="http://schemas.microsoft.com/sharepoint/v3/contenttype/forms"/>
  </ds:schemaRefs>
</ds:datastoreItem>
</file>

<file path=customXml/itemProps3.xml><?xml version="1.0" encoding="utf-8"?>
<ds:datastoreItem xmlns:ds="http://schemas.openxmlformats.org/officeDocument/2006/customXml" ds:itemID="{E4EDA84F-ADB1-4773-97C7-633E81DD9C5B}">
  <ds:schemaRefs>
    <ds:schemaRef ds:uri="http://schemas.openxmlformats.org/officeDocument/2006/bibliography"/>
  </ds:schemaRefs>
</ds:datastoreItem>
</file>

<file path=customXml/itemProps4.xml><?xml version="1.0" encoding="utf-8"?>
<ds:datastoreItem xmlns:ds="http://schemas.openxmlformats.org/officeDocument/2006/customXml" ds:itemID="{D3289157-3ADC-4535-9572-DCB3F583B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0d136-6055-46c1-987e-b2db65a8d7de"/>
    <ds:schemaRef ds:uri="0e3a21cf-e277-4725-bc71-20bebe99d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Agenda(7)</ap:Template>
  <ap:Application>Microsoft Word for the web</ap:Application>
  <ap:DocSecurity>0</ap:DocSecurity>
  <ap:ScaleCrop>false</ap:ScaleCrop>
  <ap:Company>Microsoft Corporation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MHicks</dc:creator>
  <keywords/>
  <dc:description/>
  <lastModifiedBy>Dana Johnson</lastModifiedBy>
  <revision>47</revision>
  <lastPrinted>2019-06-14T19:41:00.0000000Z</lastPrinted>
  <dcterms:created xsi:type="dcterms:W3CDTF">2025-08-19T22:03:00.0000000Z</dcterms:created>
  <dcterms:modified xsi:type="dcterms:W3CDTF">2025-10-16T18:17:14.5599539Z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TC062070661033</vt:lpwstr>
  </property>
  <property fmtid="{D5CDD505-2E9C-101B-9397-08002B2CF9AE}" pid="3" name="ContentTypeId">
    <vt:lpwstr>0x010100594193A1A2019B43A6C395DEE9810740</vt:lpwstr>
  </property>
</Properties>
</file>