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28EC7" w14:textId="77777777" w:rsidR="0080474B" w:rsidRPr="00C75C48" w:rsidRDefault="002B7B38" w:rsidP="002B7B38">
      <w:pPr>
        <w:jc w:val="center"/>
        <w:rPr>
          <w:rFonts w:asciiTheme="minorHAnsi" w:hAnsiTheme="minorHAnsi" w:cstheme="minorHAnsi"/>
        </w:rPr>
      </w:pPr>
      <w:r w:rsidRPr="00C75C48">
        <w:rPr>
          <w:rFonts w:asciiTheme="minorHAnsi" w:hAnsiTheme="minorHAnsi" w:cstheme="minorHAnsi"/>
          <w:noProof/>
        </w:rPr>
        <w:drawing>
          <wp:inline distT="0" distB="0" distL="0" distR="0" wp14:anchorId="6EAE81B1" wp14:editId="7AE338DB">
            <wp:extent cx="2690396" cy="93687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0">
                      <a:extLst>
                        <a:ext uri="{28A0092B-C50C-407E-A947-70E740481C1C}">
                          <a14:useLocalDpi xmlns:a14="http://schemas.microsoft.com/office/drawing/2010/main" val="0"/>
                        </a:ext>
                      </a:extLst>
                    </a:blip>
                    <a:stretch>
                      <a:fillRect/>
                    </a:stretch>
                  </pic:blipFill>
                  <pic:spPr>
                    <a:xfrm>
                      <a:off x="0" y="0"/>
                      <a:ext cx="2690396" cy="936872"/>
                    </a:xfrm>
                    <a:prstGeom prst="rect">
                      <a:avLst/>
                    </a:prstGeom>
                  </pic:spPr>
                </pic:pic>
              </a:graphicData>
            </a:graphic>
          </wp:inline>
        </w:drawing>
      </w:r>
    </w:p>
    <w:p w14:paraId="5ACE414E" w14:textId="77777777" w:rsidR="0080474B" w:rsidRPr="00C75C48" w:rsidRDefault="0080474B" w:rsidP="0080474B">
      <w:pPr>
        <w:rPr>
          <w:rFonts w:asciiTheme="minorHAnsi" w:hAnsiTheme="minorHAnsi" w:cstheme="minorHAnsi"/>
          <w:b/>
          <w:sz w:val="28"/>
          <w:szCs w:val="28"/>
        </w:rPr>
      </w:pPr>
    </w:p>
    <w:p w14:paraId="35AC4359" w14:textId="77777777" w:rsidR="00574F1F" w:rsidRPr="00C75C48" w:rsidRDefault="006674A3" w:rsidP="0080474B">
      <w:pPr>
        <w:jc w:val="center"/>
        <w:rPr>
          <w:rFonts w:asciiTheme="minorHAnsi" w:hAnsiTheme="minorHAnsi" w:cstheme="minorHAnsi"/>
          <w:b/>
          <w:sz w:val="24"/>
          <w:szCs w:val="24"/>
        </w:rPr>
      </w:pPr>
      <w:r w:rsidRPr="00C75C48">
        <w:rPr>
          <w:rFonts w:asciiTheme="minorHAnsi" w:hAnsiTheme="minorHAnsi" w:cstheme="minorHAnsi"/>
          <w:b/>
          <w:sz w:val="24"/>
          <w:szCs w:val="24"/>
        </w:rPr>
        <w:t>Community Advisory Council Meeting</w:t>
      </w:r>
    </w:p>
    <w:p w14:paraId="2CA08A65" w14:textId="29212ED5" w:rsidR="000341B7" w:rsidRPr="00C75C48" w:rsidRDefault="00714A67" w:rsidP="00D622B2">
      <w:pPr>
        <w:spacing w:line="360" w:lineRule="auto"/>
        <w:jc w:val="center"/>
        <w:rPr>
          <w:rFonts w:asciiTheme="minorHAnsi" w:hAnsiTheme="minorHAnsi" w:cstheme="minorHAnsi"/>
          <w:sz w:val="24"/>
          <w:szCs w:val="24"/>
        </w:rPr>
      </w:pPr>
      <w:r>
        <w:rPr>
          <w:rFonts w:asciiTheme="minorHAnsi" w:hAnsiTheme="minorHAnsi" w:cstheme="minorHAnsi"/>
          <w:sz w:val="24"/>
          <w:szCs w:val="24"/>
        </w:rPr>
        <w:t>November 1</w:t>
      </w:r>
      <w:r w:rsidR="00DD1E48">
        <w:rPr>
          <w:rFonts w:asciiTheme="minorHAnsi" w:hAnsiTheme="minorHAnsi" w:cstheme="minorHAnsi"/>
          <w:sz w:val="24"/>
          <w:szCs w:val="24"/>
        </w:rPr>
        <w:t>1</w:t>
      </w:r>
      <w:r w:rsidR="003C6246">
        <w:rPr>
          <w:rFonts w:asciiTheme="minorHAnsi" w:hAnsiTheme="minorHAnsi" w:cstheme="minorHAnsi"/>
          <w:sz w:val="24"/>
          <w:szCs w:val="24"/>
        </w:rPr>
        <w:t>, 202</w:t>
      </w:r>
      <w:r w:rsidR="007F7D05">
        <w:rPr>
          <w:rFonts w:asciiTheme="minorHAnsi" w:hAnsiTheme="minorHAnsi" w:cstheme="minorHAnsi"/>
          <w:sz w:val="24"/>
          <w:szCs w:val="24"/>
        </w:rPr>
        <w:t>5</w:t>
      </w:r>
    </w:p>
    <w:p w14:paraId="25EA0F19" w14:textId="77777777" w:rsidR="00574F1F" w:rsidRPr="00C75C48" w:rsidRDefault="00574F1F" w:rsidP="000341B7">
      <w:pPr>
        <w:pStyle w:val="Title"/>
        <w:tabs>
          <w:tab w:val="clear" w:pos="9540"/>
        </w:tabs>
        <w:spacing w:line="360" w:lineRule="auto"/>
        <w:ind w:right="36"/>
        <w:rPr>
          <w:rFonts w:asciiTheme="minorHAnsi" w:hAnsiTheme="minorHAnsi" w:cstheme="minorHAnsi"/>
          <w:szCs w:val="24"/>
        </w:rPr>
      </w:pPr>
      <w:r w:rsidRPr="00C75C48">
        <w:rPr>
          <w:rFonts w:asciiTheme="minorHAnsi" w:hAnsiTheme="minorHAnsi" w:cstheme="minorHAnsi"/>
          <w:szCs w:val="24"/>
        </w:rPr>
        <w:t>A</w:t>
      </w:r>
      <w:r w:rsidR="0021453E" w:rsidRPr="00C75C48">
        <w:rPr>
          <w:rFonts w:asciiTheme="minorHAnsi" w:hAnsiTheme="minorHAnsi" w:cstheme="minorHAnsi"/>
          <w:szCs w:val="24"/>
        </w:rPr>
        <w:t>genda</w:t>
      </w:r>
    </w:p>
    <w:p w14:paraId="2EDACE3B" w14:textId="0E9F22AD" w:rsidR="00847067" w:rsidRDefault="00317358" w:rsidP="002F3CBE">
      <w:pPr>
        <w:pStyle w:val="font7"/>
        <w:spacing w:before="0" w:beforeAutospacing="0" w:after="0" w:afterAutospacing="0" w:line="360" w:lineRule="atLeast"/>
        <w:jc w:val="center"/>
        <w:textAlignment w:val="baseline"/>
        <w:rPr>
          <w:rStyle w:val="color15"/>
          <w:rFonts w:asciiTheme="minorHAnsi" w:hAnsiTheme="minorHAnsi" w:cstheme="minorHAnsi"/>
          <w:b/>
          <w:bCs/>
          <w:color w:val="222222"/>
          <w:bdr w:val="none" w:sz="0" w:space="0" w:color="auto" w:frame="1"/>
        </w:rPr>
      </w:pPr>
      <w:r w:rsidRPr="00247FC2">
        <w:rPr>
          <w:rStyle w:val="color15"/>
          <w:rFonts w:asciiTheme="minorHAnsi" w:hAnsiTheme="minorHAnsi" w:cstheme="minorHAnsi"/>
          <w:b/>
          <w:bCs/>
          <w:color w:val="222222"/>
          <w:u w:val="single"/>
          <w:bdr w:val="none" w:sz="0" w:space="0" w:color="auto" w:frame="1"/>
        </w:rPr>
        <w:t>The</w:t>
      </w:r>
      <w:r w:rsidR="007F7D05">
        <w:rPr>
          <w:rStyle w:val="color15"/>
          <w:rFonts w:asciiTheme="minorHAnsi" w:hAnsiTheme="minorHAnsi" w:cstheme="minorHAnsi"/>
          <w:b/>
          <w:bCs/>
          <w:color w:val="222222"/>
          <w:u w:val="single"/>
          <w:bdr w:val="none" w:sz="0" w:space="0" w:color="auto" w:frame="1"/>
        </w:rPr>
        <w:t xml:space="preserve"> </w:t>
      </w:r>
      <w:r w:rsidR="00714A67">
        <w:rPr>
          <w:rStyle w:val="color15"/>
          <w:rFonts w:asciiTheme="minorHAnsi" w:hAnsiTheme="minorHAnsi" w:cstheme="minorHAnsi"/>
          <w:b/>
          <w:bCs/>
          <w:color w:val="222222"/>
          <w:u w:val="single"/>
          <w:bdr w:val="none" w:sz="0" w:space="0" w:color="auto" w:frame="1"/>
        </w:rPr>
        <w:t>November 1</w:t>
      </w:r>
      <w:r w:rsidR="00DD1E48">
        <w:rPr>
          <w:rStyle w:val="color15"/>
          <w:rFonts w:asciiTheme="minorHAnsi" w:hAnsiTheme="minorHAnsi" w:cstheme="minorHAnsi"/>
          <w:b/>
          <w:bCs/>
          <w:color w:val="222222"/>
          <w:u w:val="single"/>
          <w:bdr w:val="none" w:sz="0" w:space="0" w:color="auto" w:frame="1"/>
        </w:rPr>
        <w:t>1</w:t>
      </w:r>
      <w:r w:rsidR="007F7D05">
        <w:rPr>
          <w:rStyle w:val="color15"/>
          <w:rFonts w:asciiTheme="minorHAnsi" w:hAnsiTheme="minorHAnsi" w:cstheme="minorHAnsi"/>
          <w:b/>
          <w:bCs/>
          <w:color w:val="222222"/>
          <w:u w:val="single"/>
          <w:bdr w:val="none" w:sz="0" w:space="0" w:color="auto" w:frame="1"/>
        </w:rPr>
        <w:t xml:space="preserve">, </w:t>
      </w:r>
      <w:proofErr w:type="gramStart"/>
      <w:r w:rsidR="007F7D05">
        <w:rPr>
          <w:rStyle w:val="color15"/>
          <w:rFonts w:asciiTheme="minorHAnsi" w:hAnsiTheme="minorHAnsi" w:cstheme="minorHAnsi"/>
          <w:b/>
          <w:bCs/>
          <w:color w:val="222222"/>
          <w:u w:val="single"/>
          <w:bdr w:val="none" w:sz="0" w:space="0" w:color="auto" w:frame="1"/>
        </w:rPr>
        <w:t>2025</w:t>
      </w:r>
      <w:proofErr w:type="gramEnd"/>
      <w:r w:rsidR="007F7D05">
        <w:rPr>
          <w:rStyle w:val="color15"/>
          <w:rFonts w:asciiTheme="minorHAnsi" w:hAnsiTheme="minorHAnsi" w:cstheme="minorHAnsi"/>
          <w:b/>
          <w:bCs/>
          <w:color w:val="222222"/>
          <w:u w:val="single"/>
          <w:bdr w:val="none" w:sz="0" w:space="0" w:color="auto" w:frame="1"/>
        </w:rPr>
        <w:t xml:space="preserve"> meeting will be held in</w:t>
      </w:r>
      <w:r w:rsidR="00714A67">
        <w:rPr>
          <w:rStyle w:val="color15"/>
          <w:rFonts w:asciiTheme="minorHAnsi" w:hAnsiTheme="minorHAnsi" w:cstheme="minorHAnsi"/>
          <w:b/>
          <w:bCs/>
          <w:color w:val="222222"/>
          <w:u w:val="single"/>
          <w:bdr w:val="none" w:sz="0" w:space="0" w:color="auto" w:frame="1"/>
        </w:rPr>
        <w:t xml:space="preserve"> person and </w:t>
      </w:r>
      <w:r w:rsidR="007F7D05">
        <w:rPr>
          <w:rStyle w:val="color15"/>
          <w:rFonts w:asciiTheme="minorHAnsi" w:hAnsiTheme="minorHAnsi" w:cstheme="minorHAnsi"/>
          <w:b/>
          <w:bCs/>
          <w:color w:val="222222"/>
          <w:u w:val="single"/>
          <w:bdr w:val="none" w:sz="0" w:space="0" w:color="auto" w:frame="1"/>
        </w:rPr>
        <w:t>virtual space</w:t>
      </w:r>
    </w:p>
    <w:p w14:paraId="5629F2D6" w14:textId="758CDD7E" w:rsidR="002F3CBE" w:rsidRDefault="002F3CBE" w:rsidP="002F3CBE">
      <w:pPr>
        <w:pStyle w:val="font7"/>
        <w:spacing w:before="0" w:beforeAutospacing="0" w:after="0" w:afterAutospacing="0" w:line="360" w:lineRule="atLeast"/>
        <w:jc w:val="center"/>
        <w:textAlignment w:val="baseline"/>
        <w:rPr>
          <w:rStyle w:val="color15"/>
          <w:rFonts w:asciiTheme="minorHAnsi" w:hAnsiTheme="minorHAnsi" w:cstheme="minorHAnsi"/>
          <w:b/>
          <w:bCs/>
          <w:color w:val="222222"/>
          <w:bdr w:val="none" w:sz="0" w:space="0" w:color="auto" w:frame="1"/>
        </w:rPr>
      </w:pPr>
      <w:r>
        <w:rPr>
          <w:rStyle w:val="color15"/>
          <w:rFonts w:asciiTheme="minorHAnsi" w:hAnsiTheme="minorHAnsi" w:cstheme="minorHAnsi"/>
          <w:b/>
          <w:bCs/>
          <w:color w:val="222222"/>
          <w:bdr w:val="none" w:sz="0" w:space="0" w:color="auto" w:frame="1"/>
        </w:rPr>
        <w:t xml:space="preserve">9900 East Iliff Ave </w:t>
      </w:r>
    </w:p>
    <w:p w14:paraId="5F628564" w14:textId="2B50848E" w:rsidR="002F3CBE" w:rsidRDefault="002F3CBE" w:rsidP="002F3CBE">
      <w:pPr>
        <w:pStyle w:val="font7"/>
        <w:spacing w:before="0" w:beforeAutospacing="0" w:after="0" w:afterAutospacing="0" w:line="360" w:lineRule="atLeast"/>
        <w:jc w:val="center"/>
        <w:textAlignment w:val="baseline"/>
        <w:rPr>
          <w:rFonts w:ascii="Segoe UI" w:hAnsi="Segoe UI" w:cs="Segoe UI"/>
          <w:color w:val="252424"/>
        </w:rPr>
      </w:pPr>
      <w:r>
        <w:rPr>
          <w:rStyle w:val="color15"/>
          <w:rFonts w:asciiTheme="minorHAnsi" w:hAnsiTheme="minorHAnsi" w:cstheme="minorHAnsi"/>
          <w:b/>
          <w:bCs/>
          <w:color w:val="222222"/>
          <w:bdr w:val="none" w:sz="0" w:space="0" w:color="auto" w:frame="1"/>
        </w:rPr>
        <w:t>Denver CO 80231</w:t>
      </w:r>
    </w:p>
    <w:p w14:paraId="4A94AD79" w14:textId="37CBEB09" w:rsidR="00432FEA" w:rsidRPr="00C75C48" w:rsidRDefault="007F22E6" w:rsidP="007F22E6">
      <w:pPr>
        <w:jc w:val="both"/>
        <w:rPr>
          <w:rFonts w:asciiTheme="minorHAnsi" w:hAnsiTheme="minorHAnsi" w:cstheme="minorHAnsi"/>
          <w:i/>
          <w:sz w:val="24"/>
        </w:rPr>
      </w:pPr>
      <w:r w:rsidRPr="00C75C48">
        <w:rPr>
          <w:rFonts w:asciiTheme="minorHAnsi" w:hAnsiTheme="minorHAnsi" w:cstheme="minorHAnsi"/>
          <w:i/>
          <w:sz w:val="24"/>
        </w:rPr>
        <w:t>The Mission of the Community Advisory Council is to make informed recommendations that reflect transparency and drive transformation of the culture and community to be inclusive of people of all abilities and backgrounds.</w:t>
      </w:r>
    </w:p>
    <w:p w14:paraId="44CFDD0A" w14:textId="77777777" w:rsidR="00432FEA" w:rsidRPr="00C75C48" w:rsidRDefault="00432FEA" w:rsidP="007F22E6">
      <w:pPr>
        <w:jc w:val="both"/>
        <w:rPr>
          <w:rFonts w:asciiTheme="minorHAnsi" w:hAnsiTheme="minorHAnsi" w:cstheme="minorHAnsi"/>
          <w:sz w:val="24"/>
          <w:u w:val="single"/>
        </w:rPr>
      </w:pPr>
      <w:r w:rsidRPr="00C75C48">
        <w:rPr>
          <w:rFonts w:asciiTheme="minorHAnsi" w:hAnsiTheme="minorHAnsi" w:cstheme="minorHAnsi"/>
          <w:sz w:val="24"/>
          <w:u w:val="single"/>
        </w:rPr>
        <w:t>Community Advisory Council Goals:</w:t>
      </w:r>
    </w:p>
    <w:p w14:paraId="66C8825F" w14:textId="77777777" w:rsidR="00E3560D" w:rsidRPr="00C75C48" w:rsidRDefault="00E3560D" w:rsidP="00D26664">
      <w:pPr>
        <w:pStyle w:val="ListParagraph"/>
        <w:numPr>
          <w:ilvl w:val="0"/>
          <w:numId w:val="33"/>
        </w:numPr>
        <w:rPr>
          <w:rFonts w:asciiTheme="minorHAnsi" w:hAnsiTheme="minorHAnsi" w:cstheme="minorHAnsi"/>
          <w:sz w:val="24"/>
        </w:rPr>
      </w:pPr>
      <w:r w:rsidRPr="00C75C48">
        <w:rPr>
          <w:rFonts w:asciiTheme="minorHAnsi" w:hAnsiTheme="minorHAnsi" w:cstheme="minorHAnsi"/>
          <w:sz w:val="24"/>
        </w:rPr>
        <w:t>Identify and forward recommendations that encourage and expand children and adults' abilities and gifts.</w:t>
      </w:r>
    </w:p>
    <w:p w14:paraId="6DE44D67" w14:textId="36898935" w:rsidR="00D26664" w:rsidRPr="00C75C48" w:rsidRDefault="00E3560D" w:rsidP="00D26664">
      <w:pPr>
        <w:pStyle w:val="ListParagraph"/>
        <w:numPr>
          <w:ilvl w:val="0"/>
          <w:numId w:val="33"/>
        </w:numPr>
        <w:rPr>
          <w:rFonts w:asciiTheme="minorHAnsi" w:hAnsiTheme="minorHAnsi" w:cstheme="minorHAnsi"/>
          <w:sz w:val="24"/>
        </w:rPr>
      </w:pPr>
      <w:r w:rsidRPr="00C75C48">
        <w:rPr>
          <w:rFonts w:asciiTheme="minorHAnsi" w:hAnsiTheme="minorHAnsi" w:cstheme="minorHAnsi"/>
          <w:sz w:val="24"/>
        </w:rPr>
        <w:t>Identify and recruit diverse membership (social and economic, racial or ethnic, disability, gender, sexual orientation).</w:t>
      </w:r>
    </w:p>
    <w:p w14:paraId="38E58973" w14:textId="59B572B9" w:rsidR="00466815" w:rsidRDefault="00E56FB9" w:rsidP="0042529F">
      <w:pPr>
        <w:pStyle w:val="ListParagraph"/>
        <w:numPr>
          <w:ilvl w:val="0"/>
          <w:numId w:val="33"/>
        </w:numPr>
        <w:rPr>
          <w:rFonts w:asciiTheme="minorHAnsi" w:hAnsiTheme="minorHAnsi" w:cstheme="minorHAnsi"/>
          <w:sz w:val="24"/>
        </w:rPr>
      </w:pPr>
      <w:r w:rsidRPr="00C75C48">
        <w:rPr>
          <w:rFonts w:asciiTheme="minorHAnsi" w:hAnsiTheme="minorHAnsi" w:cstheme="minorHAnsi"/>
          <w:sz w:val="24"/>
        </w:rPr>
        <w:t>Identify the values and priorities that guide mill levy expenditures</w:t>
      </w:r>
      <w:r w:rsidR="00466815" w:rsidRPr="00C75C48">
        <w:rPr>
          <w:rFonts w:asciiTheme="minorHAnsi" w:hAnsiTheme="minorHAnsi" w:cstheme="minorHAnsi"/>
          <w:sz w:val="24"/>
        </w:rPr>
        <w:t>.</w:t>
      </w:r>
    </w:p>
    <w:p w14:paraId="20FF10AE" w14:textId="77777777" w:rsidR="00FF7A94" w:rsidRPr="00C75C48" w:rsidRDefault="00FF7A94" w:rsidP="00FF7A94">
      <w:pPr>
        <w:pStyle w:val="ListParagraph"/>
        <w:rPr>
          <w:rFonts w:asciiTheme="minorHAnsi" w:hAnsiTheme="minorHAnsi" w:cstheme="minorHAnsi"/>
          <w:sz w:val="24"/>
        </w:rPr>
      </w:pPr>
    </w:p>
    <w:tbl>
      <w:tblPr>
        <w:tblStyle w:val="TableGrid"/>
        <w:tblW w:w="6399"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721"/>
        <w:gridCol w:w="2757"/>
        <w:gridCol w:w="1722"/>
        <w:gridCol w:w="2398"/>
        <w:gridCol w:w="1722"/>
        <w:gridCol w:w="2396"/>
      </w:tblGrid>
      <w:tr w:rsidR="008C7C23" w:rsidRPr="00C75C48" w14:paraId="6C977524" w14:textId="77777777" w:rsidTr="00A52377">
        <w:trPr>
          <w:gridAfter w:val="1"/>
          <w:wAfter w:w="942" w:type="pct"/>
          <w:trHeight w:val="404"/>
        </w:trPr>
        <w:tc>
          <w:tcPr>
            <w:tcW w:w="677" w:type="pct"/>
            <w:vAlign w:val="center"/>
          </w:tcPr>
          <w:p w14:paraId="653E87C7" w14:textId="4244DB5F" w:rsidR="008C7C23" w:rsidRPr="00C75C48" w:rsidRDefault="002F3CBE" w:rsidP="005A3093">
            <w:pPr>
              <w:pStyle w:val="NoSpacing"/>
              <w:rPr>
                <w:rFonts w:asciiTheme="minorHAnsi" w:hAnsiTheme="minorHAnsi" w:cstheme="minorHAnsi"/>
                <w:b/>
                <w:sz w:val="24"/>
                <w:szCs w:val="24"/>
              </w:rPr>
            </w:pPr>
            <w:r>
              <w:rPr>
                <w:rFonts w:asciiTheme="minorHAnsi" w:hAnsiTheme="minorHAnsi" w:cstheme="minorHAnsi"/>
                <w:b/>
                <w:sz w:val="24"/>
                <w:szCs w:val="24"/>
              </w:rPr>
              <w:t>4:00</w:t>
            </w:r>
            <w:r w:rsidR="00C069BE">
              <w:rPr>
                <w:rFonts w:asciiTheme="minorHAnsi" w:hAnsiTheme="minorHAnsi" w:cstheme="minorHAnsi"/>
                <w:b/>
                <w:sz w:val="24"/>
                <w:szCs w:val="24"/>
              </w:rPr>
              <w:t xml:space="preserve"> </w:t>
            </w:r>
            <w:r w:rsidR="005F5842">
              <w:rPr>
                <w:rFonts w:asciiTheme="minorHAnsi" w:hAnsiTheme="minorHAnsi" w:cstheme="minorHAnsi"/>
                <w:b/>
                <w:sz w:val="24"/>
                <w:szCs w:val="24"/>
              </w:rPr>
              <w:t>pm</w:t>
            </w:r>
          </w:p>
        </w:tc>
        <w:tc>
          <w:tcPr>
            <w:tcW w:w="1761" w:type="pct"/>
            <w:gridSpan w:val="2"/>
            <w:vAlign w:val="center"/>
          </w:tcPr>
          <w:p w14:paraId="2AEBCF69" w14:textId="07CF4D0F" w:rsidR="008C7C23" w:rsidRPr="00C75C48" w:rsidRDefault="00B20D5C" w:rsidP="00E0247A">
            <w:pPr>
              <w:pStyle w:val="NoSpacing"/>
              <w:rPr>
                <w:rFonts w:asciiTheme="minorHAnsi" w:hAnsiTheme="minorHAnsi" w:cstheme="minorHAnsi"/>
                <w:b/>
                <w:sz w:val="24"/>
                <w:szCs w:val="24"/>
              </w:rPr>
            </w:pPr>
            <w:r w:rsidRPr="00C75C48">
              <w:rPr>
                <w:rFonts w:asciiTheme="minorHAnsi" w:hAnsiTheme="minorHAnsi" w:cstheme="minorHAnsi"/>
                <w:b/>
                <w:sz w:val="24"/>
                <w:szCs w:val="24"/>
              </w:rPr>
              <w:t>Welcome</w:t>
            </w:r>
            <w:r w:rsidR="002F3CBE">
              <w:rPr>
                <w:rFonts w:asciiTheme="minorHAnsi" w:hAnsiTheme="minorHAnsi" w:cstheme="minorHAnsi"/>
                <w:b/>
                <w:sz w:val="24"/>
                <w:szCs w:val="24"/>
              </w:rPr>
              <w:t>!</w:t>
            </w:r>
            <w:r w:rsidR="007F7D05">
              <w:rPr>
                <w:rFonts w:asciiTheme="minorHAnsi" w:hAnsiTheme="minorHAnsi" w:cstheme="minorHAnsi"/>
                <w:b/>
                <w:sz w:val="24"/>
                <w:szCs w:val="24"/>
              </w:rPr>
              <w:t xml:space="preserve"> </w:t>
            </w:r>
          </w:p>
        </w:tc>
        <w:tc>
          <w:tcPr>
            <w:tcW w:w="1620" w:type="pct"/>
            <w:gridSpan w:val="2"/>
            <w:vAlign w:val="center"/>
          </w:tcPr>
          <w:p w14:paraId="3380BB1F" w14:textId="4F8154F4" w:rsidR="008C7C23" w:rsidRPr="00C75C48" w:rsidRDefault="00DE5F82" w:rsidP="005A3093">
            <w:pPr>
              <w:pStyle w:val="NoSpacing"/>
              <w:rPr>
                <w:rFonts w:asciiTheme="minorHAnsi" w:hAnsiTheme="minorHAnsi" w:cstheme="minorHAnsi"/>
                <w:sz w:val="24"/>
                <w:szCs w:val="24"/>
              </w:rPr>
            </w:pPr>
            <w:r>
              <w:rPr>
                <w:rFonts w:asciiTheme="minorHAnsi" w:hAnsiTheme="minorHAnsi" w:cstheme="minorHAnsi"/>
                <w:sz w:val="24"/>
                <w:szCs w:val="24"/>
              </w:rPr>
              <w:t xml:space="preserve">Introductions &amp; </w:t>
            </w:r>
            <w:r w:rsidR="00D67941">
              <w:rPr>
                <w:rFonts w:asciiTheme="minorHAnsi" w:hAnsiTheme="minorHAnsi" w:cstheme="minorHAnsi"/>
                <w:sz w:val="24"/>
                <w:szCs w:val="24"/>
              </w:rPr>
              <w:t>Ice Breaker</w:t>
            </w:r>
            <w:r w:rsidR="00E76355">
              <w:rPr>
                <w:rFonts w:asciiTheme="minorHAnsi" w:hAnsiTheme="minorHAnsi" w:cstheme="minorHAnsi"/>
                <w:sz w:val="24"/>
                <w:szCs w:val="24"/>
              </w:rPr>
              <w:t xml:space="preserve"> </w:t>
            </w:r>
            <w:proofErr w:type="spellStart"/>
            <w:r w:rsidR="007F7D05">
              <w:rPr>
                <w:rFonts w:asciiTheme="minorHAnsi" w:hAnsiTheme="minorHAnsi" w:cstheme="minorHAnsi"/>
                <w:sz w:val="24"/>
                <w:szCs w:val="24"/>
              </w:rPr>
              <w:t>Maeline</w:t>
            </w:r>
            <w:proofErr w:type="spellEnd"/>
          </w:p>
        </w:tc>
      </w:tr>
      <w:tr w:rsidR="008C7C23" w:rsidRPr="00C75C48" w14:paraId="6490BC9C" w14:textId="77777777" w:rsidTr="00A52377">
        <w:trPr>
          <w:gridAfter w:val="1"/>
          <w:wAfter w:w="942" w:type="pct"/>
          <w:trHeight w:val="404"/>
        </w:trPr>
        <w:tc>
          <w:tcPr>
            <w:tcW w:w="677" w:type="pct"/>
            <w:vAlign w:val="center"/>
          </w:tcPr>
          <w:p w14:paraId="0975E0F7" w14:textId="33471EA3" w:rsidR="008C7C23" w:rsidRPr="00C75C48" w:rsidRDefault="002F3CBE" w:rsidP="005A3093">
            <w:pPr>
              <w:pStyle w:val="NoSpacing"/>
              <w:rPr>
                <w:rFonts w:asciiTheme="minorHAnsi" w:hAnsiTheme="minorHAnsi" w:cstheme="minorHAnsi"/>
                <w:b/>
                <w:sz w:val="24"/>
                <w:szCs w:val="24"/>
              </w:rPr>
            </w:pPr>
            <w:r>
              <w:rPr>
                <w:rFonts w:asciiTheme="minorHAnsi" w:hAnsiTheme="minorHAnsi" w:cstheme="minorHAnsi"/>
                <w:b/>
                <w:sz w:val="24"/>
                <w:szCs w:val="24"/>
              </w:rPr>
              <w:t>4:</w:t>
            </w:r>
            <w:r w:rsidR="007F7D05">
              <w:rPr>
                <w:rFonts w:asciiTheme="minorHAnsi" w:hAnsiTheme="minorHAnsi" w:cstheme="minorHAnsi"/>
                <w:b/>
                <w:sz w:val="24"/>
                <w:szCs w:val="24"/>
              </w:rPr>
              <w:t>15</w:t>
            </w:r>
            <w:r w:rsidR="005F5842">
              <w:rPr>
                <w:rFonts w:asciiTheme="minorHAnsi" w:hAnsiTheme="minorHAnsi" w:cstheme="minorHAnsi"/>
                <w:b/>
                <w:sz w:val="24"/>
                <w:szCs w:val="24"/>
              </w:rPr>
              <w:t xml:space="preserve"> pm</w:t>
            </w:r>
          </w:p>
        </w:tc>
        <w:tc>
          <w:tcPr>
            <w:tcW w:w="1761" w:type="pct"/>
            <w:gridSpan w:val="2"/>
            <w:vAlign w:val="center"/>
          </w:tcPr>
          <w:p w14:paraId="0A441304" w14:textId="454B4115" w:rsidR="008C7C23" w:rsidRPr="00C75C48" w:rsidRDefault="00A530BC" w:rsidP="0042529F">
            <w:pPr>
              <w:pStyle w:val="NoSpacing"/>
              <w:rPr>
                <w:rFonts w:asciiTheme="minorHAnsi" w:hAnsiTheme="minorHAnsi" w:cstheme="minorHAnsi"/>
                <w:b/>
                <w:sz w:val="24"/>
                <w:szCs w:val="24"/>
              </w:rPr>
            </w:pPr>
            <w:r>
              <w:rPr>
                <w:rFonts w:asciiTheme="minorHAnsi" w:hAnsiTheme="minorHAnsi" w:cstheme="minorHAnsi"/>
                <w:b/>
                <w:sz w:val="24"/>
                <w:szCs w:val="24"/>
              </w:rPr>
              <w:t xml:space="preserve"> Minutes</w:t>
            </w:r>
          </w:p>
        </w:tc>
        <w:tc>
          <w:tcPr>
            <w:tcW w:w="1620" w:type="pct"/>
            <w:gridSpan w:val="2"/>
            <w:vAlign w:val="center"/>
          </w:tcPr>
          <w:p w14:paraId="709A252A" w14:textId="1BC4CB43" w:rsidR="008C7C23" w:rsidRPr="00C75C48" w:rsidRDefault="002102A5" w:rsidP="00573576">
            <w:pPr>
              <w:pStyle w:val="NoSpacing"/>
              <w:rPr>
                <w:rFonts w:asciiTheme="minorHAnsi" w:hAnsiTheme="minorHAnsi" w:cstheme="minorHAnsi"/>
                <w:sz w:val="24"/>
                <w:szCs w:val="24"/>
              </w:rPr>
            </w:pPr>
            <w:proofErr w:type="spellStart"/>
            <w:r>
              <w:rPr>
                <w:rFonts w:asciiTheme="minorHAnsi" w:hAnsiTheme="minorHAnsi" w:cstheme="minorHAnsi"/>
                <w:sz w:val="24"/>
                <w:szCs w:val="24"/>
              </w:rPr>
              <w:t>Maeline</w:t>
            </w:r>
            <w:proofErr w:type="spellEnd"/>
            <w:r>
              <w:rPr>
                <w:rFonts w:asciiTheme="minorHAnsi" w:hAnsiTheme="minorHAnsi" w:cstheme="minorHAnsi"/>
                <w:sz w:val="24"/>
                <w:szCs w:val="24"/>
              </w:rPr>
              <w:t xml:space="preserve"> Barnstable</w:t>
            </w:r>
          </w:p>
        </w:tc>
      </w:tr>
      <w:tr w:rsidR="00755B6D" w:rsidRPr="00C75C48" w14:paraId="5DFB3DB4" w14:textId="77777777" w:rsidTr="00A52377">
        <w:trPr>
          <w:gridAfter w:val="1"/>
          <w:wAfter w:w="942" w:type="pct"/>
          <w:trHeight w:val="404"/>
        </w:trPr>
        <w:tc>
          <w:tcPr>
            <w:tcW w:w="677" w:type="pct"/>
            <w:vAlign w:val="center"/>
          </w:tcPr>
          <w:p w14:paraId="4C1E2E48" w14:textId="3C917972" w:rsidR="00755B6D" w:rsidRPr="00C75C48" w:rsidRDefault="002F3CBE" w:rsidP="00755B6D">
            <w:pPr>
              <w:pStyle w:val="NoSpacing"/>
              <w:rPr>
                <w:rFonts w:asciiTheme="minorHAnsi" w:hAnsiTheme="minorHAnsi" w:cstheme="minorHAnsi"/>
                <w:b/>
                <w:sz w:val="24"/>
                <w:szCs w:val="24"/>
              </w:rPr>
            </w:pPr>
            <w:r>
              <w:rPr>
                <w:rFonts w:asciiTheme="minorHAnsi" w:hAnsiTheme="minorHAnsi" w:cstheme="minorHAnsi"/>
                <w:b/>
                <w:sz w:val="24"/>
                <w:szCs w:val="24"/>
              </w:rPr>
              <w:t>4</w:t>
            </w:r>
            <w:r w:rsidR="00755B6D">
              <w:rPr>
                <w:rFonts w:asciiTheme="minorHAnsi" w:hAnsiTheme="minorHAnsi" w:cstheme="minorHAnsi"/>
                <w:b/>
                <w:sz w:val="24"/>
                <w:szCs w:val="24"/>
              </w:rPr>
              <w:t>:</w:t>
            </w:r>
            <w:r w:rsidR="007F7D05">
              <w:rPr>
                <w:rFonts w:asciiTheme="minorHAnsi" w:hAnsiTheme="minorHAnsi" w:cstheme="minorHAnsi"/>
                <w:b/>
                <w:sz w:val="24"/>
                <w:szCs w:val="24"/>
              </w:rPr>
              <w:t>20</w:t>
            </w:r>
            <w:r w:rsidR="00755B6D">
              <w:rPr>
                <w:rFonts w:asciiTheme="minorHAnsi" w:hAnsiTheme="minorHAnsi" w:cstheme="minorHAnsi"/>
                <w:b/>
                <w:sz w:val="24"/>
                <w:szCs w:val="24"/>
              </w:rPr>
              <w:t xml:space="preserve"> pm</w:t>
            </w:r>
          </w:p>
        </w:tc>
        <w:tc>
          <w:tcPr>
            <w:tcW w:w="1761" w:type="pct"/>
            <w:gridSpan w:val="2"/>
          </w:tcPr>
          <w:tbl>
            <w:tblPr>
              <w:tblStyle w:val="TableGrid"/>
              <w:tblW w:w="4262"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162"/>
              <w:gridCol w:w="2100"/>
            </w:tblGrid>
            <w:tr w:rsidR="007C2749" w:rsidRPr="00EA0CBF" w14:paraId="719CA9CF" w14:textId="77777777" w:rsidTr="007C2749">
              <w:trPr>
                <w:trHeight w:val="404"/>
              </w:trPr>
              <w:tc>
                <w:tcPr>
                  <w:tcW w:w="2536" w:type="pct"/>
                  <w:vAlign w:val="center"/>
                </w:tcPr>
                <w:p w14:paraId="4C3FCD77" w14:textId="1A8B4039" w:rsidR="007C2749" w:rsidRPr="00EA0CBF" w:rsidRDefault="007C2749" w:rsidP="007C2749">
                  <w:pPr>
                    <w:pStyle w:val="NoSpacing"/>
                    <w:rPr>
                      <w:rFonts w:asciiTheme="minorHAnsi" w:hAnsiTheme="minorHAnsi" w:cstheme="minorHAnsi"/>
                      <w:b/>
                      <w:sz w:val="24"/>
                      <w:szCs w:val="24"/>
                    </w:rPr>
                  </w:pPr>
                  <w:r>
                    <w:rPr>
                      <w:rFonts w:asciiTheme="minorHAnsi" w:hAnsiTheme="minorHAnsi" w:cstheme="minorHAnsi"/>
                      <w:b/>
                      <w:sz w:val="24"/>
                      <w:szCs w:val="24"/>
                    </w:rPr>
                    <w:t>IDDEAS Advisory Council Update</w:t>
                  </w:r>
                </w:p>
              </w:tc>
              <w:tc>
                <w:tcPr>
                  <w:tcW w:w="2464" w:type="pct"/>
                  <w:vAlign w:val="center"/>
                </w:tcPr>
                <w:p w14:paraId="46BA3C00" w14:textId="5B5E32E6" w:rsidR="007C2749" w:rsidRPr="00EA0CBF" w:rsidRDefault="007C2749" w:rsidP="007C2749">
                  <w:pPr>
                    <w:pStyle w:val="NoSpacing"/>
                    <w:rPr>
                      <w:rFonts w:asciiTheme="minorHAnsi" w:hAnsiTheme="minorHAnsi" w:cstheme="minorHAnsi"/>
                      <w:sz w:val="24"/>
                      <w:szCs w:val="24"/>
                    </w:rPr>
                  </w:pPr>
                </w:p>
              </w:tc>
            </w:tr>
          </w:tbl>
          <w:p w14:paraId="3CE265E9" w14:textId="14243632" w:rsidR="00755B6D" w:rsidRPr="00C75C48" w:rsidRDefault="00755B6D" w:rsidP="00755B6D">
            <w:pPr>
              <w:pStyle w:val="NoSpacing"/>
              <w:rPr>
                <w:rFonts w:asciiTheme="minorHAnsi" w:hAnsiTheme="minorHAnsi" w:cstheme="minorHAnsi"/>
                <w:b/>
                <w:sz w:val="24"/>
                <w:szCs w:val="24"/>
              </w:rPr>
            </w:pPr>
          </w:p>
        </w:tc>
        <w:tc>
          <w:tcPr>
            <w:tcW w:w="1620" w:type="pct"/>
            <w:gridSpan w:val="2"/>
          </w:tcPr>
          <w:tbl>
            <w:tblPr>
              <w:tblStyle w:val="TableGrid"/>
              <w:tblW w:w="5192"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056"/>
              <w:gridCol w:w="1998"/>
            </w:tblGrid>
            <w:tr w:rsidR="00755B6D" w:rsidRPr="00EA0CBF" w14:paraId="03E434D4" w14:textId="77777777">
              <w:trPr>
                <w:trHeight w:val="404"/>
              </w:trPr>
              <w:tc>
                <w:tcPr>
                  <w:tcW w:w="2093" w:type="pct"/>
                  <w:vAlign w:val="center"/>
                </w:tcPr>
                <w:p w14:paraId="733F69F6" w14:textId="4E3A611A" w:rsidR="00755B6D" w:rsidRPr="00C6747E" w:rsidRDefault="00A52377" w:rsidP="00755B6D">
                  <w:pPr>
                    <w:pStyle w:val="NoSpacing"/>
                    <w:rPr>
                      <w:rFonts w:asciiTheme="minorHAnsi" w:hAnsiTheme="minorHAnsi" w:cstheme="minorHAnsi"/>
                      <w:bCs/>
                      <w:sz w:val="24"/>
                      <w:szCs w:val="24"/>
                    </w:rPr>
                  </w:pPr>
                  <w:r>
                    <w:rPr>
                      <w:rFonts w:asciiTheme="minorHAnsi" w:hAnsiTheme="minorHAnsi" w:cstheme="minorHAnsi"/>
                      <w:sz w:val="24"/>
                      <w:szCs w:val="24"/>
                    </w:rPr>
                    <w:t>Molly Mason</w:t>
                  </w:r>
                </w:p>
              </w:tc>
              <w:tc>
                <w:tcPr>
                  <w:tcW w:w="2034" w:type="pct"/>
                  <w:vAlign w:val="center"/>
                </w:tcPr>
                <w:p w14:paraId="62D0EB6A" w14:textId="6BABA3AA" w:rsidR="00755B6D" w:rsidRPr="00EA0CBF" w:rsidRDefault="00755B6D" w:rsidP="00755B6D">
                  <w:pPr>
                    <w:pStyle w:val="NoSpacing"/>
                    <w:rPr>
                      <w:rFonts w:asciiTheme="minorHAnsi" w:hAnsiTheme="minorHAnsi" w:cstheme="minorHAnsi"/>
                      <w:sz w:val="24"/>
                      <w:szCs w:val="24"/>
                    </w:rPr>
                  </w:pPr>
                </w:p>
              </w:tc>
            </w:tr>
          </w:tbl>
          <w:p w14:paraId="546C68BF" w14:textId="6A10E4E7" w:rsidR="00755B6D" w:rsidRPr="00C75C48" w:rsidRDefault="00755B6D" w:rsidP="00755B6D">
            <w:pPr>
              <w:pStyle w:val="NoSpacing"/>
              <w:rPr>
                <w:rFonts w:asciiTheme="minorHAnsi" w:hAnsiTheme="minorHAnsi" w:cstheme="minorHAnsi"/>
                <w:sz w:val="24"/>
                <w:szCs w:val="24"/>
              </w:rPr>
            </w:pPr>
          </w:p>
        </w:tc>
      </w:tr>
      <w:tr w:rsidR="004D50CF" w:rsidRPr="00C75C48" w14:paraId="1D852A87" w14:textId="77777777" w:rsidTr="00A52377">
        <w:trPr>
          <w:gridAfter w:val="1"/>
          <w:wAfter w:w="942" w:type="pct"/>
          <w:trHeight w:val="404"/>
        </w:trPr>
        <w:tc>
          <w:tcPr>
            <w:tcW w:w="677" w:type="pct"/>
            <w:vAlign w:val="center"/>
          </w:tcPr>
          <w:p w14:paraId="6765534C" w14:textId="7B063AA0" w:rsidR="004D50CF" w:rsidRPr="00C75C48" w:rsidRDefault="002F3CBE" w:rsidP="004D50CF">
            <w:pPr>
              <w:pStyle w:val="NoSpacing"/>
              <w:rPr>
                <w:rFonts w:asciiTheme="minorHAnsi" w:hAnsiTheme="minorHAnsi" w:cstheme="minorHAnsi"/>
                <w:b/>
                <w:sz w:val="24"/>
                <w:szCs w:val="24"/>
              </w:rPr>
            </w:pPr>
            <w:r>
              <w:rPr>
                <w:rFonts w:asciiTheme="minorHAnsi" w:hAnsiTheme="minorHAnsi" w:cstheme="minorHAnsi"/>
                <w:b/>
                <w:sz w:val="24"/>
                <w:szCs w:val="24"/>
              </w:rPr>
              <w:t>4:</w:t>
            </w:r>
            <w:r w:rsidR="007F7D05">
              <w:rPr>
                <w:rFonts w:asciiTheme="minorHAnsi" w:hAnsiTheme="minorHAnsi" w:cstheme="minorHAnsi"/>
                <w:b/>
                <w:sz w:val="24"/>
                <w:szCs w:val="24"/>
              </w:rPr>
              <w:t>30</w:t>
            </w:r>
            <w:r w:rsidR="00957EFD">
              <w:rPr>
                <w:rFonts w:asciiTheme="minorHAnsi" w:hAnsiTheme="minorHAnsi" w:cstheme="minorHAnsi"/>
                <w:b/>
                <w:sz w:val="24"/>
                <w:szCs w:val="24"/>
              </w:rPr>
              <w:t xml:space="preserve"> </w:t>
            </w:r>
            <w:r w:rsidR="004D50CF">
              <w:rPr>
                <w:rFonts w:asciiTheme="minorHAnsi" w:hAnsiTheme="minorHAnsi" w:cstheme="minorHAnsi"/>
                <w:b/>
                <w:sz w:val="24"/>
                <w:szCs w:val="24"/>
              </w:rPr>
              <w:t>pm</w:t>
            </w:r>
          </w:p>
        </w:tc>
        <w:tc>
          <w:tcPr>
            <w:tcW w:w="1761" w:type="pct"/>
            <w:gridSpan w:val="2"/>
            <w:vAlign w:val="center"/>
          </w:tcPr>
          <w:p w14:paraId="35397CE0" w14:textId="5A200CE8" w:rsidR="00327FA6" w:rsidRPr="00C75C48" w:rsidRDefault="00714A67" w:rsidP="004D50CF">
            <w:pPr>
              <w:pStyle w:val="NoSpacing"/>
              <w:rPr>
                <w:rFonts w:asciiTheme="minorHAnsi" w:hAnsiTheme="minorHAnsi" w:cstheme="minorHAnsi"/>
                <w:b/>
                <w:sz w:val="24"/>
                <w:szCs w:val="24"/>
              </w:rPr>
            </w:pPr>
            <w:r>
              <w:rPr>
                <w:rFonts w:asciiTheme="minorHAnsi" w:hAnsiTheme="minorHAnsi" w:cstheme="minorHAnsi"/>
                <w:b/>
                <w:sz w:val="24"/>
                <w:szCs w:val="24"/>
              </w:rPr>
              <w:t>Priority Area-Community Initiatives</w:t>
            </w:r>
          </w:p>
        </w:tc>
        <w:tc>
          <w:tcPr>
            <w:tcW w:w="1620" w:type="pct"/>
            <w:gridSpan w:val="2"/>
            <w:vAlign w:val="center"/>
          </w:tcPr>
          <w:p w14:paraId="79787749" w14:textId="61B6A244" w:rsidR="004D50CF" w:rsidRPr="00C75C48" w:rsidRDefault="00714A67" w:rsidP="004D50CF">
            <w:pPr>
              <w:pStyle w:val="NoSpacing"/>
              <w:rPr>
                <w:rFonts w:asciiTheme="minorHAnsi" w:hAnsiTheme="minorHAnsi" w:cstheme="minorHAnsi"/>
                <w:sz w:val="24"/>
                <w:szCs w:val="24"/>
              </w:rPr>
            </w:pPr>
            <w:r>
              <w:rPr>
                <w:rFonts w:asciiTheme="minorHAnsi" w:hAnsiTheme="minorHAnsi" w:cstheme="minorHAnsi"/>
                <w:sz w:val="24"/>
                <w:szCs w:val="24"/>
              </w:rPr>
              <w:t xml:space="preserve">Abby, Kizzly, </w:t>
            </w:r>
            <w:proofErr w:type="spellStart"/>
            <w:r>
              <w:rPr>
                <w:rFonts w:asciiTheme="minorHAnsi" w:hAnsiTheme="minorHAnsi" w:cstheme="minorHAnsi"/>
                <w:sz w:val="24"/>
                <w:szCs w:val="24"/>
              </w:rPr>
              <w:t>Maeline</w:t>
            </w:r>
            <w:proofErr w:type="spellEnd"/>
          </w:p>
        </w:tc>
      </w:tr>
      <w:tr w:rsidR="00A52377" w:rsidRPr="00C75C48" w14:paraId="769A70CA" w14:textId="77777777" w:rsidTr="00A52377">
        <w:trPr>
          <w:gridAfter w:val="1"/>
          <w:wAfter w:w="942" w:type="pct"/>
          <w:trHeight w:val="437"/>
        </w:trPr>
        <w:tc>
          <w:tcPr>
            <w:tcW w:w="677" w:type="pct"/>
            <w:vAlign w:val="center"/>
          </w:tcPr>
          <w:p w14:paraId="0F165D9D" w14:textId="15194379" w:rsidR="00A52377" w:rsidRDefault="00A52377" w:rsidP="00DE497B">
            <w:pPr>
              <w:pStyle w:val="NoSpacing"/>
              <w:rPr>
                <w:rFonts w:asciiTheme="minorHAnsi" w:hAnsiTheme="minorHAnsi" w:cstheme="minorHAnsi"/>
                <w:b/>
                <w:sz w:val="24"/>
                <w:szCs w:val="24"/>
              </w:rPr>
            </w:pPr>
            <w:r>
              <w:rPr>
                <w:rFonts w:asciiTheme="minorHAnsi" w:hAnsiTheme="minorHAnsi" w:cstheme="minorHAnsi"/>
                <w:b/>
                <w:sz w:val="24"/>
                <w:szCs w:val="24"/>
              </w:rPr>
              <w:t>5:</w:t>
            </w:r>
            <w:r w:rsidR="00714A67">
              <w:rPr>
                <w:rFonts w:asciiTheme="minorHAnsi" w:hAnsiTheme="minorHAnsi" w:cstheme="minorHAnsi"/>
                <w:b/>
                <w:sz w:val="24"/>
                <w:szCs w:val="24"/>
              </w:rPr>
              <w:t>2</w:t>
            </w:r>
            <w:r>
              <w:rPr>
                <w:rFonts w:asciiTheme="minorHAnsi" w:hAnsiTheme="minorHAnsi" w:cstheme="minorHAnsi"/>
                <w:b/>
                <w:sz w:val="24"/>
                <w:szCs w:val="24"/>
              </w:rPr>
              <w:t>0 pm</w:t>
            </w:r>
          </w:p>
        </w:tc>
        <w:tc>
          <w:tcPr>
            <w:tcW w:w="1761" w:type="pct"/>
            <w:gridSpan w:val="2"/>
            <w:vAlign w:val="center"/>
          </w:tcPr>
          <w:p w14:paraId="68120169" w14:textId="763D4E6C" w:rsidR="00A523F8" w:rsidRPr="00957EFD" w:rsidRDefault="00714A67" w:rsidP="00195368">
            <w:pPr>
              <w:pStyle w:val="NoSpacing"/>
              <w:rPr>
                <w:rFonts w:asciiTheme="minorHAnsi" w:hAnsiTheme="minorHAnsi" w:cstheme="minorHAnsi"/>
                <w:b/>
                <w:bCs/>
                <w:sz w:val="24"/>
                <w:szCs w:val="24"/>
              </w:rPr>
            </w:pPr>
            <w:r>
              <w:rPr>
                <w:rFonts w:asciiTheme="minorHAnsi" w:hAnsiTheme="minorHAnsi" w:cstheme="minorHAnsi"/>
                <w:b/>
                <w:bCs/>
                <w:sz w:val="24"/>
                <w:szCs w:val="24"/>
              </w:rPr>
              <w:t>Public Comment</w:t>
            </w:r>
          </w:p>
        </w:tc>
        <w:tc>
          <w:tcPr>
            <w:tcW w:w="1620" w:type="pct"/>
            <w:gridSpan w:val="2"/>
            <w:vAlign w:val="center"/>
          </w:tcPr>
          <w:p w14:paraId="15CD0DE3" w14:textId="4D95BDF1" w:rsidR="00A52377" w:rsidRDefault="00714A67" w:rsidP="00DE497B">
            <w:pPr>
              <w:pStyle w:val="NoSpacing"/>
              <w:rPr>
                <w:rFonts w:asciiTheme="minorHAnsi" w:hAnsiTheme="minorHAnsi" w:cstheme="minorHAnsi"/>
                <w:sz w:val="24"/>
                <w:szCs w:val="24"/>
              </w:rPr>
            </w:pPr>
            <w:r>
              <w:rPr>
                <w:rFonts w:asciiTheme="minorHAnsi" w:hAnsiTheme="minorHAnsi" w:cstheme="minorHAnsi"/>
                <w:sz w:val="24"/>
                <w:szCs w:val="24"/>
              </w:rPr>
              <w:t>All</w:t>
            </w:r>
          </w:p>
        </w:tc>
      </w:tr>
      <w:tr w:rsidR="00A52377" w:rsidRPr="00C75C48" w14:paraId="7938E5D6" w14:textId="77777777" w:rsidTr="00A52377">
        <w:trPr>
          <w:gridAfter w:val="1"/>
          <w:wAfter w:w="942" w:type="pct"/>
          <w:trHeight w:val="437"/>
        </w:trPr>
        <w:tc>
          <w:tcPr>
            <w:tcW w:w="677" w:type="pct"/>
            <w:vAlign w:val="center"/>
          </w:tcPr>
          <w:p w14:paraId="5E8D1F5B" w14:textId="3470FBF6" w:rsidR="00A52377" w:rsidRDefault="00A52377" w:rsidP="00DE497B">
            <w:pPr>
              <w:pStyle w:val="NoSpacing"/>
              <w:rPr>
                <w:rFonts w:asciiTheme="minorHAnsi" w:hAnsiTheme="minorHAnsi" w:cstheme="minorHAnsi"/>
                <w:b/>
                <w:sz w:val="24"/>
                <w:szCs w:val="24"/>
              </w:rPr>
            </w:pPr>
            <w:r>
              <w:rPr>
                <w:rFonts w:asciiTheme="minorHAnsi" w:hAnsiTheme="minorHAnsi" w:cstheme="minorHAnsi"/>
                <w:b/>
                <w:sz w:val="24"/>
                <w:szCs w:val="24"/>
              </w:rPr>
              <w:t>5:25 pm</w:t>
            </w:r>
          </w:p>
        </w:tc>
        <w:tc>
          <w:tcPr>
            <w:tcW w:w="1761" w:type="pct"/>
            <w:gridSpan w:val="2"/>
            <w:vAlign w:val="center"/>
          </w:tcPr>
          <w:p w14:paraId="66F8CB49" w14:textId="38D0CB3C" w:rsidR="00A52377" w:rsidRDefault="00A52377" w:rsidP="00DE497B">
            <w:pPr>
              <w:pStyle w:val="NoSpacing"/>
              <w:rPr>
                <w:rFonts w:asciiTheme="minorHAnsi" w:hAnsiTheme="minorHAnsi" w:cstheme="minorHAnsi"/>
                <w:b/>
                <w:sz w:val="24"/>
                <w:szCs w:val="24"/>
              </w:rPr>
            </w:pPr>
            <w:r>
              <w:rPr>
                <w:rFonts w:asciiTheme="minorHAnsi" w:hAnsiTheme="minorHAnsi" w:cstheme="minorHAnsi"/>
                <w:b/>
                <w:sz w:val="24"/>
                <w:szCs w:val="24"/>
              </w:rPr>
              <w:t>Announcements</w:t>
            </w:r>
          </w:p>
        </w:tc>
        <w:tc>
          <w:tcPr>
            <w:tcW w:w="1620" w:type="pct"/>
            <w:gridSpan w:val="2"/>
            <w:vAlign w:val="center"/>
          </w:tcPr>
          <w:p w14:paraId="719B9891" w14:textId="43CA3EB7" w:rsidR="00A52377" w:rsidRDefault="00A52377" w:rsidP="00DE497B">
            <w:pPr>
              <w:pStyle w:val="NoSpacing"/>
              <w:rPr>
                <w:rFonts w:asciiTheme="minorHAnsi" w:hAnsiTheme="minorHAnsi" w:cstheme="minorHAnsi"/>
                <w:sz w:val="24"/>
                <w:szCs w:val="24"/>
              </w:rPr>
            </w:pPr>
            <w:r>
              <w:rPr>
                <w:rFonts w:asciiTheme="minorHAnsi" w:hAnsiTheme="minorHAnsi" w:cstheme="minorHAnsi"/>
                <w:sz w:val="24"/>
                <w:szCs w:val="24"/>
              </w:rPr>
              <w:t>All</w:t>
            </w:r>
          </w:p>
        </w:tc>
      </w:tr>
      <w:tr w:rsidR="00A52377" w:rsidRPr="00C75C48" w14:paraId="6AC9684C" w14:textId="77777777" w:rsidTr="00A52377">
        <w:trPr>
          <w:gridAfter w:val="1"/>
          <w:wAfter w:w="942" w:type="pct"/>
          <w:trHeight w:val="437"/>
        </w:trPr>
        <w:tc>
          <w:tcPr>
            <w:tcW w:w="677" w:type="pct"/>
            <w:vAlign w:val="center"/>
          </w:tcPr>
          <w:p w14:paraId="3ADA4329" w14:textId="3D11A0D4" w:rsidR="00A52377" w:rsidRDefault="00A52377" w:rsidP="00DE497B">
            <w:pPr>
              <w:pStyle w:val="NoSpacing"/>
              <w:rPr>
                <w:rFonts w:asciiTheme="minorHAnsi" w:hAnsiTheme="minorHAnsi" w:cstheme="minorHAnsi"/>
                <w:b/>
                <w:sz w:val="24"/>
                <w:szCs w:val="24"/>
              </w:rPr>
            </w:pPr>
          </w:p>
        </w:tc>
        <w:tc>
          <w:tcPr>
            <w:tcW w:w="1761" w:type="pct"/>
            <w:gridSpan w:val="2"/>
            <w:vAlign w:val="center"/>
          </w:tcPr>
          <w:p w14:paraId="624F5C07" w14:textId="6853AB4C" w:rsidR="00A52377" w:rsidRPr="00C75C48" w:rsidRDefault="00A52377" w:rsidP="00DE497B">
            <w:pPr>
              <w:pStyle w:val="NoSpacing"/>
              <w:rPr>
                <w:rFonts w:asciiTheme="minorHAnsi" w:hAnsiTheme="minorHAnsi" w:cstheme="minorHAnsi"/>
                <w:b/>
                <w:sz w:val="24"/>
                <w:szCs w:val="24"/>
              </w:rPr>
            </w:pPr>
          </w:p>
        </w:tc>
        <w:tc>
          <w:tcPr>
            <w:tcW w:w="1620" w:type="pct"/>
            <w:gridSpan w:val="2"/>
          </w:tcPr>
          <w:p w14:paraId="198A541C" w14:textId="5D2FE3C1" w:rsidR="00A52377" w:rsidRPr="00C75C48" w:rsidRDefault="00A52377" w:rsidP="00DE497B">
            <w:pPr>
              <w:pStyle w:val="NoSpacing"/>
              <w:rPr>
                <w:rFonts w:asciiTheme="minorHAnsi" w:hAnsiTheme="minorHAnsi" w:cstheme="minorHAnsi"/>
                <w:sz w:val="24"/>
                <w:szCs w:val="24"/>
              </w:rPr>
            </w:pPr>
          </w:p>
        </w:tc>
      </w:tr>
      <w:tr w:rsidR="00A52377" w:rsidRPr="00C75C48" w14:paraId="480437C5" w14:textId="5CE0B55E" w:rsidTr="00A52377">
        <w:trPr>
          <w:trHeight w:val="437"/>
        </w:trPr>
        <w:tc>
          <w:tcPr>
            <w:tcW w:w="1761" w:type="pct"/>
            <w:gridSpan w:val="2"/>
            <w:vAlign w:val="center"/>
          </w:tcPr>
          <w:p w14:paraId="4A2987ED" w14:textId="57A8DADA" w:rsidR="00A52377" w:rsidRDefault="00A52377" w:rsidP="00DE497B">
            <w:pPr>
              <w:pStyle w:val="NoSpacing"/>
              <w:rPr>
                <w:rFonts w:asciiTheme="minorHAnsi" w:hAnsiTheme="minorHAnsi" w:cstheme="minorHAnsi"/>
                <w:b/>
                <w:sz w:val="24"/>
                <w:szCs w:val="24"/>
              </w:rPr>
            </w:pPr>
          </w:p>
        </w:tc>
        <w:tc>
          <w:tcPr>
            <w:tcW w:w="1620" w:type="pct"/>
            <w:gridSpan w:val="2"/>
            <w:vAlign w:val="center"/>
          </w:tcPr>
          <w:p w14:paraId="36507779" w14:textId="5261D61D" w:rsidR="00A52377" w:rsidRDefault="00A52377" w:rsidP="00DE497B">
            <w:pPr>
              <w:pStyle w:val="NoSpacing"/>
              <w:rPr>
                <w:rFonts w:asciiTheme="minorHAnsi" w:hAnsiTheme="minorHAnsi" w:cstheme="minorHAnsi"/>
                <w:sz w:val="24"/>
                <w:szCs w:val="24"/>
              </w:rPr>
            </w:pPr>
          </w:p>
        </w:tc>
        <w:tc>
          <w:tcPr>
            <w:tcW w:w="1619" w:type="pct"/>
            <w:gridSpan w:val="2"/>
            <w:vAlign w:val="center"/>
          </w:tcPr>
          <w:p w14:paraId="339ABD6D" w14:textId="77777777" w:rsidR="00A52377" w:rsidRPr="00C75C48" w:rsidRDefault="00A52377"/>
        </w:tc>
      </w:tr>
      <w:tr w:rsidR="00A52377" w:rsidRPr="00C75C48" w14:paraId="0B9ABA82" w14:textId="77777777" w:rsidTr="00A52377">
        <w:trPr>
          <w:gridAfter w:val="1"/>
          <w:wAfter w:w="942" w:type="pct"/>
          <w:trHeight w:val="437"/>
        </w:trPr>
        <w:tc>
          <w:tcPr>
            <w:tcW w:w="677" w:type="pct"/>
            <w:vAlign w:val="center"/>
          </w:tcPr>
          <w:p w14:paraId="65ED9A2A" w14:textId="3989F2CB" w:rsidR="00A52377" w:rsidRDefault="00A52377" w:rsidP="00DE497B">
            <w:pPr>
              <w:pStyle w:val="NoSpacing"/>
              <w:rPr>
                <w:rFonts w:asciiTheme="minorHAnsi" w:hAnsiTheme="minorHAnsi" w:cstheme="minorHAnsi"/>
                <w:b/>
                <w:sz w:val="24"/>
                <w:szCs w:val="24"/>
              </w:rPr>
            </w:pPr>
          </w:p>
        </w:tc>
        <w:tc>
          <w:tcPr>
            <w:tcW w:w="1761" w:type="pct"/>
            <w:gridSpan w:val="2"/>
            <w:vAlign w:val="center"/>
          </w:tcPr>
          <w:p w14:paraId="674037FD" w14:textId="7C341D00" w:rsidR="00A52377" w:rsidRPr="00427DA8" w:rsidRDefault="00A52377" w:rsidP="00DE497B">
            <w:pPr>
              <w:pStyle w:val="NoSpacing"/>
              <w:rPr>
                <w:rFonts w:asciiTheme="minorHAnsi" w:hAnsiTheme="minorHAnsi" w:cstheme="minorHAnsi"/>
                <w:b/>
                <w:sz w:val="24"/>
                <w:szCs w:val="24"/>
              </w:rPr>
            </w:pPr>
          </w:p>
        </w:tc>
        <w:tc>
          <w:tcPr>
            <w:tcW w:w="1620" w:type="pct"/>
            <w:gridSpan w:val="2"/>
            <w:vAlign w:val="center"/>
          </w:tcPr>
          <w:p w14:paraId="25B0D2FB" w14:textId="23E9FAFE" w:rsidR="00A52377" w:rsidRDefault="00A52377" w:rsidP="00DE497B">
            <w:pPr>
              <w:pStyle w:val="NoSpacing"/>
              <w:rPr>
                <w:rFonts w:asciiTheme="minorHAnsi" w:hAnsiTheme="minorHAnsi" w:cstheme="minorHAnsi"/>
                <w:sz w:val="24"/>
                <w:szCs w:val="24"/>
              </w:rPr>
            </w:pPr>
          </w:p>
        </w:tc>
      </w:tr>
      <w:tr w:rsidR="00A52377" w:rsidRPr="00C75C48" w14:paraId="45EC56BF" w14:textId="77777777" w:rsidTr="00A52377">
        <w:trPr>
          <w:gridAfter w:val="1"/>
          <w:wAfter w:w="942" w:type="pct"/>
          <w:trHeight w:val="404"/>
        </w:trPr>
        <w:tc>
          <w:tcPr>
            <w:tcW w:w="677" w:type="pct"/>
            <w:vAlign w:val="center"/>
          </w:tcPr>
          <w:p w14:paraId="279AF6E6" w14:textId="088EBE9B" w:rsidR="00A52377" w:rsidRPr="00C75C48" w:rsidRDefault="00A52377" w:rsidP="00DE497B">
            <w:pPr>
              <w:pStyle w:val="NoSpacing"/>
              <w:rPr>
                <w:rFonts w:asciiTheme="minorHAnsi" w:hAnsiTheme="minorHAnsi" w:cstheme="minorHAnsi"/>
                <w:b/>
                <w:sz w:val="24"/>
                <w:szCs w:val="24"/>
              </w:rPr>
            </w:pPr>
          </w:p>
        </w:tc>
        <w:tc>
          <w:tcPr>
            <w:tcW w:w="1761" w:type="pct"/>
            <w:gridSpan w:val="2"/>
            <w:vAlign w:val="center"/>
          </w:tcPr>
          <w:p w14:paraId="7EFE9251" w14:textId="6ACD7347" w:rsidR="00A52377" w:rsidRPr="00C75C48" w:rsidRDefault="00A52377" w:rsidP="00DE497B">
            <w:pPr>
              <w:pStyle w:val="NoSpacing"/>
              <w:rPr>
                <w:rFonts w:asciiTheme="minorHAnsi" w:hAnsiTheme="minorHAnsi" w:cstheme="minorHAnsi"/>
                <w:b/>
                <w:sz w:val="24"/>
                <w:szCs w:val="24"/>
              </w:rPr>
            </w:pPr>
          </w:p>
        </w:tc>
        <w:tc>
          <w:tcPr>
            <w:tcW w:w="1620" w:type="pct"/>
            <w:gridSpan w:val="2"/>
            <w:vAlign w:val="center"/>
          </w:tcPr>
          <w:p w14:paraId="0740398C" w14:textId="15663639" w:rsidR="00A52377" w:rsidRPr="00C75C48" w:rsidRDefault="00A52377" w:rsidP="00DE497B">
            <w:pPr>
              <w:pStyle w:val="NoSpacing"/>
              <w:rPr>
                <w:rFonts w:asciiTheme="minorHAnsi" w:hAnsiTheme="minorHAnsi" w:cstheme="minorHAnsi"/>
                <w:i/>
                <w:sz w:val="24"/>
                <w:szCs w:val="24"/>
              </w:rPr>
            </w:pPr>
          </w:p>
        </w:tc>
      </w:tr>
    </w:tbl>
    <w:p w14:paraId="2EB98BC4" w14:textId="5F72BEDD" w:rsidR="001415FA" w:rsidRPr="00C75C48" w:rsidRDefault="001415FA" w:rsidP="00685E72">
      <w:pPr>
        <w:pStyle w:val="Title"/>
        <w:ind w:right="43"/>
        <w:rPr>
          <w:rFonts w:asciiTheme="minorHAnsi" w:hAnsiTheme="minorHAnsi" w:cstheme="minorHAnsi"/>
          <w:b w:val="0"/>
          <w:color w:val="1F497D"/>
          <w:szCs w:val="24"/>
        </w:rPr>
      </w:pPr>
      <w:r w:rsidRPr="00C75C48">
        <w:rPr>
          <w:rFonts w:asciiTheme="minorHAnsi" w:hAnsiTheme="minorHAnsi" w:cstheme="minorHAnsi"/>
          <w:b w:val="0"/>
          <w:color w:val="1F497D"/>
          <w:szCs w:val="24"/>
        </w:rPr>
        <w:t>To request translation services or any additional accommodations, contact</w:t>
      </w:r>
    </w:p>
    <w:p w14:paraId="1F33BA38" w14:textId="3442394B" w:rsidR="001415FA" w:rsidRPr="00C75C48" w:rsidRDefault="00270390" w:rsidP="001415FA">
      <w:pPr>
        <w:pStyle w:val="Title"/>
        <w:ind w:right="43"/>
        <w:rPr>
          <w:rFonts w:asciiTheme="minorHAnsi" w:hAnsiTheme="minorHAnsi" w:cstheme="minorHAnsi"/>
          <w:color w:val="1F497D"/>
          <w:szCs w:val="24"/>
        </w:rPr>
      </w:pPr>
      <w:r w:rsidRPr="00C75C48">
        <w:rPr>
          <w:rFonts w:asciiTheme="minorHAnsi" w:hAnsiTheme="minorHAnsi" w:cstheme="minorHAnsi"/>
          <w:color w:val="1F497D"/>
          <w:szCs w:val="24"/>
        </w:rPr>
        <w:t>Dana Johnson</w:t>
      </w:r>
    </w:p>
    <w:p w14:paraId="77824E5A" w14:textId="6D5A589E" w:rsidR="009A13C5" w:rsidRPr="00C75C48" w:rsidRDefault="0BB08F11" w:rsidP="0BB08F11">
      <w:pPr>
        <w:pStyle w:val="Title"/>
        <w:ind w:right="43"/>
        <w:rPr>
          <w:rFonts w:asciiTheme="minorHAnsi" w:hAnsiTheme="minorHAnsi" w:cstheme="minorBidi"/>
          <w:color w:val="1F497D"/>
        </w:rPr>
      </w:pPr>
      <w:r w:rsidRPr="0BB08F11">
        <w:rPr>
          <w:rFonts w:asciiTheme="minorHAnsi" w:hAnsiTheme="minorHAnsi" w:cstheme="minorBidi"/>
          <w:color w:val="1F497D" w:themeColor="text2"/>
        </w:rPr>
        <w:t>720-467-3538</w:t>
      </w:r>
    </w:p>
    <w:p w14:paraId="0F2A4DE6" w14:textId="5E9F47D8" w:rsidR="00794166" w:rsidRPr="00C75C48" w:rsidRDefault="00270390" w:rsidP="00AA6C54">
      <w:pPr>
        <w:pStyle w:val="Title"/>
        <w:ind w:right="43"/>
        <w:rPr>
          <w:rFonts w:asciiTheme="minorHAnsi" w:hAnsiTheme="minorHAnsi" w:cstheme="minorHAnsi"/>
          <w:color w:val="1F497D"/>
          <w:szCs w:val="24"/>
        </w:rPr>
      </w:pPr>
      <w:hyperlink r:id="rId11" w:history="1">
        <w:r w:rsidRPr="00C75C48">
          <w:rPr>
            <w:rStyle w:val="Hyperlink"/>
            <w:rFonts w:asciiTheme="minorHAnsi" w:hAnsiTheme="minorHAnsi" w:cstheme="minorHAnsi"/>
          </w:rPr>
          <w:t>djohnson@rmhumanservices.org</w:t>
        </w:r>
      </w:hyperlink>
    </w:p>
    <w:sectPr w:rsidR="00794166" w:rsidRPr="00C75C48" w:rsidSect="00CB7F34">
      <w:headerReference w:type="default" r:id="rId12"/>
      <w:pgSz w:w="12240" w:h="15840" w:code="1"/>
      <w:pgMar w:top="1152" w:right="1296" w:bottom="720" w:left="1008" w:header="720" w:footer="720" w:gutter="0"/>
      <w:pgBorders w:offsetFrom="page">
        <w:top w:val="thinThickSmallGap" w:sz="24" w:space="24" w:color="auto"/>
        <w:left w:val="thinThickSmallGap" w:sz="24" w:space="24" w:color="auto"/>
        <w:bottom w:val="thinThickSmallGap" w:sz="24" w:space="24" w:color="auto"/>
        <w:right w:val="thinThick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DA7B5" w14:textId="77777777" w:rsidR="009168A9" w:rsidRDefault="009168A9">
      <w:r>
        <w:separator/>
      </w:r>
    </w:p>
  </w:endnote>
  <w:endnote w:type="continuationSeparator" w:id="0">
    <w:p w14:paraId="6FB6D4AA" w14:textId="77777777" w:rsidR="009168A9" w:rsidRDefault="009168A9">
      <w:r>
        <w:continuationSeparator/>
      </w:r>
    </w:p>
  </w:endnote>
  <w:endnote w:type="continuationNotice" w:id="1">
    <w:p w14:paraId="08F05230" w14:textId="77777777" w:rsidR="009168A9" w:rsidRDefault="009168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C8593E" w14:textId="77777777" w:rsidR="009168A9" w:rsidRDefault="009168A9">
      <w:r>
        <w:separator/>
      </w:r>
    </w:p>
  </w:footnote>
  <w:footnote w:type="continuationSeparator" w:id="0">
    <w:p w14:paraId="2F6C975D" w14:textId="77777777" w:rsidR="009168A9" w:rsidRDefault="009168A9">
      <w:r>
        <w:continuationSeparator/>
      </w:r>
    </w:p>
  </w:footnote>
  <w:footnote w:type="continuationNotice" w:id="1">
    <w:p w14:paraId="7CF510FE" w14:textId="77777777" w:rsidR="009168A9" w:rsidRDefault="009168A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78788" w14:textId="77777777" w:rsidR="00666808" w:rsidRDefault="00666808">
    <w:pPr>
      <w:pStyle w:val="Header"/>
    </w:pPr>
  </w:p>
  <w:p w14:paraId="08D756A9" w14:textId="77777777" w:rsidR="00A4075A" w:rsidRDefault="00A4075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90E88"/>
    <w:multiLevelType w:val="hybridMultilevel"/>
    <w:tmpl w:val="8A66D1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563F54"/>
    <w:multiLevelType w:val="hybridMultilevel"/>
    <w:tmpl w:val="928C8F42"/>
    <w:lvl w:ilvl="0" w:tplc="AACCBEDA">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C82667"/>
    <w:multiLevelType w:val="hybridMultilevel"/>
    <w:tmpl w:val="EE20E074"/>
    <w:lvl w:ilvl="0" w:tplc="3C422880">
      <w:start w:val="1"/>
      <w:numFmt w:val="bullet"/>
      <w:lvlText w:val="•"/>
      <w:lvlJc w:val="left"/>
      <w:pPr>
        <w:tabs>
          <w:tab w:val="num" w:pos="720"/>
        </w:tabs>
        <w:ind w:left="720" w:hanging="360"/>
      </w:pPr>
      <w:rPr>
        <w:rFonts w:ascii="Times New Roman" w:hAnsi="Times New Roman" w:hint="default"/>
      </w:rPr>
    </w:lvl>
    <w:lvl w:ilvl="1" w:tplc="2E18A970" w:tentative="1">
      <w:start w:val="1"/>
      <w:numFmt w:val="bullet"/>
      <w:lvlText w:val="•"/>
      <w:lvlJc w:val="left"/>
      <w:pPr>
        <w:tabs>
          <w:tab w:val="num" w:pos="1440"/>
        </w:tabs>
        <w:ind w:left="1440" w:hanging="360"/>
      </w:pPr>
      <w:rPr>
        <w:rFonts w:ascii="Times New Roman" w:hAnsi="Times New Roman" w:hint="default"/>
      </w:rPr>
    </w:lvl>
    <w:lvl w:ilvl="2" w:tplc="BBA67086" w:tentative="1">
      <w:start w:val="1"/>
      <w:numFmt w:val="bullet"/>
      <w:lvlText w:val="•"/>
      <w:lvlJc w:val="left"/>
      <w:pPr>
        <w:tabs>
          <w:tab w:val="num" w:pos="2160"/>
        </w:tabs>
        <w:ind w:left="2160" w:hanging="360"/>
      </w:pPr>
      <w:rPr>
        <w:rFonts w:ascii="Times New Roman" w:hAnsi="Times New Roman" w:hint="default"/>
      </w:rPr>
    </w:lvl>
    <w:lvl w:ilvl="3" w:tplc="36FE0208" w:tentative="1">
      <w:start w:val="1"/>
      <w:numFmt w:val="bullet"/>
      <w:lvlText w:val="•"/>
      <w:lvlJc w:val="left"/>
      <w:pPr>
        <w:tabs>
          <w:tab w:val="num" w:pos="2880"/>
        </w:tabs>
        <w:ind w:left="2880" w:hanging="360"/>
      </w:pPr>
      <w:rPr>
        <w:rFonts w:ascii="Times New Roman" w:hAnsi="Times New Roman" w:hint="default"/>
      </w:rPr>
    </w:lvl>
    <w:lvl w:ilvl="4" w:tplc="4F1A0786" w:tentative="1">
      <w:start w:val="1"/>
      <w:numFmt w:val="bullet"/>
      <w:lvlText w:val="•"/>
      <w:lvlJc w:val="left"/>
      <w:pPr>
        <w:tabs>
          <w:tab w:val="num" w:pos="3600"/>
        </w:tabs>
        <w:ind w:left="3600" w:hanging="360"/>
      </w:pPr>
      <w:rPr>
        <w:rFonts w:ascii="Times New Roman" w:hAnsi="Times New Roman" w:hint="default"/>
      </w:rPr>
    </w:lvl>
    <w:lvl w:ilvl="5" w:tplc="F76C6A88" w:tentative="1">
      <w:start w:val="1"/>
      <w:numFmt w:val="bullet"/>
      <w:lvlText w:val="•"/>
      <w:lvlJc w:val="left"/>
      <w:pPr>
        <w:tabs>
          <w:tab w:val="num" w:pos="4320"/>
        </w:tabs>
        <w:ind w:left="4320" w:hanging="360"/>
      </w:pPr>
      <w:rPr>
        <w:rFonts w:ascii="Times New Roman" w:hAnsi="Times New Roman" w:hint="default"/>
      </w:rPr>
    </w:lvl>
    <w:lvl w:ilvl="6" w:tplc="3F840ABA" w:tentative="1">
      <w:start w:val="1"/>
      <w:numFmt w:val="bullet"/>
      <w:lvlText w:val="•"/>
      <w:lvlJc w:val="left"/>
      <w:pPr>
        <w:tabs>
          <w:tab w:val="num" w:pos="5040"/>
        </w:tabs>
        <w:ind w:left="5040" w:hanging="360"/>
      </w:pPr>
      <w:rPr>
        <w:rFonts w:ascii="Times New Roman" w:hAnsi="Times New Roman" w:hint="default"/>
      </w:rPr>
    </w:lvl>
    <w:lvl w:ilvl="7" w:tplc="012E9498" w:tentative="1">
      <w:start w:val="1"/>
      <w:numFmt w:val="bullet"/>
      <w:lvlText w:val="•"/>
      <w:lvlJc w:val="left"/>
      <w:pPr>
        <w:tabs>
          <w:tab w:val="num" w:pos="5760"/>
        </w:tabs>
        <w:ind w:left="5760" w:hanging="360"/>
      </w:pPr>
      <w:rPr>
        <w:rFonts w:ascii="Times New Roman" w:hAnsi="Times New Roman" w:hint="default"/>
      </w:rPr>
    </w:lvl>
    <w:lvl w:ilvl="8" w:tplc="13D2D3EC"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069652A5"/>
    <w:multiLevelType w:val="hybridMultilevel"/>
    <w:tmpl w:val="3632749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0BE04A0C"/>
    <w:multiLevelType w:val="hybridMultilevel"/>
    <w:tmpl w:val="D28852D6"/>
    <w:lvl w:ilvl="0" w:tplc="AACCBEDA">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F97E20"/>
    <w:multiLevelType w:val="hybridMultilevel"/>
    <w:tmpl w:val="D11A6D7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1CF5181E"/>
    <w:multiLevelType w:val="hybridMultilevel"/>
    <w:tmpl w:val="8EB668B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0546DEF"/>
    <w:multiLevelType w:val="hybridMultilevel"/>
    <w:tmpl w:val="68109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D82419"/>
    <w:multiLevelType w:val="hybridMultilevel"/>
    <w:tmpl w:val="86F83AB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222E6D30"/>
    <w:multiLevelType w:val="hybridMultilevel"/>
    <w:tmpl w:val="58567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23F0320"/>
    <w:multiLevelType w:val="hybridMultilevel"/>
    <w:tmpl w:val="D32CE1AA"/>
    <w:lvl w:ilvl="0" w:tplc="04090001">
      <w:start w:val="1"/>
      <w:numFmt w:val="bullet"/>
      <w:lvlText w:val=""/>
      <w:lvlJc w:val="left"/>
      <w:pPr>
        <w:ind w:left="720" w:hanging="360"/>
      </w:pPr>
      <w:rPr>
        <w:rFonts w:ascii="Symbol" w:hAnsi="Symbo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BE5EEC"/>
    <w:multiLevelType w:val="hybridMultilevel"/>
    <w:tmpl w:val="7F02DE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A71B8E"/>
    <w:multiLevelType w:val="hybridMultilevel"/>
    <w:tmpl w:val="BBECD4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320E0DD0"/>
    <w:multiLevelType w:val="hybridMultilevel"/>
    <w:tmpl w:val="188027FC"/>
    <w:lvl w:ilvl="0" w:tplc="95E4AFC8">
      <w:start w:val="1"/>
      <w:numFmt w:val="bullet"/>
      <w:lvlText w:val="•"/>
      <w:lvlJc w:val="left"/>
      <w:pPr>
        <w:tabs>
          <w:tab w:val="num" w:pos="720"/>
        </w:tabs>
        <w:ind w:left="720" w:hanging="360"/>
      </w:pPr>
      <w:rPr>
        <w:rFonts w:ascii="Arial" w:hAnsi="Arial" w:hint="default"/>
      </w:rPr>
    </w:lvl>
    <w:lvl w:ilvl="1" w:tplc="2138EBBC" w:tentative="1">
      <w:start w:val="1"/>
      <w:numFmt w:val="bullet"/>
      <w:lvlText w:val="•"/>
      <w:lvlJc w:val="left"/>
      <w:pPr>
        <w:tabs>
          <w:tab w:val="num" w:pos="1440"/>
        </w:tabs>
        <w:ind w:left="1440" w:hanging="360"/>
      </w:pPr>
      <w:rPr>
        <w:rFonts w:ascii="Arial" w:hAnsi="Arial" w:hint="default"/>
      </w:rPr>
    </w:lvl>
    <w:lvl w:ilvl="2" w:tplc="5388FCCC" w:tentative="1">
      <w:start w:val="1"/>
      <w:numFmt w:val="bullet"/>
      <w:lvlText w:val="•"/>
      <w:lvlJc w:val="left"/>
      <w:pPr>
        <w:tabs>
          <w:tab w:val="num" w:pos="2160"/>
        </w:tabs>
        <w:ind w:left="2160" w:hanging="360"/>
      </w:pPr>
      <w:rPr>
        <w:rFonts w:ascii="Arial" w:hAnsi="Arial" w:hint="default"/>
      </w:rPr>
    </w:lvl>
    <w:lvl w:ilvl="3" w:tplc="BB540328" w:tentative="1">
      <w:start w:val="1"/>
      <w:numFmt w:val="bullet"/>
      <w:lvlText w:val="•"/>
      <w:lvlJc w:val="left"/>
      <w:pPr>
        <w:tabs>
          <w:tab w:val="num" w:pos="2880"/>
        </w:tabs>
        <w:ind w:left="2880" w:hanging="360"/>
      </w:pPr>
      <w:rPr>
        <w:rFonts w:ascii="Arial" w:hAnsi="Arial" w:hint="default"/>
      </w:rPr>
    </w:lvl>
    <w:lvl w:ilvl="4" w:tplc="5C465CDA" w:tentative="1">
      <w:start w:val="1"/>
      <w:numFmt w:val="bullet"/>
      <w:lvlText w:val="•"/>
      <w:lvlJc w:val="left"/>
      <w:pPr>
        <w:tabs>
          <w:tab w:val="num" w:pos="3600"/>
        </w:tabs>
        <w:ind w:left="3600" w:hanging="360"/>
      </w:pPr>
      <w:rPr>
        <w:rFonts w:ascii="Arial" w:hAnsi="Arial" w:hint="default"/>
      </w:rPr>
    </w:lvl>
    <w:lvl w:ilvl="5" w:tplc="991E8C58" w:tentative="1">
      <w:start w:val="1"/>
      <w:numFmt w:val="bullet"/>
      <w:lvlText w:val="•"/>
      <w:lvlJc w:val="left"/>
      <w:pPr>
        <w:tabs>
          <w:tab w:val="num" w:pos="4320"/>
        </w:tabs>
        <w:ind w:left="4320" w:hanging="360"/>
      </w:pPr>
      <w:rPr>
        <w:rFonts w:ascii="Arial" w:hAnsi="Arial" w:hint="default"/>
      </w:rPr>
    </w:lvl>
    <w:lvl w:ilvl="6" w:tplc="B6EE432E" w:tentative="1">
      <w:start w:val="1"/>
      <w:numFmt w:val="bullet"/>
      <w:lvlText w:val="•"/>
      <w:lvlJc w:val="left"/>
      <w:pPr>
        <w:tabs>
          <w:tab w:val="num" w:pos="5040"/>
        </w:tabs>
        <w:ind w:left="5040" w:hanging="360"/>
      </w:pPr>
      <w:rPr>
        <w:rFonts w:ascii="Arial" w:hAnsi="Arial" w:hint="default"/>
      </w:rPr>
    </w:lvl>
    <w:lvl w:ilvl="7" w:tplc="98A6B3D8" w:tentative="1">
      <w:start w:val="1"/>
      <w:numFmt w:val="bullet"/>
      <w:lvlText w:val="•"/>
      <w:lvlJc w:val="left"/>
      <w:pPr>
        <w:tabs>
          <w:tab w:val="num" w:pos="5760"/>
        </w:tabs>
        <w:ind w:left="5760" w:hanging="360"/>
      </w:pPr>
      <w:rPr>
        <w:rFonts w:ascii="Arial" w:hAnsi="Arial" w:hint="default"/>
      </w:rPr>
    </w:lvl>
    <w:lvl w:ilvl="8" w:tplc="EAD45D8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3B99108C"/>
    <w:multiLevelType w:val="hybridMultilevel"/>
    <w:tmpl w:val="D9A8AD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BF13FD4"/>
    <w:multiLevelType w:val="hybridMultilevel"/>
    <w:tmpl w:val="04090001"/>
    <w:lvl w:ilvl="0" w:tplc="A246C19C">
      <w:start w:val="1"/>
      <w:numFmt w:val="bullet"/>
      <w:lvlText w:val=""/>
      <w:lvlJc w:val="left"/>
      <w:pPr>
        <w:tabs>
          <w:tab w:val="num" w:pos="360"/>
        </w:tabs>
        <w:ind w:left="360" w:hanging="360"/>
      </w:pPr>
      <w:rPr>
        <w:rFonts w:ascii="Symbol" w:hAnsi="Symbol" w:hint="default"/>
      </w:rPr>
    </w:lvl>
    <w:lvl w:ilvl="1" w:tplc="EE14105C">
      <w:numFmt w:val="decimal"/>
      <w:lvlText w:val=""/>
      <w:lvlJc w:val="left"/>
    </w:lvl>
    <w:lvl w:ilvl="2" w:tplc="EB5CC1E6">
      <w:numFmt w:val="decimal"/>
      <w:lvlText w:val=""/>
      <w:lvlJc w:val="left"/>
    </w:lvl>
    <w:lvl w:ilvl="3" w:tplc="3684E12C">
      <w:numFmt w:val="decimal"/>
      <w:lvlText w:val=""/>
      <w:lvlJc w:val="left"/>
    </w:lvl>
    <w:lvl w:ilvl="4" w:tplc="FB989210">
      <w:numFmt w:val="decimal"/>
      <w:lvlText w:val=""/>
      <w:lvlJc w:val="left"/>
    </w:lvl>
    <w:lvl w:ilvl="5" w:tplc="1A347B70">
      <w:numFmt w:val="decimal"/>
      <w:lvlText w:val=""/>
      <w:lvlJc w:val="left"/>
    </w:lvl>
    <w:lvl w:ilvl="6" w:tplc="0C58ED02">
      <w:numFmt w:val="decimal"/>
      <w:lvlText w:val=""/>
      <w:lvlJc w:val="left"/>
    </w:lvl>
    <w:lvl w:ilvl="7" w:tplc="2F8C84C0">
      <w:numFmt w:val="decimal"/>
      <w:lvlText w:val=""/>
      <w:lvlJc w:val="left"/>
    </w:lvl>
    <w:lvl w:ilvl="8" w:tplc="2C2ABCCA">
      <w:numFmt w:val="decimal"/>
      <w:lvlText w:val=""/>
      <w:lvlJc w:val="left"/>
    </w:lvl>
  </w:abstractNum>
  <w:abstractNum w:abstractNumId="16" w15:restartNumberingAfterBreak="0">
    <w:nsid w:val="416750F3"/>
    <w:multiLevelType w:val="hybridMultilevel"/>
    <w:tmpl w:val="EA845F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7391A00"/>
    <w:multiLevelType w:val="hybridMultilevel"/>
    <w:tmpl w:val="DAA8F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9B1AF1"/>
    <w:multiLevelType w:val="hybridMultilevel"/>
    <w:tmpl w:val="E4B6A0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DD13D4"/>
    <w:multiLevelType w:val="hybridMultilevel"/>
    <w:tmpl w:val="D42E7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1D3278"/>
    <w:multiLevelType w:val="hybridMultilevel"/>
    <w:tmpl w:val="AEEE66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3D6317"/>
    <w:multiLevelType w:val="hybridMultilevel"/>
    <w:tmpl w:val="5506392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4B177B40"/>
    <w:multiLevelType w:val="hybridMultilevel"/>
    <w:tmpl w:val="1270BD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BC32B3A"/>
    <w:multiLevelType w:val="hybridMultilevel"/>
    <w:tmpl w:val="17CC7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EE2EFC"/>
    <w:multiLevelType w:val="hybridMultilevel"/>
    <w:tmpl w:val="935489C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4D6E36F8"/>
    <w:multiLevelType w:val="hybridMultilevel"/>
    <w:tmpl w:val="2A3A5A2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DB96B52"/>
    <w:multiLevelType w:val="hybridMultilevel"/>
    <w:tmpl w:val="D6D6880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15:restartNumberingAfterBreak="0">
    <w:nsid w:val="53273DB3"/>
    <w:multiLevelType w:val="hybridMultilevel"/>
    <w:tmpl w:val="26805F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51D6E86"/>
    <w:multiLevelType w:val="hybridMultilevel"/>
    <w:tmpl w:val="9FE0E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C52E6E"/>
    <w:multiLevelType w:val="hybridMultilevel"/>
    <w:tmpl w:val="E13C3E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737151F"/>
    <w:multiLevelType w:val="hybridMultilevel"/>
    <w:tmpl w:val="C18ED7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85E4B5C"/>
    <w:multiLevelType w:val="hybridMultilevel"/>
    <w:tmpl w:val="2820B0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B330A91"/>
    <w:multiLevelType w:val="hybridMultilevel"/>
    <w:tmpl w:val="2DC069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F766BE7"/>
    <w:multiLevelType w:val="hybridMultilevel"/>
    <w:tmpl w:val="A38241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61181B19"/>
    <w:multiLevelType w:val="hybridMultilevel"/>
    <w:tmpl w:val="4CBE7892"/>
    <w:lvl w:ilvl="0" w:tplc="AACCBEDA">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625E766A"/>
    <w:multiLevelType w:val="hybridMultilevel"/>
    <w:tmpl w:val="356A69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3B61821"/>
    <w:multiLevelType w:val="hybridMultilevel"/>
    <w:tmpl w:val="CE0ACFC0"/>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7" w15:restartNumberingAfterBreak="0">
    <w:nsid w:val="66092161"/>
    <w:multiLevelType w:val="hybridMultilevel"/>
    <w:tmpl w:val="285EEB8A"/>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15:restartNumberingAfterBreak="0">
    <w:nsid w:val="68A12948"/>
    <w:multiLevelType w:val="hybridMultilevel"/>
    <w:tmpl w:val="BA84F4D8"/>
    <w:lvl w:ilvl="0" w:tplc="523AE26A">
      <w:start w:val="1"/>
      <w:numFmt w:val="decimal"/>
      <w:lvlText w:val="%1."/>
      <w:lvlJc w:val="left"/>
      <w:pPr>
        <w:tabs>
          <w:tab w:val="num" w:pos="2880"/>
        </w:tabs>
        <w:ind w:left="2880" w:hanging="720"/>
      </w:pPr>
      <w:rPr>
        <w:rFonts w:hint="default"/>
      </w:rPr>
    </w:lvl>
    <w:lvl w:ilvl="1" w:tplc="BBD4403A">
      <w:numFmt w:val="decimal"/>
      <w:lvlText w:val=""/>
      <w:lvlJc w:val="left"/>
    </w:lvl>
    <w:lvl w:ilvl="2" w:tplc="5F4C7738">
      <w:numFmt w:val="decimal"/>
      <w:lvlText w:val=""/>
      <w:lvlJc w:val="left"/>
    </w:lvl>
    <w:lvl w:ilvl="3" w:tplc="40F4566C">
      <w:numFmt w:val="decimal"/>
      <w:lvlText w:val=""/>
      <w:lvlJc w:val="left"/>
    </w:lvl>
    <w:lvl w:ilvl="4" w:tplc="CB8432A2">
      <w:numFmt w:val="decimal"/>
      <w:lvlText w:val=""/>
      <w:lvlJc w:val="left"/>
    </w:lvl>
    <w:lvl w:ilvl="5" w:tplc="F76A4C4E">
      <w:numFmt w:val="decimal"/>
      <w:lvlText w:val=""/>
      <w:lvlJc w:val="left"/>
    </w:lvl>
    <w:lvl w:ilvl="6" w:tplc="A88E00BC">
      <w:numFmt w:val="decimal"/>
      <w:lvlText w:val=""/>
      <w:lvlJc w:val="left"/>
    </w:lvl>
    <w:lvl w:ilvl="7" w:tplc="AC526730">
      <w:numFmt w:val="decimal"/>
      <w:lvlText w:val=""/>
      <w:lvlJc w:val="left"/>
    </w:lvl>
    <w:lvl w:ilvl="8" w:tplc="125259A4">
      <w:numFmt w:val="decimal"/>
      <w:lvlText w:val=""/>
      <w:lvlJc w:val="left"/>
    </w:lvl>
  </w:abstractNum>
  <w:abstractNum w:abstractNumId="39" w15:restartNumberingAfterBreak="0">
    <w:nsid w:val="7D2543BA"/>
    <w:multiLevelType w:val="hybridMultilevel"/>
    <w:tmpl w:val="0ABC5314"/>
    <w:lvl w:ilvl="0" w:tplc="AACCBEDA">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D31047D"/>
    <w:multiLevelType w:val="hybridMultilevel"/>
    <w:tmpl w:val="3BF0B454"/>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15:restartNumberingAfterBreak="0">
    <w:nsid w:val="7D9816FF"/>
    <w:multiLevelType w:val="hybridMultilevel"/>
    <w:tmpl w:val="3BDE3C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E9164ED"/>
    <w:multiLevelType w:val="hybridMultilevel"/>
    <w:tmpl w:val="4CE440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806554394">
    <w:abstractNumId w:val="15"/>
  </w:num>
  <w:num w:numId="2" w16cid:durableId="883981741">
    <w:abstractNumId w:val="38"/>
  </w:num>
  <w:num w:numId="3" w16cid:durableId="809515936">
    <w:abstractNumId w:val="37"/>
  </w:num>
  <w:num w:numId="4" w16cid:durableId="1821728128">
    <w:abstractNumId w:val="5"/>
  </w:num>
  <w:num w:numId="5" w16cid:durableId="1947038897">
    <w:abstractNumId w:val="34"/>
  </w:num>
  <w:num w:numId="6" w16cid:durableId="146753207">
    <w:abstractNumId w:val="4"/>
  </w:num>
  <w:num w:numId="7" w16cid:durableId="1690524172">
    <w:abstractNumId w:val="39"/>
  </w:num>
  <w:num w:numId="8" w16cid:durableId="2067758066">
    <w:abstractNumId w:val="1"/>
  </w:num>
  <w:num w:numId="9" w16cid:durableId="1062873636">
    <w:abstractNumId w:val="31"/>
  </w:num>
  <w:num w:numId="10" w16cid:durableId="2062439727">
    <w:abstractNumId w:val="33"/>
  </w:num>
  <w:num w:numId="11" w16cid:durableId="316034788">
    <w:abstractNumId w:val="6"/>
  </w:num>
  <w:num w:numId="12" w16cid:durableId="1801265259">
    <w:abstractNumId w:val="25"/>
  </w:num>
  <w:num w:numId="13" w16cid:durableId="36659821">
    <w:abstractNumId w:val="40"/>
  </w:num>
  <w:num w:numId="14" w16cid:durableId="1630011480">
    <w:abstractNumId w:val="20"/>
  </w:num>
  <w:num w:numId="15" w16cid:durableId="1503665075">
    <w:abstractNumId w:val="8"/>
  </w:num>
  <w:num w:numId="16" w16cid:durableId="791166040">
    <w:abstractNumId w:val="35"/>
  </w:num>
  <w:num w:numId="17" w16cid:durableId="857276617">
    <w:abstractNumId w:val="24"/>
  </w:num>
  <w:num w:numId="18" w16cid:durableId="1696615500">
    <w:abstractNumId w:val="3"/>
  </w:num>
  <w:num w:numId="19" w16cid:durableId="1151404059">
    <w:abstractNumId w:val="12"/>
  </w:num>
  <w:num w:numId="20" w16cid:durableId="1872523917">
    <w:abstractNumId w:val="14"/>
  </w:num>
  <w:num w:numId="21" w16cid:durableId="1466851057">
    <w:abstractNumId w:val="27"/>
  </w:num>
  <w:num w:numId="22" w16cid:durableId="704209531">
    <w:abstractNumId w:val="17"/>
  </w:num>
  <w:num w:numId="23" w16cid:durableId="1959411592">
    <w:abstractNumId w:val="30"/>
  </w:num>
  <w:num w:numId="24" w16cid:durableId="892082719">
    <w:abstractNumId w:val="26"/>
  </w:num>
  <w:num w:numId="25" w16cid:durableId="1051198808">
    <w:abstractNumId w:val="9"/>
  </w:num>
  <w:num w:numId="26" w16cid:durableId="2000231413">
    <w:abstractNumId w:val="11"/>
  </w:num>
  <w:num w:numId="27" w16cid:durableId="1173107258">
    <w:abstractNumId w:val="23"/>
  </w:num>
  <w:num w:numId="28" w16cid:durableId="1227492167">
    <w:abstractNumId w:val="36"/>
  </w:num>
  <w:num w:numId="29" w16cid:durableId="1475755275">
    <w:abstractNumId w:val="28"/>
  </w:num>
  <w:num w:numId="30" w16cid:durableId="1348678341">
    <w:abstractNumId w:val="29"/>
  </w:num>
  <w:num w:numId="31" w16cid:durableId="463039959">
    <w:abstractNumId w:val="42"/>
  </w:num>
  <w:num w:numId="32" w16cid:durableId="966472991">
    <w:abstractNumId w:val="21"/>
  </w:num>
  <w:num w:numId="33" w16cid:durableId="2019428936">
    <w:abstractNumId w:val="18"/>
  </w:num>
  <w:num w:numId="34" w16cid:durableId="100146790">
    <w:abstractNumId w:val="16"/>
  </w:num>
  <w:num w:numId="35" w16cid:durableId="15274787">
    <w:abstractNumId w:val="32"/>
  </w:num>
  <w:num w:numId="36" w16cid:durableId="773130288">
    <w:abstractNumId w:val="22"/>
  </w:num>
  <w:num w:numId="37" w16cid:durableId="331643165">
    <w:abstractNumId w:val="13"/>
  </w:num>
  <w:num w:numId="38" w16cid:durableId="553270404">
    <w:abstractNumId w:val="19"/>
  </w:num>
  <w:num w:numId="39" w16cid:durableId="181550028">
    <w:abstractNumId w:val="2"/>
  </w:num>
  <w:num w:numId="40" w16cid:durableId="1409229167">
    <w:abstractNumId w:val="7"/>
  </w:num>
  <w:num w:numId="41" w16cid:durableId="110560391">
    <w:abstractNumId w:val="10"/>
  </w:num>
  <w:num w:numId="42" w16cid:durableId="1866559980">
    <w:abstractNumId w:val="0"/>
  </w:num>
  <w:num w:numId="43" w16cid:durableId="1520268009">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53C6"/>
    <w:rsid w:val="00000054"/>
    <w:rsid w:val="0000507F"/>
    <w:rsid w:val="00005878"/>
    <w:rsid w:val="000104B2"/>
    <w:rsid w:val="000108FB"/>
    <w:rsid w:val="000216A0"/>
    <w:rsid w:val="00021B5F"/>
    <w:rsid w:val="00022A77"/>
    <w:rsid w:val="00024351"/>
    <w:rsid w:val="0002446E"/>
    <w:rsid w:val="00027BAF"/>
    <w:rsid w:val="0003126A"/>
    <w:rsid w:val="000324B2"/>
    <w:rsid w:val="00032CFF"/>
    <w:rsid w:val="000341B7"/>
    <w:rsid w:val="00036273"/>
    <w:rsid w:val="000372E4"/>
    <w:rsid w:val="00040300"/>
    <w:rsid w:val="000437E4"/>
    <w:rsid w:val="000453EC"/>
    <w:rsid w:val="00046779"/>
    <w:rsid w:val="000507E2"/>
    <w:rsid w:val="00050DD9"/>
    <w:rsid w:val="00053180"/>
    <w:rsid w:val="0005670A"/>
    <w:rsid w:val="00063E79"/>
    <w:rsid w:val="00066948"/>
    <w:rsid w:val="0006709A"/>
    <w:rsid w:val="00070FE5"/>
    <w:rsid w:val="00073C85"/>
    <w:rsid w:val="0007654B"/>
    <w:rsid w:val="00077288"/>
    <w:rsid w:val="00080737"/>
    <w:rsid w:val="0008389F"/>
    <w:rsid w:val="00083971"/>
    <w:rsid w:val="000856F3"/>
    <w:rsid w:val="00085C8E"/>
    <w:rsid w:val="0008669B"/>
    <w:rsid w:val="00087898"/>
    <w:rsid w:val="00090D9F"/>
    <w:rsid w:val="00091A03"/>
    <w:rsid w:val="00093724"/>
    <w:rsid w:val="000A04C6"/>
    <w:rsid w:val="000A5A1A"/>
    <w:rsid w:val="000A743C"/>
    <w:rsid w:val="000B192F"/>
    <w:rsid w:val="000B198E"/>
    <w:rsid w:val="000B4EBD"/>
    <w:rsid w:val="000B561A"/>
    <w:rsid w:val="000B7FB6"/>
    <w:rsid w:val="000C17F1"/>
    <w:rsid w:val="000C2746"/>
    <w:rsid w:val="000C2ACA"/>
    <w:rsid w:val="000C327E"/>
    <w:rsid w:val="000C6482"/>
    <w:rsid w:val="000C6A36"/>
    <w:rsid w:val="000D1C96"/>
    <w:rsid w:val="000D452B"/>
    <w:rsid w:val="000D60CE"/>
    <w:rsid w:val="000E14C2"/>
    <w:rsid w:val="000E4178"/>
    <w:rsid w:val="000E720D"/>
    <w:rsid w:val="000F42FE"/>
    <w:rsid w:val="000F5671"/>
    <w:rsid w:val="000F5F2B"/>
    <w:rsid w:val="000F7F5C"/>
    <w:rsid w:val="00101C33"/>
    <w:rsid w:val="001022CC"/>
    <w:rsid w:val="00104844"/>
    <w:rsid w:val="00105FC1"/>
    <w:rsid w:val="00106265"/>
    <w:rsid w:val="0011291F"/>
    <w:rsid w:val="00112986"/>
    <w:rsid w:val="00112B4B"/>
    <w:rsid w:val="00114FD7"/>
    <w:rsid w:val="001221F4"/>
    <w:rsid w:val="0012255E"/>
    <w:rsid w:val="0012459C"/>
    <w:rsid w:val="00131060"/>
    <w:rsid w:val="00131DEB"/>
    <w:rsid w:val="00132F41"/>
    <w:rsid w:val="00134470"/>
    <w:rsid w:val="0013567E"/>
    <w:rsid w:val="0013652D"/>
    <w:rsid w:val="00140609"/>
    <w:rsid w:val="001415FA"/>
    <w:rsid w:val="00142EC8"/>
    <w:rsid w:val="00144133"/>
    <w:rsid w:val="00145702"/>
    <w:rsid w:val="00147C03"/>
    <w:rsid w:val="00151AD9"/>
    <w:rsid w:val="00153636"/>
    <w:rsid w:val="00153983"/>
    <w:rsid w:val="001551A5"/>
    <w:rsid w:val="00155ECD"/>
    <w:rsid w:val="001560A1"/>
    <w:rsid w:val="00156BA8"/>
    <w:rsid w:val="001630F5"/>
    <w:rsid w:val="001649CA"/>
    <w:rsid w:val="0016665B"/>
    <w:rsid w:val="00167691"/>
    <w:rsid w:val="00174DAD"/>
    <w:rsid w:val="001766C0"/>
    <w:rsid w:val="001858AC"/>
    <w:rsid w:val="00185B6B"/>
    <w:rsid w:val="001879B9"/>
    <w:rsid w:val="00191DD9"/>
    <w:rsid w:val="00193BE9"/>
    <w:rsid w:val="00195368"/>
    <w:rsid w:val="00196BD5"/>
    <w:rsid w:val="00197B1E"/>
    <w:rsid w:val="00197D67"/>
    <w:rsid w:val="001A2E1E"/>
    <w:rsid w:val="001A336F"/>
    <w:rsid w:val="001A5EA7"/>
    <w:rsid w:val="001B0BF6"/>
    <w:rsid w:val="001B1820"/>
    <w:rsid w:val="001B201C"/>
    <w:rsid w:val="001B47AE"/>
    <w:rsid w:val="001B65B9"/>
    <w:rsid w:val="001C081E"/>
    <w:rsid w:val="001C2274"/>
    <w:rsid w:val="001C2F7B"/>
    <w:rsid w:val="001C3018"/>
    <w:rsid w:val="001C7CB7"/>
    <w:rsid w:val="001D2231"/>
    <w:rsid w:val="001D58D5"/>
    <w:rsid w:val="001D6E77"/>
    <w:rsid w:val="001E1639"/>
    <w:rsid w:val="001E26E0"/>
    <w:rsid w:val="001E28F2"/>
    <w:rsid w:val="001E5F3F"/>
    <w:rsid w:val="001F0DAC"/>
    <w:rsid w:val="001F10B2"/>
    <w:rsid w:val="001F4C9A"/>
    <w:rsid w:val="001F51A7"/>
    <w:rsid w:val="001F575F"/>
    <w:rsid w:val="001F5EFC"/>
    <w:rsid w:val="00201BF0"/>
    <w:rsid w:val="002068C2"/>
    <w:rsid w:val="00207485"/>
    <w:rsid w:val="00207B02"/>
    <w:rsid w:val="002102A5"/>
    <w:rsid w:val="002102F5"/>
    <w:rsid w:val="00211180"/>
    <w:rsid w:val="00212EB2"/>
    <w:rsid w:val="00212F9B"/>
    <w:rsid w:val="0021453E"/>
    <w:rsid w:val="00215A52"/>
    <w:rsid w:val="00217B18"/>
    <w:rsid w:val="00223AD8"/>
    <w:rsid w:val="0022655B"/>
    <w:rsid w:val="0022790C"/>
    <w:rsid w:val="00227A17"/>
    <w:rsid w:val="00227F9D"/>
    <w:rsid w:val="0023009C"/>
    <w:rsid w:val="00231792"/>
    <w:rsid w:val="00234614"/>
    <w:rsid w:val="00237B22"/>
    <w:rsid w:val="00240B29"/>
    <w:rsid w:val="002471BB"/>
    <w:rsid w:val="00247FC2"/>
    <w:rsid w:val="00256391"/>
    <w:rsid w:val="00257273"/>
    <w:rsid w:val="002663BF"/>
    <w:rsid w:val="00270390"/>
    <w:rsid w:val="0027087F"/>
    <w:rsid w:val="00270AEA"/>
    <w:rsid w:val="00274CCF"/>
    <w:rsid w:val="00275BBC"/>
    <w:rsid w:val="00276565"/>
    <w:rsid w:val="002831EF"/>
    <w:rsid w:val="002850BE"/>
    <w:rsid w:val="002863BA"/>
    <w:rsid w:val="0029001D"/>
    <w:rsid w:val="00290670"/>
    <w:rsid w:val="00291CFC"/>
    <w:rsid w:val="002A0266"/>
    <w:rsid w:val="002A234C"/>
    <w:rsid w:val="002A5328"/>
    <w:rsid w:val="002A6617"/>
    <w:rsid w:val="002A69FD"/>
    <w:rsid w:val="002A71A9"/>
    <w:rsid w:val="002B024D"/>
    <w:rsid w:val="002B0635"/>
    <w:rsid w:val="002B7B38"/>
    <w:rsid w:val="002C5250"/>
    <w:rsid w:val="002C57D7"/>
    <w:rsid w:val="002C6B42"/>
    <w:rsid w:val="002D3E89"/>
    <w:rsid w:val="002D4F6E"/>
    <w:rsid w:val="002D5DAA"/>
    <w:rsid w:val="002D6EFF"/>
    <w:rsid w:val="002D70C0"/>
    <w:rsid w:val="002D7F57"/>
    <w:rsid w:val="002E28E5"/>
    <w:rsid w:val="002E78D0"/>
    <w:rsid w:val="002F0AF2"/>
    <w:rsid w:val="002F0CD0"/>
    <w:rsid w:val="002F1884"/>
    <w:rsid w:val="002F3CBE"/>
    <w:rsid w:val="002F70D6"/>
    <w:rsid w:val="00301A6D"/>
    <w:rsid w:val="0030272B"/>
    <w:rsid w:val="003035DF"/>
    <w:rsid w:val="003036F0"/>
    <w:rsid w:val="0030404E"/>
    <w:rsid w:val="00304777"/>
    <w:rsid w:val="00311A0E"/>
    <w:rsid w:val="00315596"/>
    <w:rsid w:val="00317358"/>
    <w:rsid w:val="00324B31"/>
    <w:rsid w:val="00327FA6"/>
    <w:rsid w:val="003339AA"/>
    <w:rsid w:val="00334F3A"/>
    <w:rsid w:val="003378B8"/>
    <w:rsid w:val="003500CD"/>
    <w:rsid w:val="003521A5"/>
    <w:rsid w:val="00352850"/>
    <w:rsid w:val="0035548E"/>
    <w:rsid w:val="00360772"/>
    <w:rsid w:val="0036468C"/>
    <w:rsid w:val="003657B3"/>
    <w:rsid w:val="003662A5"/>
    <w:rsid w:val="00373CA2"/>
    <w:rsid w:val="0037434C"/>
    <w:rsid w:val="00374FCC"/>
    <w:rsid w:val="003772BB"/>
    <w:rsid w:val="0038064F"/>
    <w:rsid w:val="0038254D"/>
    <w:rsid w:val="00383B7A"/>
    <w:rsid w:val="00384552"/>
    <w:rsid w:val="00390AAE"/>
    <w:rsid w:val="003936B0"/>
    <w:rsid w:val="00394336"/>
    <w:rsid w:val="00395EAA"/>
    <w:rsid w:val="00397AFB"/>
    <w:rsid w:val="00397DD7"/>
    <w:rsid w:val="003A101A"/>
    <w:rsid w:val="003A301B"/>
    <w:rsid w:val="003A4974"/>
    <w:rsid w:val="003A6285"/>
    <w:rsid w:val="003B1CC3"/>
    <w:rsid w:val="003B2274"/>
    <w:rsid w:val="003B320E"/>
    <w:rsid w:val="003B5B74"/>
    <w:rsid w:val="003B62D0"/>
    <w:rsid w:val="003B7F1F"/>
    <w:rsid w:val="003C004A"/>
    <w:rsid w:val="003C054E"/>
    <w:rsid w:val="003C1A9F"/>
    <w:rsid w:val="003C1E31"/>
    <w:rsid w:val="003C413B"/>
    <w:rsid w:val="003C4D89"/>
    <w:rsid w:val="003C6246"/>
    <w:rsid w:val="003C7AF0"/>
    <w:rsid w:val="003D02F5"/>
    <w:rsid w:val="003D5BA4"/>
    <w:rsid w:val="003D7996"/>
    <w:rsid w:val="003E1EA2"/>
    <w:rsid w:val="003E3CED"/>
    <w:rsid w:val="003E41CE"/>
    <w:rsid w:val="003E4CB0"/>
    <w:rsid w:val="003E5D72"/>
    <w:rsid w:val="003E6662"/>
    <w:rsid w:val="003F0097"/>
    <w:rsid w:val="003F68DB"/>
    <w:rsid w:val="0040199A"/>
    <w:rsid w:val="004044CA"/>
    <w:rsid w:val="00404C87"/>
    <w:rsid w:val="00405C41"/>
    <w:rsid w:val="00406317"/>
    <w:rsid w:val="00416168"/>
    <w:rsid w:val="004209B2"/>
    <w:rsid w:val="00420C95"/>
    <w:rsid w:val="00422ADE"/>
    <w:rsid w:val="00424F4D"/>
    <w:rsid w:val="0042529F"/>
    <w:rsid w:val="004269CD"/>
    <w:rsid w:val="00427A82"/>
    <w:rsid w:val="00427D7C"/>
    <w:rsid w:val="00427DA8"/>
    <w:rsid w:val="0043023E"/>
    <w:rsid w:val="00432FEA"/>
    <w:rsid w:val="00433E9C"/>
    <w:rsid w:val="004369B2"/>
    <w:rsid w:val="00437F96"/>
    <w:rsid w:val="00440ACF"/>
    <w:rsid w:val="00441129"/>
    <w:rsid w:val="00441620"/>
    <w:rsid w:val="00444E7E"/>
    <w:rsid w:val="00446211"/>
    <w:rsid w:val="00447115"/>
    <w:rsid w:val="0045264A"/>
    <w:rsid w:val="0045281B"/>
    <w:rsid w:val="004577B7"/>
    <w:rsid w:val="00457B9B"/>
    <w:rsid w:val="00460208"/>
    <w:rsid w:val="00460380"/>
    <w:rsid w:val="0046265A"/>
    <w:rsid w:val="00464D95"/>
    <w:rsid w:val="00466815"/>
    <w:rsid w:val="0046689D"/>
    <w:rsid w:val="004702EE"/>
    <w:rsid w:val="00473170"/>
    <w:rsid w:val="00473554"/>
    <w:rsid w:val="004743D6"/>
    <w:rsid w:val="004764F5"/>
    <w:rsid w:val="00477083"/>
    <w:rsid w:val="00481DE6"/>
    <w:rsid w:val="00490FBC"/>
    <w:rsid w:val="00491334"/>
    <w:rsid w:val="00493410"/>
    <w:rsid w:val="00493E08"/>
    <w:rsid w:val="0049414D"/>
    <w:rsid w:val="004A45C9"/>
    <w:rsid w:val="004A4919"/>
    <w:rsid w:val="004A4C76"/>
    <w:rsid w:val="004A58D1"/>
    <w:rsid w:val="004A6FA0"/>
    <w:rsid w:val="004B0319"/>
    <w:rsid w:val="004C2683"/>
    <w:rsid w:val="004C2B35"/>
    <w:rsid w:val="004C43AB"/>
    <w:rsid w:val="004C6F39"/>
    <w:rsid w:val="004D0B20"/>
    <w:rsid w:val="004D192A"/>
    <w:rsid w:val="004D2AEA"/>
    <w:rsid w:val="004D3C92"/>
    <w:rsid w:val="004D50CF"/>
    <w:rsid w:val="004D7251"/>
    <w:rsid w:val="004E03EA"/>
    <w:rsid w:val="004E0800"/>
    <w:rsid w:val="004E1338"/>
    <w:rsid w:val="004E14B3"/>
    <w:rsid w:val="004E34EA"/>
    <w:rsid w:val="004E4FEE"/>
    <w:rsid w:val="004E6E66"/>
    <w:rsid w:val="004E7C62"/>
    <w:rsid w:val="004F05B0"/>
    <w:rsid w:val="004F5BC4"/>
    <w:rsid w:val="00501652"/>
    <w:rsid w:val="00502234"/>
    <w:rsid w:val="00502350"/>
    <w:rsid w:val="005047AF"/>
    <w:rsid w:val="00506091"/>
    <w:rsid w:val="00510F21"/>
    <w:rsid w:val="0051744C"/>
    <w:rsid w:val="005204D4"/>
    <w:rsid w:val="005241B8"/>
    <w:rsid w:val="00525BC6"/>
    <w:rsid w:val="0052703A"/>
    <w:rsid w:val="00527699"/>
    <w:rsid w:val="00531046"/>
    <w:rsid w:val="00531637"/>
    <w:rsid w:val="00532388"/>
    <w:rsid w:val="0053366D"/>
    <w:rsid w:val="005336BF"/>
    <w:rsid w:val="005362A6"/>
    <w:rsid w:val="005379C1"/>
    <w:rsid w:val="00540FB8"/>
    <w:rsid w:val="00541A0B"/>
    <w:rsid w:val="00543BC7"/>
    <w:rsid w:val="005448F3"/>
    <w:rsid w:val="0055044F"/>
    <w:rsid w:val="00551EDA"/>
    <w:rsid w:val="00553E03"/>
    <w:rsid w:val="00556C90"/>
    <w:rsid w:val="00560E50"/>
    <w:rsid w:val="00564EFD"/>
    <w:rsid w:val="00564FD8"/>
    <w:rsid w:val="005659E6"/>
    <w:rsid w:val="00565D98"/>
    <w:rsid w:val="00567875"/>
    <w:rsid w:val="00573576"/>
    <w:rsid w:val="00574378"/>
    <w:rsid w:val="00574487"/>
    <w:rsid w:val="00574B71"/>
    <w:rsid w:val="00574F1F"/>
    <w:rsid w:val="00580EDF"/>
    <w:rsid w:val="0058151D"/>
    <w:rsid w:val="00583BAD"/>
    <w:rsid w:val="00587427"/>
    <w:rsid w:val="005875ED"/>
    <w:rsid w:val="00590C84"/>
    <w:rsid w:val="005A042B"/>
    <w:rsid w:val="005A1195"/>
    <w:rsid w:val="005A3093"/>
    <w:rsid w:val="005A704A"/>
    <w:rsid w:val="005B16C0"/>
    <w:rsid w:val="005B2C81"/>
    <w:rsid w:val="005B74DC"/>
    <w:rsid w:val="005C3839"/>
    <w:rsid w:val="005C47EE"/>
    <w:rsid w:val="005C564D"/>
    <w:rsid w:val="005C6386"/>
    <w:rsid w:val="005C6F00"/>
    <w:rsid w:val="005D245E"/>
    <w:rsid w:val="005D3AE4"/>
    <w:rsid w:val="005D41ED"/>
    <w:rsid w:val="005D615A"/>
    <w:rsid w:val="005D6318"/>
    <w:rsid w:val="005E73CA"/>
    <w:rsid w:val="005E7C7E"/>
    <w:rsid w:val="005F2E56"/>
    <w:rsid w:val="005F5842"/>
    <w:rsid w:val="005F5ECA"/>
    <w:rsid w:val="00606794"/>
    <w:rsid w:val="006146F7"/>
    <w:rsid w:val="006157D7"/>
    <w:rsid w:val="00621EEF"/>
    <w:rsid w:val="0062386B"/>
    <w:rsid w:val="0062626E"/>
    <w:rsid w:val="00630565"/>
    <w:rsid w:val="006317D7"/>
    <w:rsid w:val="00634052"/>
    <w:rsid w:val="0063596D"/>
    <w:rsid w:val="006405C8"/>
    <w:rsid w:val="006406AB"/>
    <w:rsid w:val="0064464B"/>
    <w:rsid w:val="00646E70"/>
    <w:rsid w:val="00647524"/>
    <w:rsid w:val="0064766C"/>
    <w:rsid w:val="00652FBF"/>
    <w:rsid w:val="006532CF"/>
    <w:rsid w:val="00653C18"/>
    <w:rsid w:val="006542AE"/>
    <w:rsid w:val="00655333"/>
    <w:rsid w:val="0065654E"/>
    <w:rsid w:val="00656AC1"/>
    <w:rsid w:val="00662934"/>
    <w:rsid w:val="006653C6"/>
    <w:rsid w:val="006657C7"/>
    <w:rsid w:val="00666808"/>
    <w:rsid w:val="00666D25"/>
    <w:rsid w:val="006674A3"/>
    <w:rsid w:val="00670864"/>
    <w:rsid w:val="00671134"/>
    <w:rsid w:val="00672738"/>
    <w:rsid w:val="00677894"/>
    <w:rsid w:val="006801F7"/>
    <w:rsid w:val="006836DC"/>
    <w:rsid w:val="00683C41"/>
    <w:rsid w:val="00684747"/>
    <w:rsid w:val="00685E72"/>
    <w:rsid w:val="00687D8C"/>
    <w:rsid w:val="00687F26"/>
    <w:rsid w:val="00690067"/>
    <w:rsid w:val="00690E0E"/>
    <w:rsid w:val="00691633"/>
    <w:rsid w:val="00695487"/>
    <w:rsid w:val="00695488"/>
    <w:rsid w:val="00697C09"/>
    <w:rsid w:val="00697F3D"/>
    <w:rsid w:val="00697F91"/>
    <w:rsid w:val="006A026B"/>
    <w:rsid w:val="006A67B3"/>
    <w:rsid w:val="006B09D1"/>
    <w:rsid w:val="006B276B"/>
    <w:rsid w:val="006C023D"/>
    <w:rsid w:val="006C05A3"/>
    <w:rsid w:val="006C1800"/>
    <w:rsid w:val="006C3266"/>
    <w:rsid w:val="006D05FC"/>
    <w:rsid w:val="006D21A3"/>
    <w:rsid w:val="006D4C5F"/>
    <w:rsid w:val="006D52D0"/>
    <w:rsid w:val="006E0C1C"/>
    <w:rsid w:val="006E0ED8"/>
    <w:rsid w:val="006E1BF0"/>
    <w:rsid w:val="006E5DA5"/>
    <w:rsid w:val="006E626B"/>
    <w:rsid w:val="006E7FF1"/>
    <w:rsid w:val="006F07BA"/>
    <w:rsid w:val="006F1FF7"/>
    <w:rsid w:val="006F3C4D"/>
    <w:rsid w:val="006F6A70"/>
    <w:rsid w:val="006F6B67"/>
    <w:rsid w:val="006F7981"/>
    <w:rsid w:val="00702CA8"/>
    <w:rsid w:val="007036FD"/>
    <w:rsid w:val="0070403E"/>
    <w:rsid w:val="007041B1"/>
    <w:rsid w:val="0070646B"/>
    <w:rsid w:val="00706C14"/>
    <w:rsid w:val="00707B10"/>
    <w:rsid w:val="0071000D"/>
    <w:rsid w:val="00710134"/>
    <w:rsid w:val="00711CB6"/>
    <w:rsid w:val="00713845"/>
    <w:rsid w:val="00714A67"/>
    <w:rsid w:val="00717511"/>
    <w:rsid w:val="007211E2"/>
    <w:rsid w:val="00721DE8"/>
    <w:rsid w:val="00730A63"/>
    <w:rsid w:val="00733271"/>
    <w:rsid w:val="007338D2"/>
    <w:rsid w:val="00735226"/>
    <w:rsid w:val="0074425A"/>
    <w:rsid w:val="0074451C"/>
    <w:rsid w:val="007466C6"/>
    <w:rsid w:val="00746983"/>
    <w:rsid w:val="00746D36"/>
    <w:rsid w:val="00747F5B"/>
    <w:rsid w:val="007500D1"/>
    <w:rsid w:val="00750BAB"/>
    <w:rsid w:val="00755B6D"/>
    <w:rsid w:val="00760E48"/>
    <w:rsid w:val="00764A5B"/>
    <w:rsid w:val="007667C5"/>
    <w:rsid w:val="00767DD3"/>
    <w:rsid w:val="00771E3B"/>
    <w:rsid w:val="007731E2"/>
    <w:rsid w:val="00774DA1"/>
    <w:rsid w:val="007800EA"/>
    <w:rsid w:val="00783EA0"/>
    <w:rsid w:val="00784045"/>
    <w:rsid w:val="007844C3"/>
    <w:rsid w:val="00784576"/>
    <w:rsid w:val="00785E6B"/>
    <w:rsid w:val="00792E37"/>
    <w:rsid w:val="00793348"/>
    <w:rsid w:val="00794166"/>
    <w:rsid w:val="00794B5E"/>
    <w:rsid w:val="007A0BE6"/>
    <w:rsid w:val="007A33E1"/>
    <w:rsid w:val="007A48E7"/>
    <w:rsid w:val="007A4B1C"/>
    <w:rsid w:val="007A5818"/>
    <w:rsid w:val="007A7BA9"/>
    <w:rsid w:val="007A7CE4"/>
    <w:rsid w:val="007A7F15"/>
    <w:rsid w:val="007B6F0B"/>
    <w:rsid w:val="007C1DF0"/>
    <w:rsid w:val="007C2749"/>
    <w:rsid w:val="007C36F9"/>
    <w:rsid w:val="007C4128"/>
    <w:rsid w:val="007C5CC0"/>
    <w:rsid w:val="007C6760"/>
    <w:rsid w:val="007C75B1"/>
    <w:rsid w:val="007C79F1"/>
    <w:rsid w:val="007D4E45"/>
    <w:rsid w:val="007D4EC5"/>
    <w:rsid w:val="007D6C74"/>
    <w:rsid w:val="007D6E56"/>
    <w:rsid w:val="007D718B"/>
    <w:rsid w:val="007E072E"/>
    <w:rsid w:val="007E2626"/>
    <w:rsid w:val="007E2B4C"/>
    <w:rsid w:val="007F08AA"/>
    <w:rsid w:val="007F1C20"/>
    <w:rsid w:val="007F21C2"/>
    <w:rsid w:val="007F22E6"/>
    <w:rsid w:val="007F38C3"/>
    <w:rsid w:val="007F4818"/>
    <w:rsid w:val="007F6B5C"/>
    <w:rsid w:val="007F7D05"/>
    <w:rsid w:val="00801706"/>
    <w:rsid w:val="00801893"/>
    <w:rsid w:val="00803F3C"/>
    <w:rsid w:val="0080474B"/>
    <w:rsid w:val="008056BF"/>
    <w:rsid w:val="00806174"/>
    <w:rsid w:val="0080633F"/>
    <w:rsid w:val="008067A1"/>
    <w:rsid w:val="008079FB"/>
    <w:rsid w:val="00811474"/>
    <w:rsid w:val="008166FB"/>
    <w:rsid w:val="00822F0A"/>
    <w:rsid w:val="008316CF"/>
    <w:rsid w:val="00831FD5"/>
    <w:rsid w:val="008356CD"/>
    <w:rsid w:val="00836A9D"/>
    <w:rsid w:val="00836F08"/>
    <w:rsid w:val="00845218"/>
    <w:rsid w:val="00847067"/>
    <w:rsid w:val="00850369"/>
    <w:rsid w:val="00852DEB"/>
    <w:rsid w:val="00852FC6"/>
    <w:rsid w:val="00855B88"/>
    <w:rsid w:val="0086134E"/>
    <w:rsid w:val="00864860"/>
    <w:rsid w:val="0086596B"/>
    <w:rsid w:val="00871596"/>
    <w:rsid w:val="00871614"/>
    <w:rsid w:val="00871918"/>
    <w:rsid w:val="008737BC"/>
    <w:rsid w:val="00874083"/>
    <w:rsid w:val="00877F1C"/>
    <w:rsid w:val="008824DA"/>
    <w:rsid w:val="008874C7"/>
    <w:rsid w:val="00887773"/>
    <w:rsid w:val="00887B0C"/>
    <w:rsid w:val="00894A5C"/>
    <w:rsid w:val="008965D8"/>
    <w:rsid w:val="008A17F7"/>
    <w:rsid w:val="008A4A5F"/>
    <w:rsid w:val="008A6274"/>
    <w:rsid w:val="008B049F"/>
    <w:rsid w:val="008B1E35"/>
    <w:rsid w:val="008B325B"/>
    <w:rsid w:val="008B47CE"/>
    <w:rsid w:val="008B7D1E"/>
    <w:rsid w:val="008C104A"/>
    <w:rsid w:val="008C30EC"/>
    <w:rsid w:val="008C3E46"/>
    <w:rsid w:val="008C3F19"/>
    <w:rsid w:val="008C584A"/>
    <w:rsid w:val="008C5B0A"/>
    <w:rsid w:val="008C7C23"/>
    <w:rsid w:val="008D072C"/>
    <w:rsid w:val="008D13A8"/>
    <w:rsid w:val="008D44B4"/>
    <w:rsid w:val="008D46C1"/>
    <w:rsid w:val="008D6853"/>
    <w:rsid w:val="008E2E99"/>
    <w:rsid w:val="008F4205"/>
    <w:rsid w:val="008F564C"/>
    <w:rsid w:val="008F5D87"/>
    <w:rsid w:val="00904A77"/>
    <w:rsid w:val="009064B7"/>
    <w:rsid w:val="00910303"/>
    <w:rsid w:val="009109F6"/>
    <w:rsid w:val="00911812"/>
    <w:rsid w:val="00913968"/>
    <w:rsid w:val="009155A9"/>
    <w:rsid w:val="00915FC4"/>
    <w:rsid w:val="009168A9"/>
    <w:rsid w:val="009237F6"/>
    <w:rsid w:val="00924140"/>
    <w:rsid w:val="00924791"/>
    <w:rsid w:val="00927E1D"/>
    <w:rsid w:val="00930B69"/>
    <w:rsid w:val="009330DE"/>
    <w:rsid w:val="009414D3"/>
    <w:rsid w:val="00945EF6"/>
    <w:rsid w:val="00947736"/>
    <w:rsid w:val="009534B1"/>
    <w:rsid w:val="00953D12"/>
    <w:rsid w:val="00954B1B"/>
    <w:rsid w:val="00954DAF"/>
    <w:rsid w:val="009571CA"/>
    <w:rsid w:val="00957EFD"/>
    <w:rsid w:val="00960BC4"/>
    <w:rsid w:val="00964A33"/>
    <w:rsid w:val="009720CE"/>
    <w:rsid w:val="00973896"/>
    <w:rsid w:val="00980031"/>
    <w:rsid w:val="0098197D"/>
    <w:rsid w:val="00982681"/>
    <w:rsid w:val="0098374A"/>
    <w:rsid w:val="009874B4"/>
    <w:rsid w:val="00993C26"/>
    <w:rsid w:val="00995586"/>
    <w:rsid w:val="00996996"/>
    <w:rsid w:val="009972B3"/>
    <w:rsid w:val="009A0C26"/>
    <w:rsid w:val="009A13C5"/>
    <w:rsid w:val="009A1D4C"/>
    <w:rsid w:val="009A28CD"/>
    <w:rsid w:val="009A2A16"/>
    <w:rsid w:val="009A3BA8"/>
    <w:rsid w:val="009A5530"/>
    <w:rsid w:val="009A6169"/>
    <w:rsid w:val="009A69CB"/>
    <w:rsid w:val="009B3CD8"/>
    <w:rsid w:val="009B6145"/>
    <w:rsid w:val="009B7D30"/>
    <w:rsid w:val="009C04CD"/>
    <w:rsid w:val="009C1A5B"/>
    <w:rsid w:val="009C25F9"/>
    <w:rsid w:val="009C570B"/>
    <w:rsid w:val="009C761A"/>
    <w:rsid w:val="009C7C15"/>
    <w:rsid w:val="009D14ED"/>
    <w:rsid w:val="009D1B0B"/>
    <w:rsid w:val="009D582E"/>
    <w:rsid w:val="009E2955"/>
    <w:rsid w:val="009E4263"/>
    <w:rsid w:val="009E5000"/>
    <w:rsid w:val="009E54BF"/>
    <w:rsid w:val="009E7F07"/>
    <w:rsid w:val="009F0CA0"/>
    <w:rsid w:val="009F13FB"/>
    <w:rsid w:val="009F218B"/>
    <w:rsid w:val="009F2476"/>
    <w:rsid w:val="009F7F79"/>
    <w:rsid w:val="00A03294"/>
    <w:rsid w:val="00A03584"/>
    <w:rsid w:val="00A03BB8"/>
    <w:rsid w:val="00A110B9"/>
    <w:rsid w:val="00A128E9"/>
    <w:rsid w:val="00A166CD"/>
    <w:rsid w:val="00A1728A"/>
    <w:rsid w:val="00A22C7D"/>
    <w:rsid w:val="00A244B8"/>
    <w:rsid w:val="00A27953"/>
    <w:rsid w:val="00A3000D"/>
    <w:rsid w:val="00A31771"/>
    <w:rsid w:val="00A33A94"/>
    <w:rsid w:val="00A35412"/>
    <w:rsid w:val="00A3574F"/>
    <w:rsid w:val="00A360FC"/>
    <w:rsid w:val="00A37D30"/>
    <w:rsid w:val="00A4075A"/>
    <w:rsid w:val="00A46323"/>
    <w:rsid w:val="00A46343"/>
    <w:rsid w:val="00A47AC8"/>
    <w:rsid w:val="00A52377"/>
    <w:rsid w:val="00A523F8"/>
    <w:rsid w:val="00A530BC"/>
    <w:rsid w:val="00A53608"/>
    <w:rsid w:val="00A53986"/>
    <w:rsid w:val="00A562BB"/>
    <w:rsid w:val="00A64C89"/>
    <w:rsid w:val="00A66FCE"/>
    <w:rsid w:val="00A67020"/>
    <w:rsid w:val="00A7010A"/>
    <w:rsid w:val="00A72475"/>
    <w:rsid w:val="00A727DC"/>
    <w:rsid w:val="00A72B67"/>
    <w:rsid w:val="00A73183"/>
    <w:rsid w:val="00A77E41"/>
    <w:rsid w:val="00A8161C"/>
    <w:rsid w:val="00A81D3F"/>
    <w:rsid w:val="00A8710B"/>
    <w:rsid w:val="00A91154"/>
    <w:rsid w:val="00A93D48"/>
    <w:rsid w:val="00A94170"/>
    <w:rsid w:val="00A94EF0"/>
    <w:rsid w:val="00AA2074"/>
    <w:rsid w:val="00AA2BE7"/>
    <w:rsid w:val="00AA34CD"/>
    <w:rsid w:val="00AA3BD7"/>
    <w:rsid w:val="00AA6C54"/>
    <w:rsid w:val="00AA7B4C"/>
    <w:rsid w:val="00AB11F5"/>
    <w:rsid w:val="00AB127F"/>
    <w:rsid w:val="00AB4FB8"/>
    <w:rsid w:val="00AB6C5B"/>
    <w:rsid w:val="00AB7103"/>
    <w:rsid w:val="00AC1D51"/>
    <w:rsid w:val="00AC21B2"/>
    <w:rsid w:val="00AC3414"/>
    <w:rsid w:val="00AC7D18"/>
    <w:rsid w:val="00AD1C1F"/>
    <w:rsid w:val="00AD240D"/>
    <w:rsid w:val="00AD26F5"/>
    <w:rsid w:val="00AE0836"/>
    <w:rsid w:val="00AE4C6A"/>
    <w:rsid w:val="00AE7867"/>
    <w:rsid w:val="00AF00D2"/>
    <w:rsid w:val="00AF3121"/>
    <w:rsid w:val="00AF44F9"/>
    <w:rsid w:val="00AF5114"/>
    <w:rsid w:val="00AF558F"/>
    <w:rsid w:val="00AF61A4"/>
    <w:rsid w:val="00AF6224"/>
    <w:rsid w:val="00AF6715"/>
    <w:rsid w:val="00B04705"/>
    <w:rsid w:val="00B07617"/>
    <w:rsid w:val="00B10A9D"/>
    <w:rsid w:val="00B134CB"/>
    <w:rsid w:val="00B1610A"/>
    <w:rsid w:val="00B164EA"/>
    <w:rsid w:val="00B17E9F"/>
    <w:rsid w:val="00B20D5C"/>
    <w:rsid w:val="00B234C1"/>
    <w:rsid w:val="00B24B39"/>
    <w:rsid w:val="00B263C1"/>
    <w:rsid w:val="00B26BB3"/>
    <w:rsid w:val="00B27900"/>
    <w:rsid w:val="00B30D15"/>
    <w:rsid w:val="00B33BEF"/>
    <w:rsid w:val="00B35895"/>
    <w:rsid w:val="00B365F9"/>
    <w:rsid w:val="00B3781F"/>
    <w:rsid w:val="00B4320E"/>
    <w:rsid w:val="00B43D9E"/>
    <w:rsid w:val="00B445B2"/>
    <w:rsid w:val="00B44BC6"/>
    <w:rsid w:val="00B46E66"/>
    <w:rsid w:val="00B4761C"/>
    <w:rsid w:val="00B47C63"/>
    <w:rsid w:val="00B529AB"/>
    <w:rsid w:val="00B609E8"/>
    <w:rsid w:val="00B631DE"/>
    <w:rsid w:val="00B639CD"/>
    <w:rsid w:val="00B646C2"/>
    <w:rsid w:val="00B651B6"/>
    <w:rsid w:val="00B66032"/>
    <w:rsid w:val="00B661B2"/>
    <w:rsid w:val="00B67165"/>
    <w:rsid w:val="00B67C6A"/>
    <w:rsid w:val="00B701D1"/>
    <w:rsid w:val="00B70EE2"/>
    <w:rsid w:val="00B7170E"/>
    <w:rsid w:val="00B71E36"/>
    <w:rsid w:val="00B73005"/>
    <w:rsid w:val="00B76D6B"/>
    <w:rsid w:val="00B77B5F"/>
    <w:rsid w:val="00B818DF"/>
    <w:rsid w:val="00B83302"/>
    <w:rsid w:val="00B84663"/>
    <w:rsid w:val="00B906A6"/>
    <w:rsid w:val="00BA5F00"/>
    <w:rsid w:val="00BA66DE"/>
    <w:rsid w:val="00BA798C"/>
    <w:rsid w:val="00BA7A16"/>
    <w:rsid w:val="00BB0BB9"/>
    <w:rsid w:val="00BB10FF"/>
    <w:rsid w:val="00BB1B6C"/>
    <w:rsid w:val="00BB2758"/>
    <w:rsid w:val="00BB2A16"/>
    <w:rsid w:val="00BB6FBB"/>
    <w:rsid w:val="00BC11B1"/>
    <w:rsid w:val="00BC408A"/>
    <w:rsid w:val="00BC6F49"/>
    <w:rsid w:val="00BD0E7D"/>
    <w:rsid w:val="00BD1C0D"/>
    <w:rsid w:val="00BD21B1"/>
    <w:rsid w:val="00BD4E46"/>
    <w:rsid w:val="00BD580E"/>
    <w:rsid w:val="00BD69B4"/>
    <w:rsid w:val="00BE2855"/>
    <w:rsid w:val="00BE35F3"/>
    <w:rsid w:val="00BE4B22"/>
    <w:rsid w:val="00BE5673"/>
    <w:rsid w:val="00BE7525"/>
    <w:rsid w:val="00BF65AF"/>
    <w:rsid w:val="00BF690E"/>
    <w:rsid w:val="00C00193"/>
    <w:rsid w:val="00C02EEE"/>
    <w:rsid w:val="00C04A05"/>
    <w:rsid w:val="00C069BE"/>
    <w:rsid w:val="00C12AFA"/>
    <w:rsid w:val="00C16D31"/>
    <w:rsid w:val="00C17C70"/>
    <w:rsid w:val="00C2075F"/>
    <w:rsid w:val="00C20EF3"/>
    <w:rsid w:val="00C20F46"/>
    <w:rsid w:val="00C20F4C"/>
    <w:rsid w:val="00C246B4"/>
    <w:rsid w:val="00C32DF7"/>
    <w:rsid w:val="00C34A69"/>
    <w:rsid w:val="00C354FC"/>
    <w:rsid w:val="00C3765B"/>
    <w:rsid w:val="00C37BA4"/>
    <w:rsid w:val="00C408E7"/>
    <w:rsid w:val="00C44858"/>
    <w:rsid w:val="00C50C34"/>
    <w:rsid w:val="00C5292B"/>
    <w:rsid w:val="00C544C8"/>
    <w:rsid w:val="00C55C49"/>
    <w:rsid w:val="00C5715B"/>
    <w:rsid w:val="00C66A18"/>
    <w:rsid w:val="00C6747E"/>
    <w:rsid w:val="00C67538"/>
    <w:rsid w:val="00C73B2F"/>
    <w:rsid w:val="00C73C16"/>
    <w:rsid w:val="00C73C63"/>
    <w:rsid w:val="00C75C48"/>
    <w:rsid w:val="00C813B9"/>
    <w:rsid w:val="00C833FC"/>
    <w:rsid w:val="00C83672"/>
    <w:rsid w:val="00C8481B"/>
    <w:rsid w:val="00C85523"/>
    <w:rsid w:val="00C85D0B"/>
    <w:rsid w:val="00C86E00"/>
    <w:rsid w:val="00C9369F"/>
    <w:rsid w:val="00C958EF"/>
    <w:rsid w:val="00CA0191"/>
    <w:rsid w:val="00CA3061"/>
    <w:rsid w:val="00CA37A7"/>
    <w:rsid w:val="00CA5532"/>
    <w:rsid w:val="00CA6888"/>
    <w:rsid w:val="00CA68AF"/>
    <w:rsid w:val="00CB15DF"/>
    <w:rsid w:val="00CB4E16"/>
    <w:rsid w:val="00CB5FE2"/>
    <w:rsid w:val="00CB79CC"/>
    <w:rsid w:val="00CB7F34"/>
    <w:rsid w:val="00CC2678"/>
    <w:rsid w:val="00CC432D"/>
    <w:rsid w:val="00CD38B4"/>
    <w:rsid w:val="00CE32E8"/>
    <w:rsid w:val="00CE336E"/>
    <w:rsid w:val="00CE59E4"/>
    <w:rsid w:val="00CF1343"/>
    <w:rsid w:val="00CF25BB"/>
    <w:rsid w:val="00CF3C81"/>
    <w:rsid w:val="00CF52DB"/>
    <w:rsid w:val="00CF627B"/>
    <w:rsid w:val="00CF7E39"/>
    <w:rsid w:val="00D0076A"/>
    <w:rsid w:val="00D02459"/>
    <w:rsid w:val="00D11117"/>
    <w:rsid w:val="00D117BF"/>
    <w:rsid w:val="00D12F71"/>
    <w:rsid w:val="00D21CA1"/>
    <w:rsid w:val="00D26664"/>
    <w:rsid w:val="00D2745E"/>
    <w:rsid w:val="00D3562C"/>
    <w:rsid w:val="00D41B46"/>
    <w:rsid w:val="00D46673"/>
    <w:rsid w:val="00D47BE3"/>
    <w:rsid w:val="00D52A99"/>
    <w:rsid w:val="00D60B0F"/>
    <w:rsid w:val="00D622B2"/>
    <w:rsid w:val="00D6569F"/>
    <w:rsid w:val="00D66A38"/>
    <w:rsid w:val="00D67941"/>
    <w:rsid w:val="00D71113"/>
    <w:rsid w:val="00D73FAC"/>
    <w:rsid w:val="00D75371"/>
    <w:rsid w:val="00D760E1"/>
    <w:rsid w:val="00D77E6A"/>
    <w:rsid w:val="00D80C71"/>
    <w:rsid w:val="00D816AF"/>
    <w:rsid w:val="00D845DE"/>
    <w:rsid w:val="00D84B22"/>
    <w:rsid w:val="00D875A7"/>
    <w:rsid w:val="00D9176D"/>
    <w:rsid w:val="00D94009"/>
    <w:rsid w:val="00D97B31"/>
    <w:rsid w:val="00DB4CFC"/>
    <w:rsid w:val="00DC0164"/>
    <w:rsid w:val="00DD04D1"/>
    <w:rsid w:val="00DD1E48"/>
    <w:rsid w:val="00DD24E4"/>
    <w:rsid w:val="00DD3FD2"/>
    <w:rsid w:val="00DD6911"/>
    <w:rsid w:val="00DE4609"/>
    <w:rsid w:val="00DE497B"/>
    <w:rsid w:val="00DE5CC3"/>
    <w:rsid w:val="00DE5F82"/>
    <w:rsid w:val="00DF1333"/>
    <w:rsid w:val="00DF2761"/>
    <w:rsid w:val="00DF4F18"/>
    <w:rsid w:val="00E0247A"/>
    <w:rsid w:val="00E0274F"/>
    <w:rsid w:val="00E03D20"/>
    <w:rsid w:val="00E0486D"/>
    <w:rsid w:val="00E05D50"/>
    <w:rsid w:val="00E064E8"/>
    <w:rsid w:val="00E06CC1"/>
    <w:rsid w:val="00E06FD1"/>
    <w:rsid w:val="00E07623"/>
    <w:rsid w:val="00E10873"/>
    <w:rsid w:val="00E117D4"/>
    <w:rsid w:val="00E127C4"/>
    <w:rsid w:val="00E13EE9"/>
    <w:rsid w:val="00E14143"/>
    <w:rsid w:val="00E14A9B"/>
    <w:rsid w:val="00E16288"/>
    <w:rsid w:val="00E21703"/>
    <w:rsid w:val="00E2576D"/>
    <w:rsid w:val="00E25917"/>
    <w:rsid w:val="00E269E2"/>
    <w:rsid w:val="00E26E4B"/>
    <w:rsid w:val="00E309BB"/>
    <w:rsid w:val="00E3560D"/>
    <w:rsid w:val="00E3615B"/>
    <w:rsid w:val="00E37266"/>
    <w:rsid w:val="00E4185F"/>
    <w:rsid w:val="00E443CB"/>
    <w:rsid w:val="00E44980"/>
    <w:rsid w:val="00E464C8"/>
    <w:rsid w:val="00E4713F"/>
    <w:rsid w:val="00E53270"/>
    <w:rsid w:val="00E55580"/>
    <w:rsid w:val="00E56FB9"/>
    <w:rsid w:val="00E67D3C"/>
    <w:rsid w:val="00E70FF6"/>
    <w:rsid w:val="00E74EFD"/>
    <w:rsid w:val="00E75EAB"/>
    <w:rsid w:val="00E76355"/>
    <w:rsid w:val="00E77215"/>
    <w:rsid w:val="00E83D04"/>
    <w:rsid w:val="00E86153"/>
    <w:rsid w:val="00E9151A"/>
    <w:rsid w:val="00E924E2"/>
    <w:rsid w:val="00E92E0B"/>
    <w:rsid w:val="00E96F72"/>
    <w:rsid w:val="00EA5209"/>
    <w:rsid w:val="00EB011F"/>
    <w:rsid w:val="00EB3A3C"/>
    <w:rsid w:val="00EB478A"/>
    <w:rsid w:val="00EB4A10"/>
    <w:rsid w:val="00EB59D4"/>
    <w:rsid w:val="00EB62A4"/>
    <w:rsid w:val="00EB6AA1"/>
    <w:rsid w:val="00EB7182"/>
    <w:rsid w:val="00EB7CED"/>
    <w:rsid w:val="00EC4494"/>
    <w:rsid w:val="00EC539E"/>
    <w:rsid w:val="00EC66B8"/>
    <w:rsid w:val="00EC7AC3"/>
    <w:rsid w:val="00EC7D9B"/>
    <w:rsid w:val="00ED3329"/>
    <w:rsid w:val="00ED3791"/>
    <w:rsid w:val="00ED3EA8"/>
    <w:rsid w:val="00ED7EAD"/>
    <w:rsid w:val="00EE004E"/>
    <w:rsid w:val="00EE0C1C"/>
    <w:rsid w:val="00EE4E03"/>
    <w:rsid w:val="00EE52CD"/>
    <w:rsid w:val="00EE7CFA"/>
    <w:rsid w:val="00EF4621"/>
    <w:rsid w:val="00EF7A8D"/>
    <w:rsid w:val="00F01491"/>
    <w:rsid w:val="00F023C9"/>
    <w:rsid w:val="00F054D7"/>
    <w:rsid w:val="00F119E1"/>
    <w:rsid w:val="00F15F76"/>
    <w:rsid w:val="00F17D16"/>
    <w:rsid w:val="00F2120F"/>
    <w:rsid w:val="00F212C4"/>
    <w:rsid w:val="00F36B8B"/>
    <w:rsid w:val="00F37709"/>
    <w:rsid w:val="00F407DC"/>
    <w:rsid w:val="00F4146D"/>
    <w:rsid w:val="00F43A09"/>
    <w:rsid w:val="00F46ACF"/>
    <w:rsid w:val="00F46B98"/>
    <w:rsid w:val="00F52369"/>
    <w:rsid w:val="00F546A0"/>
    <w:rsid w:val="00F578CD"/>
    <w:rsid w:val="00F63E31"/>
    <w:rsid w:val="00F651B6"/>
    <w:rsid w:val="00F65B45"/>
    <w:rsid w:val="00F66813"/>
    <w:rsid w:val="00F762FB"/>
    <w:rsid w:val="00F847AC"/>
    <w:rsid w:val="00F86265"/>
    <w:rsid w:val="00F86E1D"/>
    <w:rsid w:val="00F926AE"/>
    <w:rsid w:val="00F92945"/>
    <w:rsid w:val="00F938E8"/>
    <w:rsid w:val="00F95A1B"/>
    <w:rsid w:val="00FA66F4"/>
    <w:rsid w:val="00FA6BB8"/>
    <w:rsid w:val="00FB468E"/>
    <w:rsid w:val="00FB47A5"/>
    <w:rsid w:val="00FB518E"/>
    <w:rsid w:val="00FB7D04"/>
    <w:rsid w:val="00FC0F48"/>
    <w:rsid w:val="00FC65D1"/>
    <w:rsid w:val="00FD13B7"/>
    <w:rsid w:val="00FD2B0D"/>
    <w:rsid w:val="00FD47C2"/>
    <w:rsid w:val="00FE1FD4"/>
    <w:rsid w:val="00FE32D4"/>
    <w:rsid w:val="00FE4707"/>
    <w:rsid w:val="00FE76B5"/>
    <w:rsid w:val="00FF4282"/>
    <w:rsid w:val="00FF669B"/>
    <w:rsid w:val="00FF7A94"/>
    <w:rsid w:val="02A7C64B"/>
    <w:rsid w:val="037355A6"/>
    <w:rsid w:val="0BB08F11"/>
    <w:rsid w:val="0DEC51D0"/>
    <w:rsid w:val="1476E1BC"/>
    <w:rsid w:val="1C07ADD1"/>
    <w:rsid w:val="1EF66F71"/>
    <w:rsid w:val="25B4233E"/>
    <w:rsid w:val="2D95C9E3"/>
    <w:rsid w:val="3CCF2997"/>
    <w:rsid w:val="3F7C4503"/>
    <w:rsid w:val="421DCBBA"/>
    <w:rsid w:val="42974920"/>
    <w:rsid w:val="4D5F40AB"/>
    <w:rsid w:val="50755B75"/>
    <w:rsid w:val="5154BD39"/>
    <w:rsid w:val="526CF8B0"/>
    <w:rsid w:val="557EBF2D"/>
    <w:rsid w:val="559B3B8D"/>
    <w:rsid w:val="56BDDE4C"/>
    <w:rsid w:val="5A9C55AB"/>
    <w:rsid w:val="5C41694B"/>
    <w:rsid w:val="5CB514BB"/>
    <w:rsid w:val="5F3A96A4"/>
    <w:rsid w:val="5FFA47BC"/>
    <w:rsid w:val="60213F9E"/>
    <w:rsid w:val="68D233C5"/>
    <w:rsid w:val="6BD15626"/>
    <w:rsid w:val="6D429FD9"/>
    <w:rsid w:val="705BAA16"/>
    <w:rsid w:val="71000711"/>
    <w:rsid w:val="74BBA484"/>
    <w:rsid w:val="7FECA9B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503EF0"/>
  <w15:docId w15:val="{B2B1A2D2-589C-4F1D-9AC3-BCEF0F3B5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328"/>
  </w:style>
  <w:style w:type="paragraph" w:styleId="Heading1">
    <w:name w:val="heading 1"/>
    <w:basedOn w:val="Normal"/>
    <w:next w:val="Normal"/>
    <w:qFormat/>
    <w:rsid w:val="002A5328"/>
    <w:pPr>
      <w:keepNext/>
      <w:tabs>
        <w:tab w:val="left" w:pos="1260"/>
        <w:tab w:val="left" w:pos="7380"/>
      </w:tabs>
      <w:ind w:left="720" w:right="-720"/>
      <w:outlineLvl w:val="0"/>
    </w:pPr>
    <w:rPr>
      <w:sz w:val="24"/>
    </w:rPr>
  </w:style>
  <w:style w:type="paragraph" w:styleId="Heading2">
    <w:name w:val="heading 2"/>
    <w:basedOn w:val="Normal"/>
    <w:next w:val="Normal"/>
    <w:qFormat/>
    <w:rsid w:val="002A5328"/>
    <w:pPr>
      <w:keepNext/>
      <w:tabs>
        <w:tab w:val="left" w:pos="1260"/>
        <w:tab w:val="left" w:pos="7380"/>
      </w:tabs>
      <w:ind w:left="720" w:right="-720"/>
      <w:outlineLvl w:val="1"/>
    </w:pPr>
    <w:rPr>
      <w:i/>
      <w:sz w:val="24"/>
    </w:rPr>
  </w:style>
  <w:style w:type="paragraph" w:styleId="Heading3">
    <w:name w:val="heading 3"/>
    <w:basedOn w:val="Normal"/>
    <w:next w:val="Normal"/>
    <w:qFormat/>
    <w:rsid w:val="002A5328"/>
    <w:pPr>
      <w:keepNext/>
      <w:ind w:firstLine="720"/>
      <w:outlineLvl w:val="2"/>
    </w:pPr>
    <w:rPr>
      <w:sz w:val="24"/>
    </w:rPr>
  </w:style>
  <w:style w:type="paragraph" w:styleId="Heading4">
    <w:name w:val="heading 4"/>
    <w:basedOn w:val="Normal"/>
    <w:next w:val="Normal"/>
    <w:qFormat/>
    <w:rsid w:val="002A5328"/>
    <w:pPr>
      <w:keepNext/>
      <w:tabs>
        <w:tab w:val="left" w:pos="1260"/>
        <w:tab w:val="left" w:pos="7380"/>
      </w:tabs>
      <w:ind w:right="-720"/>
      <w:outlineLvl w:val="3"/>
    </w:pPr>
    <w:rPr>
      <w:sz w:val="24"/>
    </w:rPr>
  </w:style>
  <w:style w:type="paragraph" w:styleId="Heading5">
    <w:name w:val="heading 5"/>
    <w:basedOn w:val="Normal"/>
    <w:next w:val="Normal"/>
    <w:qFormat/>
    <w:rsid w:val="002A5328"/>
    <w:pPr>
      <w:keepNext/>
      <w:tabs>
        <w:tab w:val="left" w:pos="1260"/>
        <w:tab w:val="left" w:pos="7380"/>
        <w:tab w:val="left" w:pos="10080"/>
      </w:tabs>
      <w:ind w:left="720" w:right="-720"/>
      <w:outlineLvl w:val="4"/>
    </w:pPr>
    <w:rPr>
      <w:b/>
      <w:i/>
      <w:sz w:val="24"/>
    </w:rPr>
  </w:style>
  <w:style w:type="paragraph" w:styleId="Heading6">
    <w:name w:val="heading 6"/>
    <w:basedOn w:val="Normal"/>
    <w:next w:val="Normal"/>
    <w:qFormat/>
    <w:rsid w:val="002A5328"/>
    <w:pPr>
      <w:keepNext/>
      <w:outlineLvl w:val="5"/>
    </w:pPr>
    <w:rPr>
      <w:sz w:val="24"/>
    </w:rPr>
  </w:style>
  <w:style w:type="paragraph" w:styleId="Heading7">
    <w:name w:val="heading 7"/>
    <w:basedOn w:val="Normal"/>
    <w:next w:val="Normal"/>
    <w:qFormat/>
    <w:rsid w:val="002A5328"/>
    <w:pPr>
      <w:keepNext/>
      <w:tabs>
        <w:tab w:val="left" w:pos="1260"/>
        <w:tab w:val="left" w:pos="7380"/>
      </w:tabs>
      <w:ind w:right="-180"/>
      <w:outlineLvl w:val="6"/>
    </w:pPr>
    <w:rPr>
      <w:i/>
      <w:sz w:val="24"/>
    </w:rPr>
  </w:style>
  <w:style w:type="paragraph" w:styleId="Heading8">
    <w:name w:val="heading 8"/>
    <w:basedOn w:val="Normal"/>
    <w:next w:val="Normal"/>
    <w:qFormat/>
    <w:rsid w:val="002A5328"/>
    <w:pPr>
      <w:keepNext/>
      <w:tabs>
        <w:tab w:val="left" w:pos="1260"/>
        <w:tab w:val="left" w:pos="7380"/>
      </w:tabs>
      <w:ind w:left="720" w:right="-720" w:firstLine="540"/>
      <w:outlineLvl w:val="7"/>
    </w:pPr>
    <w:rPr>
      <w:sz w:val="24"/>
    </w:rPr>
  </w:style>
  <w:style w:type="paragraph" w:styleId="Heading9">
    <w:name w:val="heading 9"/>
    <w:basedOn w:val="Normal"/>
    <w:next w:val="Normal"/>
    <w:qFormat/>
    <w:rsid w:val="002A5328"/>
    <w:pPr>
      <w:keepNext/>
      <w:tabs>
        <w:tab w:val="left" w:pos="9540"/>
      </w:tabs>
      <w:ind w:right="360"/>
      <w:jc w:val="center"/>
      <w:outlineLvl w:val="8"/>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2A5328"/>
    <w:pPr>
      <w:tabs>
        <w:tab w:val="left" w:pos="9540"/>
      </w:tabs>
      <w:ind w:right="1440"/>
      <w:jc w:val="center"/>
    </w:pPr>
    <w:rPr>
      <w:b/>
      <w:sz w:val="24"/>
    </w:rPr>
  </w:style>
  <w:style w:type="paragraph" w:styleId="BlockText">
    <w:name w:val="Block Text"/>
    <w:basedOn w:val="Normal"/>
    <w:rsid w:val="002A5328"/>
    <w:pPr>
      <w:tabs>
        <w:tab w:val="left" w:pos="1260"/>
        <w:tab w:val="left" w:pos="7380"/>
      </w:tabs>
      <w:ind w:left="7380" w:right="-720" w:hanging="6660"/>
    </w:pPr>
    <w:rPr>
      <w:i/>
      <w:sz w:val="24"/>
    </w:rPr>
  </w:style>
  <w:style w:type="paragraph" w:styleId="FootnoteText">
    <w:name w:val="footnote text"/>
    <w:basedOn w:val="Normal"/>
    <w:semiHidden/>
    <w:rsid w:val="002A5328"/>
  </w:style>
  <w:style w:type="character" w:styleId="FootnoteReference">
    <w:name w:val="footnote reference"/>
    <w:semiHidden/>
    <w:rsid w:val="002A5328"/>
    <w:rPr>
      <w:vertAlign w:val="superscript"/>
    </w:rPr>
  </w:style>
  <w:style w:type="paragraph" w:styleId="BalloonText">
    <w:name w:val="Balloon Text"/>
    <w:basedOn w:val="Normal"/>
    <w:semiHidden/>
    <w:rsid w:val="002A5328"/>
    <w:rPr>
      <w:rFonts w:ascii="Tahoma" w:hAnsi="Tahoma" w:cs="Tahoma"/>
      <w:sz w:val="16"/>
      <w:szCs w:val="16"/>
    </w:rPr>
  </w:style>
  <w:style w:type="paragraph" w:styleId="Header">
    <w:name w:val="header"/>
    <w:basedOn w:val="Normal"/>
    <w:link w:val="HeaderChar"/>
    <w:uiPriority w:val="99"/>
    <w:rsid w:val="002A5328"/>
    <w:pPr>
      <w:tabs>
        <w:tab w:val="center" w:pos="4320"/>
        <w:tab w:val="right" w:pos="8640"/>
      </w:tabs>
    </w:pPr>
  </w:style>
  <w:style w:type="paragraph" w:styleId="Footer">
    <w:name w:val="footer"/>
    <w:basedOn w:val="Normal"/>
    <w:rsid w:val="002A5328"/>
    <w:pPr>
      <w:tabs>
        <w:tab w:val="center" w:pos="4320"/>
        <w:tab w:val="right" w:pos="8640"/>
      </w:tabs>
    </w:pPr>
  </w:style>
  <w:style w:type="character" w:customStyle="1" w:styleId="HeaderChar">
    <w:name w:val="Header Char"/>
    <w:basedOn w:val="DefaultParagraphFont"/>
    <w:link w:val="Header"/>
    <w:uiPriority w:val="99"/>
    <w:rsid w:val="006D4C5F"/>
  </w:style>
  <w:style w:type="character" w:customStyle="1" w:styleId="TitleChar">
    <w:name w:val="Title Char"/>
    <w:link w:val="Title"/>
    <w:rsid w:val="00574F1F"/>
    <w:rPr>
      <w:b/>
      <w:sz w:val="24"/>
    </w:rPr>
  </w:style>
  <w:style w:type="paragraph" w:styleId="NoSpacing">
    <w:name w:val="No Spacing"/>
    <w:uiPriority w:val="1"/>
    <w:qFormat/>
    <w:rsid w:val="0037434C"/>
  </w:style>
  <w:style w:type="character" w:styleId="Hyperlink">
    <w:name w:val="Hyperlink"/>
    <w:basedOn w:val="DefaultParagraphFont"/>
    <w:uiPriority w:val="99"/>
    <w:unhideWhenUsed/>
    <w:rsid w:val="008F4205"/>
    <w:rPr>
      <w:color w:val="0000FF"/>
      <w:u w:val="single"/>
    </w:rPr>
  </w:style>
  <w:style w:type="character" w:styleId="CommentReference">
    <w:name w:val="annotation reference"/>
    <w:basedOn w:val="DefaultParagraphFont"/>
    <w:uiPriority w:val="99"/>
    <w:semiHidden/>
    <w:unhideWhenUsed/>
    <w:rsid w:val="002B0635"/>
    <w:rPr>
      <w:sz w:val="16"/>
      <w:szCs w:val="16"/>
    </w:rPr>
  </w:style>
  <w:style w:type="paragraph" w:styleId="CommentText">
    <w:name w:val="annotation text"/>
    <w:basedOn w:val="Normal"/>
    <w:link w:val="CommentTextChar"/>
    <w:uiPriority w:val="99"/>
    <w:semiHidden/>
    <w:unhideWhenUsed/>
    <w:rsid w:val="002B0635"/>
  </w:style>
  <w:style w:type="character" w:customStyle="1" w:styleId="CommentTextChar">
    <w:name w:val="Comment Text Char"/>
    <w:basedOn w:val="DefaultParagraphFont"/>
    <w:link w:val="CommentText"/>
    <w:uiPriority w:val="99"/>
    <w:semiHidden/>
    <w:rsid w:val="002B0635"/>
  </w:style>
  <w:style w:type="paragraph" w:styleId="CommentSubject">
    <w:name w:val="annotation subject"/>
    <w:basedOn w:val="CommentText"/>
    <w:next w:val="CommentText"/>
    <w:link w:val="CommentSubjectChar"/>
    <w:uiPriority w:val="99"/>
    <w:semiHidden/>
    <w:unhideWhenUsed/>
    <w:rsid w:val="002B0635"/>
    <w:rPr>
      <w:b/>
      <w:bCs/>
    </w:rPr>
  </w:style>
  <w:style w:type="character" w:customStyle="1" w:styleId="CommentSubjectChar">
    <w:name w:val="Comment Subject Char"/>
    <w:basedOn w:val="CommentTextChar"/>
    <w:link w:val="CommentSubject"/>
    <w:uiPriority w:val="99"/>
    <w:semiHidden/>
    <w:rsid w:val="002B0635"/>
    <w:rPr>
      <w:b/>
      <w:bCs/>
    </w:rPr>
  </w:style>
  <w:style w:type="character" w:customStyle="1" w:styleId="date-display-single">
    <w:name w:val="date-display-single"/>
    <w:basedOn w:val="DefaultParagraphFont"/>
    <w:rsid w:val="0021453E"/>
  </w:style>
  <w:style w:type="character" w:customStyle="1" w:styleId="date-display-start">
    <w:name w:val="date-display-start"/>
    <w:basedOn w:val="DefaultParagraphFont"/>
    <w:rsid w:val="0021453E"/>
  </w:style>
  <w:style w:type="character" w:customStyle="1" w:styleId="date-display-end">
    <w:name w:val="date-display-end"/>
    <w:basedOn w:val="DefaultParagraphFont"/>
    <w:rsid w:val="0021453E"/>
  </w:style>
  <w:style w:type="paragraph" w:customStyle="1" w:styleId="Default">
    <w:name w:val="Default"/>
    <w:rsid w:val="006C1800"/>
    <w:pPr>
      <w:autoSpaceDE w:val="0"/>
      <w:autoSpaceDN w:val="0"/>
      <w:adjustRightInd w:val="0"/>
    </w:pPr>
    <w:rPr>
      <w:color w:val="000000"/>
      <w:sz w:val="24"/>
      <w:szCs w:val="24"/>
    </w:rPr>
  </w:style>
  <w:style w:type="character" w:customStyle="1" w:styleId="UnresolvedMention1">
    <w:name w:val="Unresolved Mention1"/>
    <w:basedOn w:val="DefaultParagraphFont"/>
    <w:uiPriority w:val="99"/>
    <w:semiHidden/>
    <w:unhideWhenUsed/>
    <w:rsid w:val="006674A3"/>
    <w:rPr>
      <w:color w:val="808080"/>
      <w:shd w:val="clear" w:color="auto" w:fill="E6E6E6"/>
    </w:rPr>
  </w:style>
  <w:style w:type="table" w:styleId="TableGrid">
    <w:name w:val="Table Grid"/>
    <w:basedOn w:val="TableNormal"/>
    <w:uiPriority w:val="59"/>
    <w:rsid w:val="00B432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2FEA"/>
    <w:pPr>
      <w:ind w:left="720"/>
      <w:contextualSpacing/>
    </w:pPr>
  </w:style>
  <w:style w:type="character" w:customStyle="1" w:styleId="UnresolvedMention2">
    <w:name w:val="Unresolved Mention2"/>
    <w:basedOn w:val="DefaultParagraphFont"/>
    <w:uiPriority w:val="99"/>
    <w:semiHidden/>
    <w:unhideWhenUsed/>
    <w:rsid w:val="00FE4707"/>
    <w:rPr>
      <w:color w:val="605E5C"/>
      <w:shd w:val="clear" w:color="auto" w:fill="E1DFDD"/>
    </w:rPr>
  </w:style>
  <w:style w:type="paragraph" w:customStyle="1" w:styleId="font7">
    <w:name w:val="font_7"/>
    <w:basedOn w:val="Normal"/>
    <w:rsid w:val="00317358"/>
    <w:pPr>
      <w:spacing w:before="100" w:beforeAutospacing="1" w:after="100" w:afterAutospacing="1"/>
    </w:pPr>
    <w:rPr>
      <w:sz w:val="24"/>
      <w:szCs w:val="24"/>
    </w:rPr>
  </w:style>
  <w:style w:type="character" w:customStyle="1" w:styleId="color15">
    <w:name w:val="color_15"/>
    <w:basedOn w:val="DefaultParagraphFont"/>
    <w:rsid w:val="00317358"/>
  </w:style>
  <w:style w:type="paragraph" w:customStyle="1" w:styleId="font8">
    <w:name w:val="font_8"/>
    <w:basedOn w:val="Normal"/>
    <w:rsid w:val="00317358"/>
    <w:pPr>
      <w:spacing w:before="100" w:beforeAutospacing="1" w:after="100" w:afterAutospacing="1"/>
    </w:pPr>
    <w:rPr>
      <w:sz w:val="24"/>
      <w:szCs w:val="24"/>
    </w:rPr>
  </w:style>
  <w:style w:type="character" w:styleId="FollowedHyperlink">
    <w:name w:val="FollowedHyperlink"/>
    <w:basedOn w:val="DefaultParagraphFont"/>
    <w:uiPriority w:val="99"/>
    <w:semiHidden/>
    <w:unhideWhenUsed/>
    <w:rsid w:val="00021B5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255574">
      <w:bodyDiv w:val="1"/>
      <w:marLeft w:val="0"/>
      <w:marRight w:val="0"/>
      <w:marTop w:val="0"/>
      <w:marBottom w:val="0"/>
      <w:divBdr>
        <w:top w:val="none" w:sz="0" w:space="0" w:color="auto"/>
        <w:left w:val="none" w:sz="0" w:space="0" w:color="auto"/>
        <w:bottom w:val="none" w:sz="0" w:space="0" w:color="auto"/>
        <w:right w:val="none" w:sz="0" w:space="0" w:color="auto"/>
      </w:divBdr>
    </w:div>
    <w:div w:id="408622104">
      <w:bodyDiv w:val="1"/>
      <w:marLeft w:val="0"/>
      <w:marRight w:val="0"/>
      <w:marTop w:val="0"/>
      <w:marBottom w:val="0"/>
      <w:divBdr>
        <w:top w:val="none" w:sz="0" w:space="0" w:color="auto"/>
        <w:left w:val="none" w:sz="0" w:space="0" w:color="auto"/>
        <w:bottom w:val="none" w:sz="0" w:space="0" w:color="auto"/>
        <w:right w:val="none" w:sz="0" w:space="0" w:color="auto"/>
      </w:divBdr>
    </w:div>
    <w:div w:id="538595323">
      <w:bodyDiv w:val="1"/>
      <w:marLeft w:val="0"/>
      <w:marRight w:val="0"/>
      <w:marTop w:val="0"/>
      <w:marBottom w:val="0"/>
      <w:divBdr>
        <w:top w:val="none" w:sz="0" w:space="0" w:color="auto"/>
        <w:left w:val="none" w:sz="0" w:space="0" w:color="auto"/>
        <w:bottom w:val="none" w:sz="0" w:space="0" w:color="auto"/>
        <w:right w:val="none" w:sz="0" w:space="0" w:color="auto"/>
      </w:divBdr>
    </w:div>
    <w:div w:id="1035274210">
      <w:bodyDiv w:val="1"/>
      <w:marLeft w:val="0"/>
      <w:marRight w:val="0"/>
      <w:marTop w:val="0"/>
      <w:marBottom w:val="0"/>
      <w:divBdr>
        <w:top w:val="none" w:sz="0" w:space="0" w:color="auto"/>
        <w:left w:val="none" w:sz="0" w:space="0" w:color="auto"/>
        <w:bottom w:val="none" w:sz="0" w:space="0" w:color="auto"/>
        <w:right w:val="none" w:sz="0" w:space="0" w:color="auto"/>
      </w:divBdr>
    </w:div>
    <w:div w:id="1274944841">
      <w:bodyDiv w:val="1"/>
      <w:marLeft w:val="0"/>
      <w:marRight w:val="0"/>
      <w:marTop w:val="0"/>
      <w:marBottom w:val="0"/>
      <w:divBdr>
        <w:top w:val="none" w:sz="0" w:space="0" w:color="auto"/>
        <w:left w:val="none" w:sz="0" w:space="0" w:color="auto"/>
        <w:bottom w:val="none" w:sz="0" w:space="0" w:color="auto"/>
        <w:right w:val="none" w:sz="0" w:space="0" w:color="auto"/>
      </w:divBdr>
    </w:div>
    <w:div w:id="1356155941">
      <w:bodyDiv w:val="1"/>
      <w:marLeft w:val="0"/>
      <w:marRight w:val="0"/>
      <w:marTop w:val="0"/>
      <w:marBottom w:val="0"/>
      <w:divBdr>
        <w:top w:val="none" w:sz="0" w:space="0" w:color="auto"/>
        <w:left w:val="none" w:sz="0" w:space="0" w:color="auto"/>
        <w:bottom w:val="none" w:sz="0" w:space="0" w:color="auto"/>
        <w:right w:val="none" w:sz="0" w:space="0" w:color="auto"/>
      </w:divBdr>
      <w:divsChild>
        <w:div w:id="1050031500">
          <w:marLeft w:val="547"/>
          <w:marRight w:val="0"/>
          <w:marTop w:val="0"/>
          <w:marBottom w:val="0"/>
          <w:divBdr>
            <w:top w:val="none" w:sz="0" w:space="0" w:color="auto"/>
            <w:left w:val="none" w:sz="0" w:space="0" w:color="auto"/>
            <w:bottom w:val="none" w:sz="0" w:space="0" w:color="auto"/>
            <w:right w:val="none" w:sz="0" w:space="0" w:color="auto"/>
          </w:divBdr>
        </w:div>
      </w:divsChild>
    </w:div>
    <w:div w:id="1672831231">
      <w:bodyDiv w:val="1"/>
      <w:marLeft w:val="0"/>
      <w:marRight w:val="0"/>
      <w:marTop w:val="0"/>
      <w:marBottom w:val="0"/>
      <w:divBdr>
        <w:top w:val="none" w:sz="0" w:space="0" w:color="auto"/>
        <w:left w:val="none" w:sz="0" w:space="0" w:color="auto"/>
        <w:bottom w:val="none" w:sz="0" w:space="0" w:color="auto"/>
        <w:right w:val="none" w:sz="0" w:space="0" w:color="auto"/>
      </w:divBdr>
    </w:div>
    <w:div w:id="2066678936">
      <w:bodyDiv w:val="1"/>
      <w:marLeft w:val="0"/>
      <w:marRight w:val="0"/>
      <w:marTop w:val="0"/>
      <w:marBottom w:val="0"/>
      <w:divBdr>
        <w:top w:val="none" w:sz="0" w:space="0" w:color="auto"/>
        <w:left w:val="none" w:sz="0" w:space="0" w:color="auto"/>
        <w:bottom w:val="none" w:sz="0" w:space="0" w:color="auto"/>
        <w:right w:val="none" w:sz="0" w:space="0" w:color="auto"/>
      </w:divBdr>
    </w:div>
    <w:div w:id="2131774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johnson@rmhumanservices.org" TargetMode="External"/><Relationship Id="rId5" Type="http://schemas.openxmlformats.org/officeDocument/2006/relationships/styles" Target="styles.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MHicks\LOCALS~1\Temp\XPgrpwise\Jan%2019%202010%20BOD%20Meeting%20Agend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0e3a21cf-e277-4725-bc71-20bebe99d2fa" xsi:nil="true"/>
    <lcf76f155ced4ddcb4097134ff3c332f xmlns="4260d136-6055-46c1-987e-b2db65a8d7d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4193A1A2019B43A6C395DEE9810740" ma:contentTypeVersion="18" ma:contentTypeDescription="Create a new document." ma:contentTypeScope="" ma:versionID="e53193721d8d383c75f3ab455fd50134">
  <xsd:schema xmlns:xsd="http://www.w3.org/2001/XMLSchema" xmlns:xs="http://www.w3.org/2001/XMLSchema" xmlns:p="http://schemas.microsoft.com/office/2006/metadata/properties" xmlns:ns2="4260d136-6055-46c1-987e-b2db65a8d7de" xmlns:ns3="0e3a21cf-e277-4725-bc71-20bebe99d2fa" targetNamespace="http://schemas.microsoft.com/office/2006/metadata/properties" ma:root="true" ma:fieldsID="f214c62f08bfecda6e48bc91baa98338" ns2:_="" ns3:_="">
    <xsd:import namespace="4260d136-6055-46c1-987e-b2db65a8d7de"/>
    <xsd:import namespace="0e3a21cf-e277-4725-bc71-20bebe99d2f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0d136-6055-46c1-987e-b2db65a8d7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4627ab8-0044-4ec5-88d4-910cda24d22d"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e3a21cf-e277-4725-bc71-20bebe99d2f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a3d91b4-487c-459d-a621-1e1d6ef7aca1}" ma:internalName="TaxCatchAll" ma:showField="CatchAllData" ma:web="0e3a21cf-e277-4725-bc71-20bebe99d2f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3155B98-4E5B-448F-AFED-76638BE4AF32}">
  <ds:schemaRefs>
    <ds:schemaRef ds:uri="http://schemas.microsoft.com/sharepoint/v3/contenttype/forms"/>
  </ds:schemaRefs>
</ds:datastoreItem>
</file>

<file path=customXml/itemProps2.xml><?xml version="1.0" encoding="utf-8"?>
<ds:datastoreItem xmlns:ds="http://schemas.openxmlformats.org/officeDocument/2006/customXml" ds:itemID="{2BA5F503-1911-484C-AB9D-EBE96C68F050}">
  <ds:schemaRefs>
    <ds:schemaRef ds:uri="http://schemas.microsoft.com/office/2006/metadata/properties"/>
    <ds:schemaRef ds:uri="http://schemas.microsoft.com/office/infopath/2007/PartnerControls"/>
    <ds:schemaRef ds:uri="0e3a21cf-e277-4725-bc71-20bebe99d2fa"/>
    <ds:schemaRef ds:uri="4260d136-6055-46c1-987e-b2db65a8d7de"/>
  </ds:schemaRefs>
</ds:datastoreItem>
</file>

<file path=customXml/itemProps3.xml><?xml version="1.0" encoding="utf-8"?>
<ds:datastoreItem xmlns:ds="http://schemas.openxmlformats.org/officeDocument/2006/customXml" ds:itemID="{3D15CA47-154B-4E5E-AFD1-6B857F6C33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0d136-6055-46c1-987e-b2db65a8d7de"/>
    <ds:schemaRef ds:uri="0e3a21cf-e277-4725-bc71-20bebe99d2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Jan 19 2010 BOD Meeting Agenda</Template>
  <TotalTime>3</TotalTime>
  <Pages>1</Pages>
  <Words>177</Words>
  <Characters>1015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AGENDA</vt:lpstr>
    </vt:vector>
  </TitlesOfParts>
  <Company>Denver Options</Company>
  <LinksUpToDate>false</LinksUpToDate>
  <CharactersWithSpaces>1190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subject/>
  <dc:creator>Bridget Forgy</dc:creator>
  <cp:keywords/>
  <dc:description/>
  <cp:lastModifiedBy>Abby Grinstead</cp:lastModifiedBy>
  <cp:revision>2</cp:revision>
  <cp:lastPrinted>2019-05-21T20:59:00Z</cp:lastPrinted>
  <dcterms:created xsi:type="dcterms:W3CDTF">2025-11-06T17:42:00Z</dcterms:created>
  <dcterms:modified xsi:type="dcterms:W3CDTF">2025-11-06T17:42:00Z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0x010100594193A1A2019B43A6C395DEE9810740</vt:lpwstr>
  </property>
  <property fmtid="{D5CDD505-2E9C-101B-9397-08002B2CF9AE}" pid="3" name="Order">
    <vt:r8>100</vt:r8>
  </property>
</Properties>
</file>