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A28EC7" w14:textId="77777777" w:rsidR="0080474B" w:rsidRPr="00C75C48" w:rsidRDefault="002B7B38" w:rsidP="002B7B38">
      <w:pPr>
        <w:jc w:val="center"/>
        <w:rPr>
          <w:rFonts w:asciiTheme="minorHAnsi" w:hAnsiTheme="minorHAnsi" w:cstheme="minorHAnsi"/>
        </w:rPr>
      </w:pPr>
      <w:r w:rsidRPr="00C75C48">
        <w:rPr>
          <w:rFonts w:asciiTheme="minorHAnsi" w:hAnsiTheme="minorHAnsi" w:cstheme="minorHAnsi"/>
          <w:noProof/>
        </w:rPr>
        <w:drawing>
          <wp:inline distT="0" distB="0" distL="0" distR="0" wp14:anchorId="6EAE81B1" wp14:editId="7AE338DB">
            <wp:extent cx="2690396" cy="93687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0">
                      <a:extLst>
                        <a:ext uri="{28A0092B-C50C-407E-A947-70E740481C1C}">
                          <a14:useLocalDpi xmlns:a14="http://schemas.microsoft.com/office/drawing/2010/main" val="0"/>
                        </a:ext>
                      </a:extLst>
                    </a:blip>
                    <a:stretch>
                      <a:fillRect/>
                    </a:stretch>
                  </pic:blipFill>
                  <pic:spPr>
                    <a:xfrm>
                      <a:off x="0" y="0"/>
                      <a:ext cx="2690396" cy="936872"/>
                    </a:xfrm>
                    <a:prstGeom prst="rect">
                      <a:avLst/>
                    </a:prstGeom>
                  </pic:spPr>
                </pic:pic>
              </a:graphicData>
            </a:graphic>
          </wp:inline>
        </w:drawing>
      </w:r>
    </w:p>
    <w:p w14:paraId="5ACE414E" w14:textId="77777777" w:rsidR="0080474B" w:rsidRPr="00C75C48" w:rsidRDefault="0080474B" w:rsidP="0080474B">
      <w:pPr>
        <w:rPr>
          <w:rFonts w:asciiTheme="minorHAnsi" w:hAnsiTheme="minorHAnsi" w:cstheme="minorHAnsi"/>
          <w:b/>
          <w:sz w:val="28"/>
          <w:szCs w:val="28"/>
        </w:rPr>
      </w:pPr>
    </w:p>
    <w:p w14:paraId="35AC4359" w14:textId="77777777" w:rsidR="00574F1F" w:rsidRPr="00C75C48" w:rsidRDefault="006674A3" w:rsidP="0080474B">
      <w:pPr>
        <w:jc w:val="center"/>
        <w:rPr>
          <w:rFonts w:asciiTheme="minorHAnsi" w:hAnsiTheme="minorHAnsi" w:cstheme="minorHAnsi"/>
          <w:b/>
          <w:sz w:val="24"/>
          <w:szCs w:val="24"/>
        </w:rPr>
      </w:pPr>
      <w:r w:rsidRPr="00C75C48">
        <w:rPr>
          <w:rFonts w:asciiTheme="minorHAnsi" w:hAnsiTheme="minorHAnsi" w:cstheme="minorHAnsi"/>
          <w:b/>
          <w:sz w:val="24"/>
          <w:szCs w:val="24"/>
        </w:rPr>
        <w:t>Community Advisory Council Meeting</w:t>
      </w:r>
    </w:p>
    <w:p w14:paraId="2CA08A65" w14:textId="254FFAF7" w:rsidR="000341B7" w:rsidRPr="00C75C48" w:rsidRDefault="00DD1E48" w:rsidP="00D622B2">
      <w:pPr>
        <w:spacing w:line="360" w:lineRule="auto"/>
        <w:jc w:val="center"/>
        <w:rPr>
          <w:rFonts w:asciiTheme="minorHAnsi" w:hAnsiTheme="minorHAnsi" w:cstheme="minorHAnsi"/>
          <w:sz w:val="24"/>
          <w:szCs w:val="24"/>
        </w:rPr>
      </w:pPr>
      <w:r>
        <w:rPr>
          <w:rFonts w:asciiTheme="minorHAnsi" w:hAnsiTheme="minorHAnsi" w:cstheme="minorHAnsi"/>
          <w:sz w:val="24"/>
          <w:szCs w:val="24"/>
        </w:rPr>
        <w:t>October 21</w:t>
      </w:r>
      <w:r w:rsidR="003C6246">
        <w:rPr>
          <w:rFonts w:asciiTheme="minorHAnsi" w:hAnsiTheme="minorHAnsi" w:cstheme="minorHAnsi"/>
          <w:sz w:val="24"/>
          <w:szCs w:val="24"/>
        </w:rPr>
        <w:t>, 202</w:t>
      </w:r>
      <w:r w:rsidR="007F7D05">
        <w:rPr>
          <w:rFonts w:asciiTheme="minorHAnsi" w:hAnsiTheme="minorHAnsi" w:cstheme="minorHAnsi"/>
          <w:sz w:val="24"/>
          <w:szCs w:val="24"/>
        </w:rPr>
        <w:t>5</w:t>
      </w:r>
    </w:p>
    <w:p w14:paraId="25EA0F19" w14:textId="77777777" w:rsidR="00574F1F" w:rsidRPr="00C75C48" w:rsidRDefault="00574F1F" w:rsidP="000341B7">
      <w:pPr>
        <w:pStyle w:val="Title"/>
        <w:tabs>
          <w:tab w:val="clear" w:pos="9540"/>
        </w:tabs>
        <w:spacing w:line="360" w:lineRule="auto"/>
        <w:ind w:right="36"/>
        <w:rPr>
          <w:rFonts w:asciiTheme="minorHAnsi" w:hAnsiTheme="minorHAnsi" w:cstheme="minorHAnsi"/>
          <w:szCs w:val="24"/>
        </w:rPr>
      </w:pPr>
      <w:r w:rsidRPr="00C75C48">
        <w:rPr>
          <w:rFonts w:asciiTheme="minorHAnsi" w:hAnsiTheme="minorHAnsi" w:cstheme="minorHAnsi"/>
          <w:szCs w:val="24"/>
        </w:rPr>
        <w:t>A</w:t>
      </w:r>
      <w:r w:rsidR="0021453E" w:rsidRPr="00C75C48">
        <w:rPr>
          <w:rFonts w:asciiTheme="minorHAnsi" w:hAnsiTheme="minorHAnsi" w:cstheme="minorHAnsi"/>
          <w:szCs w:val="24"/>
        </w:rPr>
        <w:t>genda</w:t>
      </w:r>
    </w:p>
    <w:p w14:paraId="2EDACE3B" w14:textId="43335FE0" w:rsidR="00847067" w:rsidRDefault="00317358" w:rsidP="002F3CBE">
      <w:pPr>
        <w:pStyle w:val="font7"/>
        <w:spacing w:before="0" w:beforeAutospacing="0" w:after="0" w:afterAutospacing="0" w:line="360" w:lineRule="atLeast"/>
        <w:jc w:val="center"/>
        <w:textAlignment w:val="baseline"/>
        <w:rPr>
          <w:rStyle w:val="color15"/>
          <w:rFonts w:asciiTheme="minorHAnsi" w:hAnsiTheme="minorHAnsi" w:cstheme="minorHAnsi"/>
          <w:b/>
          <w:bCs/>
          <w:color w:val="222222"/>
          <w:bdr w:val="none" w:sz="0" w:space="0" w:color="auto" w:frame="1"/>
        </w:rPr>
      </w:pPr>
      <w:proofErr w:type="gramStart"/>
      <w:r w:rsidRPr="00247FC2">
        <w:rPr>
          <w:rStyle w:val="color15"/>
          <w:rFonts w:asciiTheme="minorHAnsi" w:hAnsiTheme="minorHAnsi" w:cstheme="minorHAnsi"/>
          <w:b/>
          <w:bCs/>
          <w:color w:val="222222"/>
          <w:u w:val="single"/>
          <w:bdr w:val="none" w:sz="0" w:space="0" w:color="auto" w:frame="1"/>
        </w:rPr>
        <w:t>The</w:t>
      </w:r>
      <w:r w:rsidR="007F7D05">
        <w:rPr>
          <w:rStyle w:val="color15"/>
          <w:rFonts w:asciiTheme="minorHAnsi" w:hAnsiTheme="minorHAnsi" w:cstheme="minorHAnsi"/>
          <w:b/>
          <w:bCs/>
          <w:color w:val="222222"/>
          <w:u w:val="single"/>
          <w:bdr w:val="none" w:sz="0" w:space="0" w:color="auto" w:frame="1"/>
        </w:rPr>
        <w:t xml:space="preserve"> </w:t>
      </w:r>
      <w:r w:rsidR="00DD1E48">
        <w:rPr>
          <w:rStyle w:val="color15"/>
          <w:rFonts w:asciiTheme="minorHAnsi" w:hAnsiTheme="minorHAnsi" w:cstheme="minorHAnsi"/>
          <w:b/>
          <w:bCs/>
          <w:color w:val="222222"/>
          <w:u w:val="single"/>
          <w:bdr w:val="none" w:sz="0" w:space="0" w:color="auto" w:frame="1"/>
        </w:rPr>
        <w:t>October</w:t>
      </w:r>
      <w:proofErr w:type="gramEnd"/>
      <w:r w:rsidR="00DD1E48">
        <w:rPr>
          <w:rStyle w:val="color15"/>
          <w:rFonts w:asciiTheme="minorHAnsi" w:hAnsiTheme="minorHAnsi" w:cstheme="minorHAnsi"/>
          <w:b/>
          <w:bCs/>
          <w:color w:val="222222"/>
          <w:u w:val="single"/>
          <w:bdr w:val="none" w:sz="0" w:space="0" w:color="auto" w:frame="1"/>
        </w:rPr>
        <w:t xml:space="preserve"> 21</w:t>
      </w:r>
      <w:r w:rsidR="007F7D05">
        <w:rPr>
          <w:rStyle w:val="color15"/>
          <w:rFonts w:asciiTheme="minorHAnsi" w:hAnsiTheme="minorHAnsi" w:cstheme="minorHAnsi"/>
          <w:b/>
          <w:bCs/>
          <w:color w:val="222222"/>
          <w:u w:val="single"/>
          <w:bdr w:val="none" w:sz="0" w:space="0" w:color="auto" w:frame="1"/>
        </w:rPr>
        <w:t xml:space="preserve">, </w:t>
      </w:r>
      <w:proofErr w:type="gramStart"/>
      <w:r w:rsidR="007F7D05">
        <w:rPr>
          <w:rStyle w:val="color15"/>
          <w:rFonts w:asciiTheme="minorHAnsi" w:hAnsiTheme="minorHAnsi" w:cstheme="minorHAnsi"/>
          <w:b/>
          <w:bCs/>
          <w:color w:val="222222"/>
          <w:u w:val="single"/>
          <w:bdr w:val="none" w:sz="0" w:space="0" w:color="auto" w:frame="1"/>
        </w:rPr>
        <w:t>2025</w:t>
      </w:r>
      <w:proofErr w:type="gramEnd"/>
      <w:r w:rsidR="007F7D05">
        <w:rPr>
          <w:rStyle w:val="color15"/>
          <w:rFonts w:asciiTheme="minorHAnsi" w:hAnsiTheme="minorHAnsi" w:cstheme="minorHAnsi"/>
          <w:b/>
          <w:bCs/>
          <w:color w:val="222222"/>
          <w:u w:val="single"/>
          <w:bdr w:val="none" w:sz="0" w:space="0" w:color="auto" w:frame="1"/>
        </w:rPr>
        <w:t xml:space="preserve"> meeting will be held in a virtual space only</w:t>
      </w:r>
    </w:p>
    <w:p w14:paraId="5629F2D6" w14:textId="758CDD7E" w:rsidR="002F3CBE" w:rsidRDefault="002F3CBE" w:rsidP="002F3CBE">
      <w:pPr>
        <w:pStyle w:val="font7"/>
        <w:spacing w:before="0" w:beforeAutospacing="0" w:after="0" w:afterAutospacing="0" w:line="360" w:lineRule="atLeast"/>
        <w:jc w:val="center"/>
        <w:textAlignment w:val="baseline"/>
        <w:rPr>
          <w:rStyle w:val="color15"/>
          <w:rFonts w:asciiTheme="minorHAnsi" w:hAnsiTheme="minorHAnsi" w:cstheme="minorHAnsi"/>
          <w:b/>
          <w:bCs/>
          <w:color w:val="222222"/>
          <w:bdr w:val="none" w:sz="0" w:space="0" w:color="auto" w:frame="1"/>
        </w:rPr>
      </w:pPr>
      <w:r>
        <w:rPr>
          <w:rStyle w:val="color15"/>
          <w:rFonts w:asciiTheme="minorHAnsi" w:hAnsiTheme="minorHAnsi" w:cstheme="minorHAnsi"/>
          <w:b/>
          <w:bCs/>
          <w:color w:val="222222"/>
          <w:bdr w:val="none" w:sz="0" w:space="0" w:color="auto" w:frame="1"/>
        </w:rPr>
        <w:t xml:space="preserve">9900 East Iliff Ave </w:t>
      </w:r>
    </w:p>
    <w:p w14:paraId="5F628564" w14:textId="2B50848E" w:rsidR="002F3CBE" w:rsidRDefault="002F3CBE" w:rsidP="002F3CBE">
      <w:pPr>
        <w:pStyle w:val="font7"/>
        <w:spacing w:before="0" w:beforeAutospacing="0" w:after="0" w:afterAutospacing="0" w:line="360" w:lineRule="atLeast"/>
        <w:jc w:val="center"/>
        <w:textAlignment w:val="baseline"/>
        <w:rPr>
          <w:rFonts w:ascii="Segoe UI" w:hAnsi="Segoe UI" w:cs="Segoe UI"/>
          <w:color w:val="252424"/>
        </w:rPr>
      </w:pPr>
      <w:r>
        <w:rPr>
          <w:rStyle w:val="color15"/>
          <w:rFonts w:asciiTheme="minorHAnsi" w:hAnsiTheme="minorHAnsi" w:cstheme="minorHAnsi"/>
          <w:b/>
          <w:bCs/>
          <w:color w:val="222222"/>
          <w:bdr w:val="none" w:sz="0" w:space="0" w:color="auto" w:frame="1"/>
        </w:rPr>
        <w:t>Denver CO 80231</w:t>
      </w:r>
    </w:p>
    <w:p w14:paraId="4A94AD79" w14:textId="37CBEB09" w:rsidR="00432FEA" w:rsidRPr="00C75C48" w:rsidRDefault="007F22E6" w:rsidP="007F22E6">
      <w:pPr>
        <w:jc w:val="both"/>
        <w:rPr>
          <w:rFonts w:asciiTheme="minorHAnsi" w:hAnsiTheme="minorHAnsi" w:cstheme="minorHAnsi"/>
          <w:i/>
          <w:sz w:val="24"/>
        </w:rPr>
      </w:pPr>
      <w:r w:rsidRPr="00C75C48">
        <w:rPr>
          <w:rFonts w:asciiTheme="minorHAnsi" w:hAnsiTheme="minorHAnsi" w:cstheme="minorHAnsi"/>
          <w:i/>
          <w:sz w:val="24"/>
        </w:rPr>
        <w:t>The Mission of the Community Advisory Council is to make informed recommendations that reflect transparency and drive transformation of the culture and community to be inclusive of people of all abilities and backgrounds.</w:t>
      </w:r>
    </w:p>
    <w:p w14:paraId="44CFDD0A" w14:textId="77777777" w:rsidR="00432FEA" w:rsidRPr="00C75C48" w:rsidRDefault="00432FEA" w:rsidP="007F22E6">
      <w:pPr>
        <w:jc w:val="both"/>
        <w:rPr>
          <w:rFonts w:asciiTheme="minorHAnsi" w:hAnsiTheme="minorHAnsi" w:cstheme="minorHAnsi"/>
          <w:sz w:val="24"/>
          <w:u w:val="single"/>
        </w:rPr>
      </w:pPr>
      <w:r w:rsidRPr="00C75C48">
        <w:rPr>
          <w:rFonts w:asciiTheme="minorHAnsi" w:hAnsiTheme="minorHAnsi" w:cstheme="minorHAnsi"/>
          <w:sz w:val="24"/>
          <w:u w:val="single"/>
        </w:rPr>
        <w:t>Community Advisory Council Goals:</w:t>
      </w:r>
    </w:p>
    <w:p w14:paraId="66C8825F" w14:textId="77777777" w:rsidR="00E3560D" w:rsidRPr="00C75C48" w:rsidRDefault="00E3560D" w:rsidP="00D26664">
      <w:pPr>
        <w:pStyle w:val="ListParagraph"/>
        <w:numPr>
          <w:ilvl w:val="0"/>
          <w:numId w:val="33"/>
        </w:numPr>
        <w:rPr>
          <w:rFonts w:asciiTheme="minorHAnsi" w:hAnsiTheme="minorHAnsi" w:cstheme="minorHAnsi"/>
          <w:sz w:val="24"/>
        </w:rPr>
      </w:pPr>
      <w:r w:rsidRPr="00C75C48">
        <w:rPr>
          <w:rFonts w:asciiTheme="minorHAnsi" w:hAnsiTheme="minorHAnsi" w:cstheme="minorHAnsi"/>
          <w:sz w:val="24"/>
        </w:rPr>
        <w:t>Identify and forward recommendations that encourage and expand children and adults' abilities and gifts.</w:t>
      </w:r>
    </w:p>
    <w:p w14:paraId="6DE44D67" w14:textId="36898935" w:rsidR="00D26664" w:rsidRPr="00C75C48" w:rsidRDefault="00E3560D" w:rsidP="00D26664">
      <w:pPr>
        <w:pStyle w:val="ListParagraph"/>
        <w:numPr>
          <w:ilvl w:val="0"/>
          <w:numId w:val="33"/>
        </w:numPr>
        <w:rPr>
          <w:rFonts w:asciiTheme="minorHAnsi" w:hAnsiTheme="minorHAnsi" w:cstheme="minorHAnsi"/>
          <w:sz w:val="24"/>
        </w:rPr>
      </w:pPr>
      <w:r w:rsidRPr="00C75C48">
        <w:rPr>
          <w:rFonts w:asciiTheme="minorHAnsi" w:hAnsiTheme="minorHAnsi" w:cstheme="minorHAnsi"/>
          <w:sz w:val="24"/>
        </w:rPr>
        <w:t>Identify and recruit diverse membership (social and economic, racial or ethnic, disability, gender, sexual orientation).</w:t>
      </w:r>
    </w:p>
    <w:p w14:paraId="38E58973" w14:textId="59B572B9" w:rsidR="00466815" w:rsidRDefault="00E56FB9" w:rsidP="0042529F">
      <w:pPr>
        <w:pStyle w:val="ListParagraph"/>
        <w:numPr>
          <w:ilvl w:val="0"/>
          <w:numId w:val="33"/>
        </w:numPr>
        <w:rPr>
          <w:rFonts w:asciiTheme="minorHAnsi" w:hAnsiTheme="minorHAnsi" w:cstheme="minorHAnsi"/>
          <w:sz w:val="24"/>
        </w:rPr>
      </w:pPr>
      <w:r w:rsidRPr="00C75C48">
        <w:rPr>
          <w:rFonts w:asciiTheme="minorHAnsi" w:hAnsiTheme="minorHAnsi" w:cstheme="minorHAnsi"/>
          <w:sz w:val="24"/>
        </w:rPr>
        <w:t>Identify the values and priorities that guide mill levy expenditures</w:t>
      </w:r>
      <w:r w:rsidR="00466815" w:rsidRPr="00C75C48">
        <w:rPr>
          <w:rFonts w:asciiTheme="minorHAnsi" w:hAnsiTheme="minorHAnsi" w:cstheme="minorHAnsi"/>
          <w:sz w:val="24"/>
        </w:rPr>
        <w:t>.</w:t>
      </w:r>
    </w:p>
    <w:p w14:paraId="20FF10AE" w14:textId="77777777" w:rsidR="00FF7A94" w:rsidRPr="00C75C48" w:rsidRDefault="00FF7A94" w:rsidP="00FF7A94">
      <w:pPr>
        <w:pStyle w:val="ListParagraph"/>
        <w:rPr>
          <w:rFonts w:asciiTheme="minorHAnsi" w:hAnsiTheme="minorHAnsi" w:cstheme="minorHAnsi"/>
          <w:sz w:val="24"/>
        </w:rPr>
      </w:pPr>
    </w:p>
    <w:tbl>
      <w:tblPr>
        <w:tblStyle w:val="TableGrid"/>
        <w:tblW w:w="6399" w:type="pct"/>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1721"/>
        <w:gridCol w:w="2757"/>
        <w:gridCol w:w="1722"/>
        <w:gridCol w:w="2398"/>
        <w:gridCol w:w="1722"/>
        <w:gridCol w:w="2396"/>
      </w:tblGrid>
      <w:tr w:rsidR="008C7C23" w:rsidRPr="00C75C48" w14:paraId="6C977524" w14:textId="77777777" w:rsidTr="00A52377">
        <w:trPr>
          <w:gridAfter w:val="1"/>
          <w:wAfter w:w="942" w:type="pct"/>
          <w:trHeight w:val="404"/>
        </w:trPr>
        <w:tc>
          <w:tcPr>
            <w:tcW w:w="677" w:type="pct"/>
            <w:vAlign w:val="center"/>
          </w:tcPr>
          <w:p w14:paraId="653E87C7" w14:textId="4244DB5F" w:rsidR="008C7C23" w:rsidRPr="00C75C48" w:rsidRDefault="002F3CBE" w:rsidP="005A3093">
            <w:pPr>
              <w:pStyle w:val="NoSpacing"/>
              <w:rPr>
                <w:rFonts w:asciiTheme="minorHAnsi" w:hAnsiTheme="minorHAnsi" w:cstheme="minorHAnsi"/>
                <w:b/>
                <w:sz w:val="24"/>
                <w:szCs w:val="24"/>
              </w:rPr>
            </w:pPr>
            <w:r>
              <w:rPr>
                <w:rFonts w:asciiTheme="minorHAnsi" w:hAnsiTheme="minorHAnsi" w:cstheme="minorHAnsi"/>
                <w:b/>
                <w:sz w:val="24"/>
                <w:szCs w:val="24"/>
              </w:rPr>
              <w:t>4:00</w:t>
            </w:r>
            <w:r w:rsidR="00C069BE">
              <w:rPr>
                <w:rFonts w:asciiTheme="minorHAnsi" w:hAnsiTheme="minorHAnsi" w:cstheme="minorHAnsi"/>
                <w:b/>
                <w:sz w:val="24"/>
                <w:szCs w:val="24"/>
              </w:rPr>
              <w:t xml:space="preserve"> </w:t>
            </w:r>
            <w:r w:rsidR="005F5842">
              <w:rPr>
                <w:rFonts w:asciiTheme="minorHAnsi" w:hAnsiTheme="minorHAnsi" w:cstheme="minorHAnsi"/>
                <w:b/>
                <w:sz w:val="24"/>
                <w:szCs w:val="24"/>
              </w:rPr>
              <w:t>pm</w:t>
            </w:r>
          </w:p>
        </w:tc>
        <w:tc>
          <w:tcPr>
            <w:tcW w:w="1761" w:type="pct"/>
            <w:gridSpan w:val="2"/>
            <w:vAlign w:val="center"/>
          </w:tcPr>
          <w:p w14:paraId="2AEBCF69" w14:textId="07CF4D0F" w:rsidR="008C7C23" w:rsidRPr="00C75C48" w:rsidRDefault="00B20D5C" w:rsidP="00E0247A">
            <w:pPr>
              <w:pStyle w:val="NoSpacing"/>
              <w:rPr>
                <w:rFonts w:asciiTheme="minorHAnsi" w:hAnsiTheme="minorHAnsi" w:cstheme="minorHAnsi"/>
                <w:b/>
                <w:sz w:val="24"/>
                <w:szCs w:val="24"/>
              </w:rPr>
            </w:pPr>
            <w:r w:rsidRPr="00C75C48">
              <w:rPr>
                <w:rFonts w:asciiTheme="minorHAnsi" w:hAnsiTheme="minorHAnsi" w:cstheme="minorHAnsi"/>
                <w:b/>
                <w:sz w:val="24"/>
                <w:szCs w:val="24"/>
              </w:rPr>
              <w:t>Welcome</w:t>
            </w:r>
            <w:r w:rsidR="002F3CBE">
              <w:rPr>
                <w:rFonts w:asciiTheme="minorHAnsi" w:hAnsiTheme="minorHAnsi" w:cstheme="minorHAnsi"/>
                <w:b/>
                <w:sz w:val="24"/>
                <w:szCs w:val="24"/>
              </w:rPr>
              <w:t>!</w:t>
            </w:r>
            <w:r w:rsidR="007F7D05">
              <w:rPr>
                <w:rFonts w:asciiTheme="minorHAnsi" w:hAnsiTheme="minorHAnsi" w:cstheme="minorHAnsi"/>
                <w:b/>
                <w:sz w:val="24"/>
                <w:szCs w:val="24"/>
              </w:rPr>
              <w:t xml:space="preserve"> </w:t>
            </w:r>
          </w:p>
        </w:tc>
        <w:tc>
          <w:tcPr>
            <w:tcW w:w="1620" w:type="pct"/>
            <w:gridSpan w:val="2"/>
            <w:vAlign w:val="center"/>
          </w:tcPr>
          <w:p w14:paraId="3380BB1F" w14:textId="4F8154F4" w:rsidR="008C7C23" w:rsidRPr="00C75C48" w:rsidRDefault="00DE5F82" w:rsidP="005A3093">
            <w:pPr>
              <w:pStyle w:val="NoSpacing"/>
              <w:rPr>
                <w:rFonts w:asciiTheme="minorHAnsi" w:hAnsiTheme="minorHAnsi" w:cstheme="minorHAnsi"/>
                <w:sz w:val="24"/>
                <w:szCs w:val="24"/>
              </w:rPr>
            </w:pPr>
            <w:r>
              <w:rPr>
                <w:rFonts w:asciiTheme="minorHAnsi" w:hAnsiTheme="minorHAnsi" w:cstheme="minorHAnsi"/>
                <w:sz w:val="24"/>
                <w:szCs w:val="24"/>
              </w:rPr>
              <w:t xml:space="preserve">Introductions &amp; </w:t>
            </w:r>
            <w:r w:rsidR="00D67941">
              <w:rPr>
                <w:rFonts w:asciiTheme="minorHAnsi" w:hAnsiTheme="minorHAnsi" w:cstheme="minorHAnsi"/>
                <w:sz w:val="24"/>
                <w:szCs w:val="24"/>
              </w:rPr>
              <w:t>Ice Breaker</w:t>
            </w:r>
            <w:r w:rsidR="00E76355">
              <w:rPr>
                <w:rFonts w:asciiTheme="minorHAnsi" w:hAnsiTheme="minorHAnsi" w:cstheme="minorHAnsi"/>
                <w:sz w:val="24"/>
                <w:szCs w:val="24"/>
              </w:rPr>
              <w:t xml:space="preserve"> </w:t>
            </w:r>
            <w:proofErr w:type="spellStart"/>
            <w:r w:rsidR="007F7D05">
              <w:rPr>
                <w:rFonts w:asciiTheme="minorHAnsi" w:hAnsiTheme="minorHAnsi" w:cstheme="minorHAnsi"/>
                <w:sz w:val="24"/>
                <w:szCs w:val="24"/>
              </w:rPr>
              <w:t>Maeline</w:t>
            </w:r>
            <w:proofErr w:type="spellEnd"/>
          </w:p>
        </w:tc>
      </w:tr>
      <w:tr w:rsidR="008C7C23" w:rsidRPr="00C75C48" w14:paraId="6490BC9C" w14:textId="77777777" w:rsidTr="00A52377">
        <w:trPr>
          <w:gridAfter w:val="1"/>
          <w:wAfter w:w="942" w:type="pct"/>
          <w:trHeight w:val="404"/>
        </w:trPr>
        <w:tc>
          <w:tcPr>
            <w:tcW w:w="677" w:type="pct"/>
            <w:vAlign w:val="center"/>
          </w:tcPr>
          <w:p w14:paraId="0975E0F7" w14:textId="33471EA3" w:rsidR="008C7C23" w:rsidRPr="00C75C48" w:rsidRDefault="002F3CBE" w:rsidP="005A3093">
            <w:pPr>
              <w:pStyle w:val="NoSpacing"/>
              <w:rPr>
                <w:rFonts w:asciiTheme="minorHAnsi" w:hAnsiTheme="minorHAnsi" w:cstheme="minorHAnsi"/>
                <w:b/>
                <w:sz w:val="24"/>
                <w:szCs w:val="24"/>
              </w:rPr>
            </w:pPr>
            <w:r>
              <w:rPr>
                <w:rFonts w:asciiTheme="minorHAnsi" w:hAnsiTheme="minorHAnsi" w:cstheme="minorHAnsi"/>
                <w:b/>
                <w:sz w:val="24"/>
                <w:szCs w:val="24"/>
              </w:rPr>
              <w:t>4:</w:t>
            </w:r>
            <w:r w:rsidR="007F7D05">
              <w:rPr>
                <w:rFonts w:asciiTheme="minorHAnsi" w:hAnsiTheme="minorHAnsi" w:cstheme="minorHAnsi"/>
                <w:b/>
                <w:sz w:val="24"/>
                <w:szCs w:val="24"/>
              </w:rPr>
              <w:t>15</w:t>
            </w:r>
            <w:r w:rsidR="005F5842">
              <w:rPr>
                <w:rFonts w:asciiTheme="minorHAnsi" w:hAnsiTheme="minorHAnsi" w:cstheme="minorHAnsi"/>
                <w:b/>
                <w:sz w:val="24"/>
                <w:szCs w:val="24"/>
              </w:rPr>
              <w:t xml:space="preserve"> pm</w:t>
            </w:r>
          </w:p>
        </w:tc>
        <w:tc>
          <w:tcPr>
            <w:tcW w:w="1761" w:type="pct"/>
            <w:gridSpan w:val="2"/>
            <w:vAlign w:val="center"/>
          </w:tcPr>
          <w:p w14:paraId="0A441304" w14:textId="454B4115" w:rsidR="008C7C23" w:rsidRPr="00C75C48" w:rsidRDefault="00A530BC" w:rsidP="0042529F">
            <w:pPr>
              <w:pStyle w:val="NoSpacing"/>
              <w:rPr>
                <w:rFonts w:asciiTheme="minorHAnsi" w:hAnsiTheme="minorHAnsi" w:cstheme="minorHAnsi"/>
                <w:b/>
                <w:sz w:val="24"/>
                <w:szCs w:val="24"/>
              </w:rPr>
            </w:pPr>
            <w:r>
              <w:rPr>
                <w:rFonts w:asciiTheme="minorHAnsi" w:hAnsiTheme="minorHAnsi" w:cstheme="minorHAnsi"/>
                <w:b/>
                <w:sz w:val="24"/>
                <w:szCs w:val="24"/>
              </w:rPr>
              <w:t xml:space="preserve"> Minutes</w:t>
            </w:r>
          </w:p>
        </w:tc>
        <w:tc>
          <w:tcPr>
            <w:tcW w:w="1620" w:type="pct"/>
            <w:gridSpan w:val="2"/>
            <w:vAlign w:val="center"/>
          </w:tcPr>
          <w:p w14:paraId="709A252A" w14:textId="1BC4CB43" w:rsidR="008C7C23" w:rsidRPr="00C75C48" w:rsidRDefault="002102A5" w:rsidP="00573576">
            <w:pPr>
              <w:pStyle w:val="NoSpacing"/>
              <w:rPr>
                <w:rFonts w:asciiTheme="minorHAnsi" w:hAnsiTheme="minorHAnsi" w:cstheme="minorHAnsi"/>
                <w:sz w:val="24"/>
                <w:szCs w:val="24"/>
              </w:rPr>
            </w:pPr>
            <w:proofErr w:type="spellStart"/>
            <w:r>
              <w:rPr>
                <w:rFonts w:asciiTheme="minorHAnsi" w:hAnsiTheme="minorHAnsi" w:cstheme="minorHAnsi"/>
                <w:sz w:val="24"/>
                <w:szCs w:val="24"/>
              </w:rPr>
              <w:t>Maeline</w:t>
            </w:r>
            <w:proofErr w:type="spellEnd"/>
            <w:r>
              <w:rPr>
                <w:rFonts w:asciiTheme="minorHAnsi" w:hAnsiTheme="minorHAnsi" w:cstheme="minorHAnsi"/>
                <w:sz w:val="24"/>
                <w:szCs w:val="24"/>
              </w:rPr>
              <w:t xml:space="preserve"> Barnstable</w:t>
            </w:r>
          </w:p>
        </w:tc>
      </w:tr>
      <w:tr w:rsidR="00755B6D" w:rsidRPr="00C75C48" w14:paraId="5DFB3DB4" w14:textId="77777777" w:rsidTr="00A52377">
        <w:trPr>
          <w:gridAfter w:val="1"/>
          <w:wAfter w:w="942" w:type="pct"/>
          <w:trHeight w:val="404"/>
        </w:trPr>
        <w:tc>
          <w:tcPr>
            <w:tcW w:w="677" w:type="pct"/>
            <w:vAlign w:val="center"/>
          </w:tcPr>
          <w:p w14:paraId="4C1E2E48" w14:textId="3C917972" w:rsidR="00755B6D" w:rsidRPr="00C75C48" w:rsidRDefault="002F3CBE" w:rsidP="00755B6D">
            <w:pPr>
              <w:pStyle w:val="NoSpacing"/>
              <w:rPr>
                <w:rFonts w:asciiTheme="minorHAnsi" w:hAnsiTheme="minorHAnsi" w:cstheme="minorHAnsi"/>
                <w:b/>
                <w:sz w:val="24"/>
                <w:szCs w:val="24"/>
              </w:rPr>
            </w:pPr>
            <w:r>
              <w:rPr>
                <w:rFonts w:asciiTheme="minorHAnsi" w:hAnsiTheme="minorHAnsi" w:cstheme="minorHAnsi"/>
                <w:b/>
                <w:sz w:val="24"/>
                <w:szCs w:val="24"/>
              </w:rPr>
              <w:t>4</w:t>
            </w:r>
            <w:r w:rsidR="00755B6D">
              <w:rPr>
                <w:rFonts w:asciiTheme="minorHAnsi" w:hAnsiTheme="minorHAnsi" w:cstheme="minorHAnsi"/>
                <w:b/>
                <w:sz w:val="24"/>
                <w:szCs w:val="24"/>
              </w:rPr>
              <w:t>:</w:t>
            </w:r>
            <w:r w:rsidR="007F7D05">
              <w:rPr>
                <w:rFonts w:asciiTheme="minorHAnsi" w:hAnsiTheme="minorHAnsi" w:cstheme="minorHAnsi"/>
                <w:b/>
                <w:sz w:val="24"/>
                <w:szCs w:val="24"/>
              </w:rPr>
              <w:t>20</w:t>
            </w:r>
            <w:r w:rsidR="00755B6D">
              <w:rPr>
                <w:rFonts w:asciiTheme="minorHAnsi" w:hAnsiTheme="minorHAnsi" w:cstheme="minorHAnsi"/>
                <w:b/>
                <w:sz w:val="24"/>
                <w:szCs w:val="24"/>
              </w:rPr>
              <w:t xml:space="preserve"> pm</w:t>
            </w:r>
          </w:p>
        </w:tc>
        <w:tc>
          <w:tcPr>
            <w:tcW w:w="1761" w:type="pct"/>
            <w:gridSpan w:val="2"/>
          </w:tcPr>
          <w:tbl>
            <w:tblPr>
              <w:tblStyle w:val="TableGrid"/>
              <w:tblW w:w="4262"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162"/>
              <w:gridCol w:w="2100"/>
            </w:tblGrid>
            <w:tr w:rsidR="007C2749" w:rsidRPr="00EA0CBF" w14:paraId="719CA9CF" w14:textId="77777777" w:rsidTr="007C2749">
              <w:trPr>
                <w:trHeight w:val="404"/>
              </w:trPr>
              <w:tc>
                <w:tcPr>
                  <w:tcW w:w="2536" w:type="pct"/>
                  <w:vAlign w:val="center"/>
                </w:tcPr>
                <w:p w14:paraId="4C3FCD77" w14:textId="1A8B4039" w:rsidR="007C2749" w:rsidRPr="00EA0CBF" w:rsidRDefault="007C2749" w:rsidP="007C2749">
                  <w:pPr>
                    <w:pStyle w:val="NoSpacing"/>
                    <w:rPr>
                      <w:rFonts w:asciiTheme="minorHAnsi" w:hAnsiTheme="minorHAnsi" w:cstheme="minorHAnsi"/>
                      <w:b/>
                      <w:sz w:val="24"/>
                      <w:szCs w:val="24"/>
                    </w:rPr>
                  </w:pPr>
                  <w:r>
                    <w:rPr>
                      <w:rFonts w:asciiTheme="minorHAnsi" w:hAnsiTheme="minorHAnsi" w:cstheme="minorHAnsi"/>
                      <w:b/>
                      <w:sz w:val="24"/>
                      <w:szCs w:val="24"/>
                    </w:rPr>
                    <w:t>IDDEAS Advisory Council Update</w:t>
                  </w:r>
                </w:p>
              </w:tc>
              <w:tc>
                <w:tcPr>
                  <w:tcW w:w="2464" w:type="pct"/>
                  <w:vAlign w:val="center"/>
                </w:tcPr>
                <w:p w14:paraId="46BA3C00" w14:textId="5B5E32E6" w:rsidR="007C2749" w:rsidRPr="00EA0CBF" w:rsidRDefault="007C2749" w:rsidP="007C2749">
                  <w:pPr>
                    <w:pStyle w:val="NoSpacing"/>
                    <w:rPr>
                      <w:rFonts w:asciiTheme="minorHAnsi" w:hAnsiTheme="minorHAnsi" w:cstheme="minorHAnsi"/>
                      <w:sz w:val="24"/>
                      <w:szCs w:val="24"/>
                    </w:rPr>
                  </w:pPr>
                </w:p>
              </w:tc>
            </w:tr>
          </w:tbl>
          <w:p w14:paraId="3CE265E9" w14:textId="14243632" w:rsidR="00755B6D" w:rsidRPr="00C75C48" w:rsidRDefault="00755B6D" w:rsidP="00755B6D">
            <w:pPr>
              <w:pStyle w:val="NoSpacing"/>
              <w:rPr>
                <w:rFonts w:asciiTheme="minorHAnsi" w:hAnsiTheme="minorHAnsi" w:cstheme="minorHAnsi"/>
                <w:b/>
                <w:sz w:val="24"/>
                <w:szCs w:val="24"/>
              </w:rPr>
            </w:pPr>
          </w:p>
        </w:tc>
        <w:tc>
          <w:tcPr>
            <w:tcW w:w="1620" w:type="pct"/>
            <w:gridSpan w:val="2"/>
          </w:tcPr>
          <w:tbl>
            <w:tblPr>
              <w:tblStyle w:val="TableGrid"/>
              <w:tblW w:w="5192" w:type="pct"/>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056"/>
              <w:gridCol w:w="1998"/>
            </w:tblGrid>
            <w:tr w:rsidR="00755B6D" w:rsidRPr="00EA0CBF" w14:paraId="03E434D4" w14:textId="77777777">
              <w:trPr>
                <w:trHeight w:val="404"/>
              </w:trPr>
              <w:tc>
                <w:tcPr>
                  <w:tcW w:w="2093" w:type="pct"/>
                  <w:vAlign w:val="center"/>
                </w:tcPr>
                <w:p w14:paraId="733F69F6" w14:textId="4E3A611A" w:rsidR="00755B6D" w:rsidRPr="00C6747E" w:rsidRDefault="00A52377" w:rsidP="00755B6D">
                  <w:pPr>
                    <w:pStyle w:val="NoSpacing"/>
                    <w:rPr>
                      <w:rFonts w:asciiTheme="minorHAnsi" w:hAnsiTheme="minorHAnsi" w:cstheme="minorHAnsi"/>
                      <w:bCs/>
                      <w:sz w:val="24"/>
                      <w:szCs w:val="24"/>
                    </w:rPr>
                  </w:pPr>
                  <w:r>
                    <w:rPr>
                      <w:rFonts w:asciiTheme="minorHAnsi" w:hAnsiTheme="minorHAnsi" w:cstheme="minorHAnsi"/>
                      <w:sz w:val="24"/>
                      <w:szCs w:val="24"/>
                    </w:rPr>
                    <w:t>Molly Mason</w:t>
                  </w:r>
                </w:p>
              </w:tc>
              <w:tc>
                <w:tcPr>
                  <w:tcW w:w="2034" w:type="pct"/>
                  <w:vAlign w:val="center"/>
                </w:tcPr>
                <w:p w14:paraId="62D0EB6A" w14:textId="6BABA3AA" w:rsidR="00755B6D" w:rsidRPr="00EA0CBF" w:rsidRDefault="00755B6D" w:rsidP="00755B6D">
                  <w:pPr>
                    <w:pStyle w:val="NoSpacing"/>
                    <w:rPr>
                      <w:rFonts w:asciiTheme="minorHAnsi" w:hAnsiTheme="minorHAnsi" w:cstheme="minorHAnsi"/>
                      <w:sz w:val="24"/>
                      <w:szCs w:val="24"/>
                    </w:rPr>
                  </w:pPr>
                </w:p>
              </w:tc>
            </w:tr>
          </w:tbl>
          <w:p w14:paraId="546C68BF" w14:textId="6A10E4E7" w:rsidR="00755B6D" w:rsidRPr="00C75C48" w:rsidRDefault="00755B6D" w:rsidP="00755B6D">
            <w:pPr>
              <w:pStyle w:val="NoSpacing"/>
              <w:rPr>
                <w:rFonts w:asciiTheme="minorHAnsi" w:hAnsiTheme="minorHAnsi" w:cstheme="minorHAnsi"/>
                <w:sz w:val="24"/>
                <w:szCs w:val="24"/>
              </w:rPr>
            </w:pPr>
          </w:p>
        </w:tc>
      </w:tr>
      <w:tr w:rsidR="004D50CF" w:rsidRPr="00C75C48" w14:paraId="1D852A87" w14:textId="77777777" w:rsidTr="00A52377">
        <w:trPr>
          <w:gridAfter w:val="1"/>
          <w:wAfter w:w="942" w:type="pct"/>
          <w:trHeight w:val="404"/>
        </w:trPr>
        <w:tc>
          <w:tcPr>
            <w:tcW w:w="677" w:type="pct"/>
            <w:vAlign w:val="center"/>
          </w:tcPr>
          <w:p w14:paraId="6765534C" w14:textId="7B063AA0" w:rsidR="004D50CF" w:rsidRPr="00C75C48" w:rsidRDefault="002F3CBE" w:rsidP="004D50CF">
            <w:pPr>
              <w:pStyle w:val="NoSpacing"/>
              <w:rPr>
                <w:rFonts w:asciiTheme="minorHAnsi" w:hAnsiTheme="minorHAnsi" w:cstheme="minorHAnsi"/>
                <w:b/>
                <w:sz w:val="24"/>
                <w:szCs w:val="24"/>
              </w:rPr>
            </w:pPr>
            <w:r>
              <w:rPr>
                <w:rFonts w:asciiTheme="minorHAnsi" w:hAnsiTheme="minorHAnsi" w:cstheme="minorHAnsi"/>
                <w:b/>
                <w:sz w:val="24"/>
                <w:szCs w:val="24"/>
              </w:rPr>
              <w:t>4:</w:t>
            </w:r>
            <w:r w:rsidR="007F7D05">
              <w:rPr>
                <w:rFonts w:asciiTheme="minorHAnsi" w:hAnsiTheme="minorHAnsi" w:cstheme="minorHAnsi"/>
                <w:b/>
                <w:sz w:val="24"/>
                <w:szCs w:val="24"/>
              </w:rPr>
              <w:t>30</w:t>
            </w:r>
            <w:r w:rsidR="00957EFD">
              <w:rPr>
                <w:rFonts w:asciiTheme="minorHAnsi" w:hAnsiTheme="minorHAnsi" w:cstheme="minorHAnsi"/>
                <w:b/>
                <w:sz w:val="24"/>
                <w:szCs w:val="24"/>
              </w:rPr>
              <w:t xml:space="preserve"> </w:t>
            </w:r>
            <w:r w:rsidR="004D50CF">
              <w:rPr>
                <w:rFonts w:asciiTheme="minorHAnsi" w:hAnsiTheme="minorHAnsi" w:cstheme="minorHAnsi"/>
                <w:b/>
                <w:sz w:val="24"/>
                <w:szCs w:val="24"/>
              </w:rPr>
              <w:t>pm</w:t>
            </w:r>
          </w:p>
        </w:tc>
        <w:tc>
          <w:tcPr>
            <w:tcW w:w="1761" w:type="pct"/>
            <w:gridSpan w:val="2"/>
            <w:vAlign w:val="center"/>
          </w:tcPr>
          <w:p w14:paraId="35397CE0" w14:textId="33581BBE" w:rsidR="00327FA6" w:rsidRPr="00C75C48" w:rsidRDefault="00DD1E48" w:rsidP="004D50CF">
            <w:pPr>
              <w:pStyle w:val="NoSpacing"/>
              <w:rPr>
                <w:rFonts w:asciiTheme="minorHAnsi" w:hAnsiTheme="minorHAnsi" w:cstheme="minorHAnsi"/>
                <w:b/>
                <w:sz w:val="24"/>
                <w:szCs w:val="24"/>
              </w:rPr>
            </w:pPr>
            <w:r>
              <w:rPr>
                <w:rFonts w:asciiTheme="minorHAnsi" w:hAnsiTheme="minorHAnsi" w:cstheme="minorHAnsi"/>
                <w:b/>
                <w:sz w:val="24"/>
                <w:szCs w:val="24"/>
              </w:rPr>
              <w:t>School Savvy</w:t>
            </w:r>
          </w:p>
        </w:tc>
        <w:tc>
          <w:tcPr>
            <w:tcW w:w="1620" w:type="pct"/>
            <w:gridSpan w:val="2"/>
            <w:vAlign w:val="center"/>
          </w:tcPr>
          <w:p w14:paraId="79787749" w14:textId="0944CFA3" w:rsidR="004D50CF" w:rsidRPr="00C75C48" w:rsidRDefault="00DD1E48" w:rsidP="004D50CF">
            <w:pPr>
              <w:pStyle w:val="NoSpacing"/>
              <w:rPr>
                <w:rFonts w:asciiTheme="minorHAnsi" w:hAnsiTheme="minorHAnsi" w:cstheme="minorHAnsi"/>
                <w:sz w:val="24"/>
                <w:szCs w:val="24"/>
              </w:rPr>
            </w:pPr>
            <w:r>
              <w:rPr>
                <w:rFonts w:asciiTheme="minorHAnsi" w:hAnsiTheme="minorHAnsi" w:cstheme="minorHAnsi"/>
                <w:sz w:val="24"/>
                <w:szCs w:val="24"/>
              </w:rPr>
              <w:t>Kate Silverman</w:t>
            </w:r>
          </w:p>
        </w:tc>
      </w:tr>
      <w:tr w:rsidR="00A52377" w:rsidRPr="00C75C48" w14:paraId="0E97E1D1" w14:textId="77777777" w:rsidTr="00A52377">
        <w:trPr>
          <w:gridAfter w:val="1"/>
          <w:wAfter w:w="942" w:type="pct"/>
          <w:trHeight w:val="437"/>
        </w:trPr>
        <w:tc>
          <w:tcPr>
            <w:tcW w:w="677" w:type="pct"/>
            <w:vAlign w:val="center"/>
          </w:tcPr>
          <w:p w14:paraId="32F1BA8F" w14:textId="270B10F8" w:rsidR="00A52377" w:rsidRDefault="00A52377" w:rsidP="00DE497B">
            <w:pPr>
              <w:pStyle w:val="NoSpacing"/>
              <w:rPr>
                <w:rFonts w:asciiTheme="minorHAnsi" w:hAnsiTheme="minorHAnsi" w:cstheme="minorHAnsi"/>
                <w:b/>
                <w:sz w:val="24"/>
                <w:szCs w:val="24"/>
              </w:rPr>
            </w:pPr>
            <w:r>
              <w:rPr>
                <w:rFonts w:asciiTheme="minorHAnsi" w:hAnsiTheme="minorHAnsi" w:cstheme="minorHAnsi"/>
                <w:b/>
                <w:sz w:val="24"/>
                <w:szCs w:val="24"/>
              </w:rPr>
              <w:t>5:00 pm</w:t>
            </w:r>
          </w:p>
        </w:tc>
        <w:tc>
          <w:tcPr>
            <w:tcW w:w="1761" w:type="pct"/>
            <w:gridSpan w:val="2"/>
            <w:vAlign w:val="center"/>
          </w:tcPr>
          <w:p w14:paraId="7E8EDD15" w14:textId="28DD8590" w:rsidR="00A52377" w:rsidRDefault="00A52377" w:rsidP="00DE497B">
            <w:pPr>
              <w:pStyle w:val="NoSpacing"/>
              <w:rPr>
                <w:rFonts w:asciiTheme="minorHAnsi" w:hAnsiTheme="minorHAnsi" w:cstheme="minorHAnsi"/>
                <w:b/>
                <w:sz w:val="24"/>
                <w:szCs w:val="24"/>
              </w:rPr>
            </w:pPr>
            <w:r>
              <w:rPr>
                <w:rFonts w:asciiTheme="minorHAnsi" w:hAnsiTheme="minorHAnsi" w:cstheme="minorHAnsi"/>
                <w:b/>
                <w:sz w:val="24"/>
                <w:szCs w:val="24"/>
              </w:rPr>
              <w:t>Public Comment</w:t>
            </w:r>
            <w:r w:rsidRPr="00EA0CBF">
              <w:rPr>
                <w:rFonts w:asciiTheme="minorHAnsi" w:hAnsiTheme="minorHAnsi" w:cstheme="minorHAnsi"/>
                <w:b/>
                <w:sz w:val="24"/>
                <w:szCs w:val="24"/>
              </w:rPr>
              <w:t xml:space="preserve"> </w:t>
            </w:r>
          </w:p>
        </w:tc>
        <w:tc>
          <w:tcPr>
            <w:tcW w:w="1620" w:type="pct"/>
            <w:gridSpan w:val="2"/>
            <w:vAlign w:val="center"/>
          </w:tcPr>
          <w:p w14:paraId="49C4665D" w14:textId="60FF0512" w:rsidR="00A52377" w:rsidRDefault="00A52377" w:rsidP="00DE497B">
            <w:pPr>
              <w:pStyle w:val="NoSpacing"/>
              <w:rPr>
                <w:rFonts w:asciiTheme="minorHAnsi" w:hAnsiTheme="minorHAnsi" w:cstheme="minorHAnsi"/>
                <w:sz w:val="24"/>
                <w:szCs w:val="24"/>
              </w:rPr>
            </w:pPr>
            <w:r>
              <w:rPr>
                <w:rFonts w:asciiTheme="minorHAnsi" w:hAnsiTheme="minorHAnsi" w:cstheme="minorHAnsi"/>
                <w:sz w:val="24"/>
                <w:szCs w:val="24"/>
              </w:rPr>
              <w:t>All</w:t>
            </w:r>
          </w:p>
        </w:tc>
      </w:tr>
      <w:tr w:rsidR="00A52377" w:rsidRPr="00C75C48" w14:paraId="769A70CA" w14:textId="77777777" w:rsidTr="00A52377">
        <w:trPr>
          <w:gridAfter w:val="1"/>
          <w:wAfter w:w="942" w:type="pct"/>
          <w:trHeight w:val="437"/>
        </w:trPr>
        <w:tc>
          <w:tcPr>
            <w:tcW w:w="677" w:type="pct"/>
            <w:vAlign w:val="center"/>
          </w:tcPr>
          <w:p w14:paraId="0F165D9D" w14:textId="6B01FB23" w:rsidR="00A52377" w:rsidRDefault="00A52377" w:rsidP="00DE497B">
            <w:pPr>
              <w:pStyle w:val="NoSpacing"/>
              <w:rPr>
                <w:rFonts w:asciiTheme="minorHAnsi" w:hAnsiTheme="minorHAnsi" w:cstheme="minorHAnsi"/>
                <w:b/>
                <w:sz w:val="24"/>
                <w:szCs w:val="24"/>
              </w:rPr>
            </w:pPr>
            <w:r>
              <w:rPr>
                <w:rFonts w:asciiTheme="minorHAnsi" w:hAnsiTheme="minorHAnsi" w:cstheme="minorHAnsi"/>
                <w:b/>
                <w:sz w:val="24"/>
                <w:szCs w:val="24"/>
              </w:rPr>
              <w:t>5:10 pm</w:t>
            </w:r>
          </w:p>
        </w:tc>
        <w:tc>
          <w:tcPr>
            <w:tcW w:w="1761" w:type="pct"/>
            <w:gridSpan w:val="2"/>
            <w:vAlign w:val="center"/>
          </w:tcPr>
          <w:p w14:paraId="68120169" w14:textId="610F20D8" w:rsidR="00A523F8" w:rsidRPr="00957EFD" w:rsidRDefault="0008669B" w:rsidP="00195368">
            <w:pPr>
              <w:pStyle w:val="NoSpacing"/>
              <w:rPr>
                <w:rFonts w:asciiTheme="minorHAnsi" w:hAnsiTheme="minorHAnsi" w:cstheme="minorHAnsi"/>
                <w:b/>
                <w:bCs/>
                <w:sz w:val="24"/>
                <w:szCs w:val="24"/>
              </w:rPr>
            </w:pPr>
            <w:r>
              <w:rPr>
                <w:rFonts w:asciiTheme="minorHAnsi" w:hAnsiTheme="minorHAnsi" w:cstheme="minorHAnsi"/>
                <w:b/>
                <w:bCs/>
                <w:sz w:val="24"/>
                <w:szCs w:val="24"/>
              </w:rPr>
              <w:t xml:space="preserve">Community </w:t>
            </w:r>
            <w:r w:rsidR="00DD1E48">
              <w:rPr>
                <w:rFonts w:asciiTheme="minorHAnsi" w:hAnsiTheme="minorHAnsi" w:cstheme="minorHAnsi"/>
                <w:b/>
                <w:bCs/>
                <w:sz w:val="24"/>
                <w:szCs w:val="24"/>
              </w:rPr>
              <w:t>Initiative</w:t>
            </w:r>
            <w:r>
              <w:rPr>
                <w:rFonts w:asciiTheme="minorHAnsi" w:hAnsiTheme="minorHAnsi" w:cstheme="minorHAnsi"/>
                <w:b/>
                <w:bCs/>
                <w:sz w:val="24"/>
                <w:szCs w:val="24"/>
              </w:rPr>
              <w:t xml:space="preserve"> update</w:t>
            </w:r>
          </w:p>
        </w:tc>
        <w:tc>
          <w:tcPr>
            <w:tcW w:w="1620" w:type="pct"/>
            <w:gridSpan w:val="2"/>
            <w:vAlign w:val="center"/>
          </w:tcPr>
          <w:p w14:paraId="15CD0DE3" w14:textId="090B1ECA" w:rsidR="00A52377" w:rsidRDefault="00A52377" w:rsidP="00DE497B">
            <w:pPr>
              <w:pStyle w:val="NoSpacing"/>
              <w:rPr>
                <w:rFonts w:asciiTheme="minorHAnsi" w:hAnsiTheme="minorHAnsi" w:cstheme="minorHAnsi"/>
                <w:sz w:val="24"/>
                <w:szCs w:val="24"/>
              </w:rPr>
            </w:pPr>
            <w:r>
              <w:rPr>
                <w:rFonts w:asciiTheme="minorHAnsi" w:hAnsiTheme="minorHAnsi" w:cstheme="minorHAnsi"/>
                <w:sz w:val="24"/>
                <w:szCs w:val="24"/>
              </w:rPr>
              <w:t>A</w:t>
            </w:r>
            <w:r w:rsidR="0008669B">
              <w:rPr>
                <w:rFonts w:asciiTheme="minorHAnsi" w:hAnsiTheme="minorHAnsi" w:cstheme="minorHAnsi"/>
                <w:sz w:val="24"/>
                <w:szCs w:val="24"/>
              </w:rPr>
              <w:t>bby</w:t>
            </w:r>
            <w:r w:rsidR="00DD1E48">
              <w:rPr>
                <w:rFonts w:asciiTheme="minorHAnsi" w:hAnsiTheme="minorHAnsi" w:cstheme="minorHAnsi"/>
                <w:sz w:val="24"/>
                <w:szCs w:val="24"/>
              </w:rPr>
              <w:t xml:space="preserve"> &amp; Kizzly</w:t>
            </w:r>
          </w:p>
        </w:tc>
      </w:tr>
      <w:tr w:rsidR="00A52377" w:rsidRPr="00C75C48" w14:paraId="7938E5D6" w14:textId="77777777" w:rsidTr="00A52377">
        <w:trPr>
          <w:gridAfter w:val="1"/>
          <w:wAfter w:w="942" w:type="pct"/>
          <w:trHeight w:val="437"/>
        </w:trPr>
        <w:tc>
          <w:tcPr>
            <w:tcW w:w="677" w:type="pct"/>
            <w:vAlign w:val="center"/>
          </w:tcPr>
          <w:p w14:paraId="5E8D1F5B" w14:textId="3470FBF6" w:rsidR="00A52377" w:rsidRDefault="00A52377" w:rsidP="00DE497B">
            <w:pPr>
              <w:pStyle w:val="NoSpacing"/>
              <w:rPr>
                <w:rFonts w:asciiTheme="minorHAnsi" w:hAnsiTheme="minorHAnsi" w:cstheme="minorHAnsi"/>
                <w:b/>
                <w:sz w:val="24"/>
                <w:szCs w:val="24"/>
              </w:rPr>
            </w:pPr>
            <w:r>
              <w:rPr>
                <w:rFonts w:asciiTheme="minorHAnsi" w:hAnsiTheme="minorHAnsi" w:cstheme="minorHAnsi"/>
                <w:b/>
                <w:sz w:val="24"/>
                <w:szCs w:val="24"/>
              </w:rPr>
              <w:t>5:25 pm</w:t>
            </w:r>
          </w:p>
        </w:tc>
        <w:tc>
          <w:tcPr>
            <w:tcW w:w="1761" w:type="pct"/>
            <w:gridSpan w:val="2"/>
            <w:vAlign w:val="center"/>
          </w:tcPr>
          <w:p w14:paraId="66F8CB49" w14:textId="38D0CB3C" w:rsidR="00A52377" w:rsidRDefault="00A52377" w:rsidP="00DE497B">
            <w:pPr>
              <w:pStyle w:val="NoSpacing"/>
              <w:rPr>
                <w:rFonts w:asciiTheme="minorHAnsi" w:hAnsiTheme="minorHAnsi" w:cstheme="minorHAnsi"/>
                <w:b/>
                <w:sz w:val="24"/>
                <w:szCs w:val="24"/>
              </w:rPr>
            </w:pPr>
            <w:r>
              <w:rPr>
                <w:rFonts w:asciiTheme="minorHAnsi" w:hAnsiTheme="minorHAnsi" w:cstheme="minorHAnsi"/>
                <w:b/>
                <w:sz w:val="24"/>
                <w:szCs w:val="24"/>
              </w:rPr>
              <w:t>Announcements</w:t>
            </w:r>
          </w:p>
        </w:tc>
        <w:tc>
          <w:tcPr>
            <w:tcW w:w="1620" w:type="pct"/>
            <w:gridSpan w:val="2"/>
            <w:vAlign w:val="center"/>
          </w:tcPr>
          <w:p w14:paraId="719B9891" w14:textId="43CA3EB7" w:rsidR="00A52377" w:rsidRDefault="00A52377" w:rsidP="00DE497B">
            <w:pPr>
              <w:pStyle w:val="NoSpacing"/>
              <w:rPr>
                <w:rFonts w:asciiTheme="minorHAnsi" w:hAnsiTheme="minorHAnsi" w:cstheme="minorHAnsi"/>
                <w:sz w:val="24"/>
                <w:szCs w:val="24"/>
              </w:rPr>
            </w:pPr>
            <w:r>
              <w:rPr>
                <w:rFonts w:asciiTheme="minorHAnsi" w:hAnsiTheme="minorHAnsi" w:cstheme="minorHAnsi"/>
                <w:sz w:val="24"/>
                <w:szCs w:val="24"/>
              </w:rPr>
              <w:t>All</w:t>
            </w:r>
          </w:p>
        </w:tc>
      </w:tr>
      <w:tr w:rsidR="00A52377" w:rsidRPr="00C75C48" w14:paraId="6AC9684C" w14:textId="77777777" w:rsidTr="00A52377">
        <w:trPr>
          <w:gridAfter w:val="1"/>
          <w:wAfter w:w="942" w:type="pct"/>
          <w:trHeight w:val="437"/>
        </w:trPr>
        <w:tc>
          <w:tcPr>
            <w:tcW w:w="677" w:type="pct"/>
            <w:vAlign w:val="center"/>
          </w:tcPr>
          <w:p w14:paraId="3ADA4329" w14:textId="3D11A0D4" w:rsidR="00A52377" w:rsidRDefault="00A52377" w:rsidP="00DE497B">
            <w:pPr>
              <w:pStyle w:val="NoSpacing"/>
              <w:rPr>
                <w:rFonts w:asciiTheme="minorHAnsi" w:hAnsiTheme="minorHAnsi" w:cstheme="minorHAnsi"/>
                <w:b/>
                <w:sz w:val="24"/>
                <w:szCs w:val="24"/>
              </w:rPr>
            </w:pPr>
          </w:p>
        </w:tc>
        <w:tc>
          <w:tcPr>
            <w:tcW w:w="1761" w:type="pct"/>
            <w:gridSpan w:val="2"/>
            <w:vAlign w:val="center"/>
          </w:tcPr>
          <w:p w14:paraId="624F5C07" w14:textId="6853AB4C" w:rsidR="00A52377" w:rsidRPr="00C75C48" w:rsidRDefault="00A52377" w:rsidP="00DE497B">
            <w:pPr>
              <w:pStyle w:val="NoSpacing"/>
              <w:rPr>
                <w:rFonts w:asciiTheme="minorHAnsi" w:hAnsiTheme="minorHAnsi" w:cstheme="minorHAnsi"/>
                <w:b/>
                <w:sz w:val="24"/>
                <w:szCs w:val="24"/>
              </w:rPr>
            </w:pPr>
          </w:p>
        </w:tc>
        <w:tc>
          <w:tcPr>
            <w:tcW w:w="1620" w:type="pct"/>
            <w:gridSpan w:val="2"/>
          </w:tcPr>
          <w:p w14:paraId="198A541C" w14:textId="5D2FE3C1" w:rsidR="00A52377" w:rsidRPr="00C75C48" w:rsidRDefault="00A52377" w:rsidP="00DE497B">
            <w:pPr>
              <w:pStyle w:val="NoSpacing"/>
              <w:rPr>
                <w:rFonts w:asciiTheme="minorHAnsi" w:hAnsiTheme="minorHAnsi" w:cstheme="minorHAnsi"/>
                <w:sz w:val="24"/>
                <w:szCs w:val="24"/>
              </w:rPr>
            </w:pPr>
          </w:p>
        </w:tc>
      </w:tr>
      <w:tr w:rsidR="00A52377" w:rsidRPr="00C75C48" w14:paraId="480437C5" w14:textId="5CE0B55E" w:rsidTr="00A52377">
        <w:trPr>
          <w:trHeight w:val="437"/>
        </w:trPr>
        <w:tc>
          <w:tcPr>
            <w:tcW w:w="1761" w:type="pct"/>
            <w:gridSpan w:val="2"/>
            <w:vAlign w:val="center"/>
          </w:tcPr>
          <w:p w14:paraId="4A2987ED" w14:textId="57A8DADA" w:rsidR="00A52377" w:rsidRDefault="00A52377" w:rsidP="00DE497B">
            <w:pPr>
              <w:pStyle w:val="NoSpacing"/>
              <w:rPr>
                <w:rFonts w:asciiTheme="minorHAnsi" w:hAnsiTheme="minorHAnsi" w:cstheme="minorHAnsi"/>
                <w:b/>
                <w:sz w:val="24"/>
                <w:szCs w:val="24"/>
              </w:rPr>
            </w:pPr>
          </w:p>
        </w:tc>
        <w:tc>
          <w:tcPr>
            <w:tcW w:w="1620" w:type="pct"/>
            <w:gridSpan w:val="2"/>
            <w:vAlign w:val="center"/>
          </w:tcPr>
          <w:p w14:paraId="36507779" w14:textId="5261D61D" w:rsidR="00A52377" w:rsidRDefault="00A52377" w:rsidP="00DE497B">
            <w:pPr>
              <w:pStyle w:val="NoSpacing"/>
              <w:rPr>
                <w:rFonts w:asciiTheme="minorHAnsi" w:hAnsiTheme="minorHAnsi" w:cstheme="minorHAnsi"/>
                <w:sz w:val="24"/>
                <w:szCs w:val="24"/>
              </w:rPr>
            </w:pPr>
          </w:p>
        </w:tc>
        <w:tc>
          <w:tcPr>
            <w:tcW w:w="1619" w:type="pct"/>
            <w:gridSpan w:val="2"/>
            <w:vAlign w:val="center"/>
          </w:tcPr>
          <w:p w14:paraId="339ABD6D" w14:textId="77777777" w:rsidR="00A52377" w:rsidRPr="00C75C48" w:rsidRDefault="00A52377"/>
        </w:tc>
      </w:tr>
      <w:tr w:rsidR="00A52377" w:rsidRPr="00C75C48" w14:paraId="0B9ABA82" w14:textId="77777777" w:rsidTr="00A52377">
        <w:trPr>
          <w:gridAfter w:val="1"/>
          <w:wAfter w:w="942" w:type="pct"/>
          <w:trHeight w:val="437"/>
        </w:trPr>
        <w:tc>
          <w:tcPr>
            <w:tcW w:w="677" w:type="pct"/>
            <w:vAlign w:val="center"/>
          </w:tcPr>
          <w:p w14:paraId="65ED9A2A" w14:textId="3989F2CB" w:rsidR="00A52377" w:rsidRDefault="00A52377" w:rsidP="00DE497B">
            <w:pPr>
              <w:pStyle w:val="NoSpacing"/>
              <w:rPr>
                <w:rFonts w:asciiTheme="minorHAnsi" w:hAnsiTheme="minorHAnsi" w:cstheme="minorHAnsi"/>
                <w:b/>
                <w:sz w:val="24"/>
                <w:szCs w:val="24"/>
              </w:rPr>
            </w:pPr>
          </w:p>
        </w:tc>
        <w:tc>
          <w:tcPr>
            <w:tcW w:w="1761" w:type="pct"/>
            <w:gridSpan w:val="2"/>
            <w:vAlign w:val="center"/>
          </w:tcPr>
          <w:p w14:paraId="674037FD" w14:textId="7C341D00" w:rsidR="00A52377" w:rsidRPr="00427DA8" w:rsidRDefault="00A52377" w:rsidP="00DE497B">
            <w:pPr>
              <w:pStyle w:val="NoSpacing"/>
              <w:rPr>
                <w:rFonts w:asciiTheme="minorHAnsi" w:hAnsiTheme="minorHAnsi" w:cstheme="minorHAnsi"/>
                <w:b/>
                <w:sz w:val="24"/>
                <w:szCs w:val="24"/>
              </w:rPr>
            </w:pPr>
          </w:p>
        </w:tc>
        <w:tc>
          <w:tcPr>
            <w:tcW w:w="1620" w:type="pct"/>
            <w:gridSpan w:val="2"/>
            <w:vAlign w:val="center"/>
          </w:tcPr>
          <w:p w14:paraId="25B0D2FB" w14:textId="23E9FAFE" w:rsidR="00A52377" w:rsidRDefault="00A52377" w:rsidP="00DE497B">
            <w:pPr>
              <w:pStyle w:val="NoSpacing"/>
              <w:rPr>
                <w:rFonts w:asciiTheme="minorHAnsi" w:hAnsiTheme="minorHAnsi" w:cstheme="minorHAnsi"/>
                <w:sz w:val="24"/>
                <w:szCs w:val="24"/>
              </w:rPr>
            </w:pPr>
          </w:p>
        </w:tc>
      </w:tr>
      <w:tr w:rsidR="00A52377" w:rsidRPr="00C75C48" w14:paraId="45EC56BF" w14:textId="77777777" w:rsidTr="00A52377">
        <w:trPr>
          <w:gridAfter w:val="1"/>
          <w:wAfter w:w="942" w:type="pct"/>
          <w:trHeight w:val="404"/>
        </w:trPr>
        <w:tc>
          <w:tcPr>
            <w:tcW w:w="677" w:type="pct"/>
            <w:vAlign w:val="center"/>
          </w:tcPr>
          <w:p w14:paraId="279AF6E6" w14:textId="088EBE9B" w:rsidR="00A52377" w:rsidRPr="00C75C48" w:rsidRDefault="00A52377" w:rsidP="00DE497B">
            <w:pPr>
              <w:pStyle w:val="NoSpacing"/>
              <w:rPr>
                <w:rFonts w:asciiTheme="minorHAnsi" w:hAnsiTheme="minorHAnsi" w:cstheme="minorHAnsi"/>
                <w:b/>
                <w:sz w:val="24"/>
                <w:szCs w:val="24"/>
              </w:rPr>
            </w:pPr>
          </w:p>
        </w:tc>
        <w:tc>
          <w:tcPr>
            <w:tcW w:w="1761" w:type="pct"/>
            <w:gridSpan w:val="2"/>
            <w:vAlign w:val="center"/>
          </w:tcPr>
          <w:p w14:paraId="7EFE9251" w14:textId="6ACD7347" w:rsidR="00A52377" w:rsidRPr="00C75C48" w:rsidRDefault="00A52377" w:rsidP="00DE497B">
            <w:pPr>
              <w:pStyle w:val="NoSpacing"/>
              <w:rPr>
                <w:rFonts w:asciiTheme="minorHAnsi" w:hAnsiTheme="minorHAnsi" w:cstheme="minorHAnsi"/>
                <w:b/>
                <w:sz w:val="24"/>
                <w:szCs w:val="24"/>
              </w:rPr>
            </w:pPr>
          </w:p>
        </w:tc>
        <w:tc>
          <w:tcPr>
            <w:tcW w:w="1620" w:type="pct"/>
            <w:gridSpan w:val="2"/>
            <w:vAlign w:val="center"/>
          </w:tcPr>
          <w:p w14:paraId="0740398C" w14:textId="15663639" w:rsidR="00A52377" w:rsidRPr="00C75C48" w:rsidRDefault="00A52377" w:rsidP="00DE497B">
            <w:pPr>
              <w:pStyle w:val="NoSpacing"/>
              <w:rPr>
                <w:rFonts w:asciiTheme="minorHAnsi" w:hAnsiTheme="minorHAnsi" w:cstheme="minorHAnsi"/>
                <w:i/>
                <w:sz w:val="24"/>
                <w:szCs w:val="24"/>
              </w:rPr>
            </w:pPr>
          </w:p>
        </w:tc>
      </w:tr>
    </w:tbl>
    <w:p w14:paraId="2EB98BC4" w14:textId="5F72BEDD" w:rsidR="001415FA" w:rsidRPr="00C75C48" w:rsidRDefault="001415FA" w:rsidP="00685E72">
      <w:pPr>
        <w:pStyle w:val="Title"/>
        <w:ind w:right="43"/>
        <w:rPr>
          <w:rFonts w:asciiTheme="minorHAnsi" w:hAnsiTheme="minorHAnsi" w:cstheme="minorHAnsi"/>
          <w:b w:val="0"/>
          <w:color w:val="1F497D"/>
          <w:szCs w:val="24"/>
        </w:rPr>
      </w:pPr>
      <w:r w:rsidRPr="00C75C48">
        <w:rPr>
          <w:rFonts w:asciiTheme="minorHAnsi" w:hAnsiTheme="minorHAnsi" w:cstheme="minorHAnsi"/>
          <w:b w:val="0"/>
          <w:color w:val="1F497D"/>
          <w:szCs w:val="24"/>
        </w:rPr>
        <w:t>To request translation services or any additional accommodations, contact</w:t>
      </w:r>
    </w:p>
    <w:p w14:paraId="1F33BA38" w14:textId="3442394B" w:rsidR="001415FA" w:rsidRPr="00C75C48" w:rsidRDefault="00270390" w:rsidP="001415FA">
      <w:pPr>
        <w:pStyle w:val="Title"/>
        <w:ind w:right="43"/>
        <w:rPr>
          <w:rFonts w:asciiTheme="minorHAnsi" w:hAnsiTheme="minorHAnsi" w:cstheme="minorHAnsi"/>
          <w:color w:val="1F497D"/>
          <w:szCs w:val="24"/>
        </w:rPr>
      </w:pPr>
      <w:r w:rsidRPr="00C75C48">
        <w:rPr>
          <w:rFonts w:asciiTheme="minorHAnsi" w:hAnsiTheme="minorHAnsi" w:cstheme="minorHAnsi"/>
          <w:color w:val="1F497D"/>
          <w:szCs w:val="24"/>
        </w:rPr>
        <w:t>Dana Johnson</w:t>
      </w:r>
    </w:p>
    <w:p w14:paraId="77824E5A" w14:textId="6D5A589E" w:rsidR="009A13C5" w:rsidRPr="00C75C48" w:rsidRDefault="0BB08F11" w:rsidP="0BB08F11">
      <w:pPr>
        <w:pStyle w:val="Title"/>
        <w:ind w:right="43"/>
        <w:rPr>
          <w:rFonts w:asciiTheme="minorHAnsi" w:hAnsiTheme="minorHAnsi" w:cstheme="minorBidi"/>
          <w:color w:val="1F497D"/>
        </w:rPr>
      </w:pPr>
      <w:r w:rsidRPr="0BB08F11">
        <w:rPr>
          <w:rFonts w:asciiTheme="minorHAnsi" w:hAnsiTheme="minorHAnsi" w:cstheme="minorBidi"/>
          <w:color w:val="1F497D" w:themeColor="text2"/>
        </w:rPr>
        <w:t>720-467-3538</w:t>
      </w:r>
    </w:p>
    <w:p w14:paraId="0F2A4DE6" w14:textId="5E9F47D8" w:rsidR="00794166" w:rsidRPr="00C75C48" w:rsidRDefault="00270390" w:rsidP="00AA6C54">
      <w:pPr>
        <w:pStyle w:val="Title"/>
        <w:ind w:right="43"/>
        <w:rPr>
          <w:rFonts w:asciiTheme="minorHAnsi" w:hAnsiTheme="minorHAnsi" w:cstheme="minorHAnsi"/>
          <w:color w:val="1F497D"/>
          <w:szCs w:val="24"/>
        </w:rPr>
      </w:pPr>
      <w:hyperlink r:id="rId11" w:history="1">
        <w:r w:rsidRPr="00C75C48">
          <w:rPr>
            <w:rStyle w:val="Hyperlink"/>
            <w:rFonts w:asciiTheme="minorHAnsi" w:hAnsiTheme="minorHAnsi" w:cstheme="minorHAnsi"/>
          </w:rPr>
          <w:t>djohnson@rmhumanservices.org</w:t>
        </w:r>
      </w:hyperlink>
    </w:p>
    <w:sectPr w:rsidR="00794166" w:rsidRPr="00C75C48" w:rsidSect="00CB7F34">
      <w:headerReference w:type="default" r:id="rId12"/>
      <w:pgSz w:w="12240" w:h="15840" w:code="1"/>
      <w:pgMar w:top="1152" w:right="1296" w:bottom="720" w:left="1008" w:header="720" w:footer="720" w:gutter="0"/>
      <w:pgBorders w:offsetFrom="page">
        <w:top w:val="thinThickSmallGap" w:sz="24" w:space="24" w:color="auto"/>
        <w:left w:val="thinThickSmallGap" w:sz="24" w:space="24" w:color="auto"/>
        <w:bottom w:val="thinThickSmallGap" w:sz="24" w:space="24" w:color="auto"/>
        <w:right w:val="thinThick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1FE3CE" w14:textId="77777777" w:rsidR="00B529AB" w:rsidRDefault="00B529AB">
      <w:r>
        <w:separator/>
      </w:r>
    </w:p>
  </w:endnote>
  <w:endnote w:type="continuationSeparator" w:id="0">
    <w:p w14:paraId="72837959" w14:textId="77777777" w:rsidR="00B529AB" w:rsidRDefault="00B529AB">
      <w:r>
        <w:continuationSeparator/>
      </w:r>
    </w:p>
  </w:endnote>
  <w:endnote w:type="continuationNotice" w:id="1">
    <w:p w14:paraId="1D789358" w14:textId="77777777" w:rsidR="00B529AB" w:rsidRDefault="00B529A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7509FA" w14:textId="77777777" w:rsidR="00B529AB" w:rsidRDefault="00B529AB">
      <w:r>
        <w:separator/>
      </w:r>
    </w:p>
  </w:footnote>
  <w:footnote w:type="continuationSeparator" w:id="0">
    <w:p w14:paraId="780723DD" w14:textId="77777777" w:rsidR="00B529AB" w:rsidRDefault="00B529AB">
      <w:r>
        <w:continuationSeparator/>
      </w:r>
    </w:p>
  </w:footnote>
  <w:footnote w:type="continuationNotice" w:id="1">
    <w:p w14:paraId="73B4837F" w14:textId="77777777" w:rsidR="00B529AB" w:rsidRDefault="00B529A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B78788" w14:textId="77777777" w:rsidR="00666808" w:rsidRDefault="00666808">
    <w:pPr>
      <w:pStyle w:val="Header"/>
    </w:pPr>
  </w:p>
  <w:p w14:paraId="08D756A9" w14:textId="77777777" w:rsidR="00A4075A" w:rsidRDefault="00A4075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90E88"/>
    <w:multiLevelType w:val="hybridMultilevel"/>
    <w:tmpl w:val="8A66D1C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563F54"/>
    <w:multiLevelType w:val="hybridMultilevel"/>
    <w:tmpl w:val="928C8F42"/>
    <w:lvl w:ilvl="0" w:tplc="AACCBEDA">
      <w:numFmt w:val="bullet"/>
      <w:lvlText w:val=""/>
      <w:lvlJc w:val="left"/>
      <w:pPr>
        <w:ind w:left="180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C82667"/>
    <w:multiLevelType w:val="hybridMultilevel"/>
    <w:tmpl w:val="EE20E074"/>
    <w:lvl w:ilvl="0" w:tplc="3C422880">
      <w:start w:val="1"/>
      <w:numFmt w:val="bullet"/>
      <w:lvlText w:val="•"/>
      <w:lvlJc w:val="left"/>
      <w:pPr>
        <w:tabs>
          <w:tab w:val="num" w:pos="720"/>
        </w:tabs>
        <w:ind w:left="720" w:hanging="360"/>
      </w:pPr>
      <w:rPr>
        <w:rFonts w:ascii="Times New Roman" w:hAnsi="Times New Roman" w:hint="default"/>
      </w:rPr>
    </w:lvl>
    <w:lvl w:ilvl="1" w:tplc="2E18A970" w:tentative="1">
      <w:start w:val="1"/>
      <w:numFmt w:val="bullet"/>
      <w:lvlText w:val="•"/>
      <w:lvlJc w:val="left"/>
      <w:pPr>
        <w:tabs>
          <w:tab w:val="num" w:pos="1440"/>
        </w:tabs>
        <w:ind w:left="1440" w:hanging="360"/>
      </w:pPr>
      <w:rPr>
        <w:rFonts w:ascii="Times New Roman" w:hAnsi="Times New Roman" w:hint="default"/>
      </w:rPr>
    </w:lvl>
    <w:lvl w:ilvl="2" w:tplc="BBA67086" w:tentative="1">
      <w:start w:val="1"/>
      <w:numFmt w:val="bullet"/>
      <w:lvlText w:val="•"/>
      <w:lvlJc w:val="left"/>
      <w:pPr>
        <w:tabs>
          <w:tab w:val="num" w:pos="2160"/>
        </w:tabs>
        <w:ind w:left="2160" w:hanging="360"/>
      </w:pPr>
      <w:rPr>
        <w:rFonts w:ascii="Times New Roman" w:hAnsi="Times New Roman" w:hint="default"/>
      </w:rPr>
    </w:lvl>
    <w:lvl w:ilvl="3" w:tplc="36FE0208" w:tentative="1">
      <w:start w:val="1"/>
      <w:numFmt w:val="bullet"/>
      <w:lvlText w:val="•"/>
      <w:lvlJc w:val="left"/>
      <w:pPr>
        <w:tabs>
          <w:tab w:val="num" w:pos="2880"/>
        </w:tabs>
        <w:ind w:left="2880" w:hanging="360"/>
      </w:pPr>
      <w:rPr>
        <w:rFonts w:ascii="Times New Roman" w:hAnsi="Times New Roman" w:hint="default"/>
      </w:rPr>
    </w:lvl>
    <w:lvl w:ilvl="4" w:tplc="4F1A0786" w:tentative="1">
      <w:start w:val="1"/>
      <w:numFmt w:val="bullet"/>
      <w:lvlText w:val="•"/>
      <w:lvlJc w:val="left"/>
      <w:pPr>
        <w:tabs>
          <w:tab w:val="num" w:pos="3600"/>
        </w:tabs>
        <w:ind w:left="3600" w:hanging="360"/>
      </w:pPr>
      <w:rPr>
        <w:rFonts w:ascii="Times New Roman" w:hAnsi="Times New Roman" w:hint="default"/>
      </w:rPr>
    </w:lvl>
    <w:lvl w:ilvl="5" w:tplc="F76C6A88" w:tentative="1">
      <w:start w:val="1"/>
      <w:numFmt w:val="bullet"/>
      <w:lvlText w:val="•"/>
      <w:lvlJc w:val="left"/>
      <w:pPr>
        <w:tabs>
          <w:tab w:val="num" w:pos="4320"/>
        </w:tabs>
        <w:ind w:left="4320" w:hanging="360"/>
      </w:pPr>
      <w:rPr>
        <w:rFonts w:ascii="Times New Roman" w:hAnsi="Times New Roman" w:hint="default"/>
      </w:rPr>
    </w:lvl>
    <w:lvl w:ilvl="6" w:tplc="3F840ABA" w:tentative="1">
      <w:start w:val="1"/>
      <w:numFmt w:val="bullet"/>
      <w:lvlText w:val="•"/>
      <w:lvlJc w:val="left"/>
      <w:pPr>
        <w:tabs>
          <w:tab w:val="num" w:pos="5040"/>
        </w:tabs>
        <w:ind w:left="5040" w:hanging="360"/>
      </w:pPr>
      <w:rPr>
        <w:rFonts w:ascii="Times New Roman" w:hAnsi="Times New Roman" w:hint="default"/>
      </w:rPr>
    </w:lvl>
    <w:lvl w:ilvl="7" w:tplc="012E9498" w:tentative="1">
      <w:start w:val="1"/>
      <w:numFmt w:val="bullet"/>
      <w:lvlText w:val="•"/>
      <w:lvlJc w:val="left"/>
      <w:pPr>
        <w:tabs>
          <w:tab w:val="num" w:pos="5760"/>
        </w:tabs>
        <w:ind w:left="5760" w:hanging="360"/>
      </w:pPr>
      <w:rPr>
        <w:rFonts w:ascii="Times New Roman" w:hAnsi="Times New Roman" w:hint="default"/>
      </w:rPr>
    </w:lvl>
    <w:lvl w:ilvl="8" w:tplc="13D2D3EC"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069652A5"/>
    <w:multiLevelType w:val="hybridMultilevel"/>
    <w:tmpl w:val="3632749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0BE04A0C"/>
    <w:multiLevelType w:val="hybridMultilevel"/>
    <w:tmpl w:val="D28852D6"/>
    <w:lvl w:ilvl="0" w:tplc="AACCBEDA">
      <w:numFmt w:val="bullet"/>
      <w:lvlText w:val=""/>
      <w:lvlJc w:val="left"/>
      <w:pPr>
        <w:ind w:left="180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F97E20"/>
    <w:multiLevelType w:val="hybridMultilevel"/>
    <w:tmpl w:val="D11A6D76"/>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1CF5181E"/>
    <w:multiLevelType w:val="hybridMultilevel"/>
    <w:tmpl w:val="8EB668B2"/>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64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20546DEF"/>
    <w:multiLevelType w:val="hybridMultilevel"/>
    <w:tmpl w:val="68109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D82419"/>
    <w:multiLevelType w:val="hybridMultilevel"/>
    <w:tmpl w:val="86F83AB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15:restartNumberingAfterBreak="0">
    <w:nsid w:val="222E6D30"/>
    <w:multiLevelType w:val="hybridMultilevel"/>
    <w:tmpl w:val="58567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23F0320"/>
    <w:multiLevelType w:val="hybridMultilevel"/>
    <w:tmpl w:val="D32CE1AA"/>
    <w:lvl w:ilvl="0" w:tplc="04090001">
      <w:start w:val="1"/>
      <w:numFmt w:val="bullet"/>
      <w:lvlText w:val=""/>
      <w:lvlJc w:val="left"/>
      <w:pPr>
        <w:ind w:left="720" w:hanging="360"/>
      </w:pPr>
      <w:rPr>
        <w:rFonts w:ascii="Symbol" w:hAnsi="Symbol"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3BE5EEC"/>
    <w:multiLevelType w:val="hybridMultilevel"/>
    <w:tmpl w:val="7F02DE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6A71B8E"/>
    <w:multiLevelType w:val="hybridMultilevel"/>
    <w:tmpl w:val="BBECD42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15:restartNumberingAfterBreak="0">
    <w:nsid w:val="320E0DD0"/>
    <w:multiLevelType w:val="hybridMultilevel"/>
    <w:tmpl w:val="188027FC"/>
    <w:lvl w:ilvl="0" w:tplc="95E4AFC8">
      <w:start w:val="1"/>
      <w:numFmt w:val="bullet"/>
      <w:lvlText w:val="•"/>
      <w:lvlJc w:val="left"/>
      <w:pPr>
        <w:tabs>
          <w:tab w:val="num" w:pos="720"/>
        </w:tabs>
        <w:ind w:left="720" w:hanging="360"/>
      </w:pPr>
      <w:rPr>
        <w:rFonts w:ascii="Arial" w:hAnsi="Arial" w:hint="default"/>
      </w:rPr>
    </w:lvl>
    <w:lvl w:ilvl="1" w:tplc="2138EBBC" w:tentative="1">
      <w:start w:val="1"/>
      <w:numFmt w:val="bullet"/>
      <w:lvlText w:val="•"/>
      <w:lvlJc w:val="left"/>
      <w:pPr>
        <w:tabs>
          <w:tab w:val="num" w:pos="1440"/>
        </w:tabs>
        <w:ind w:left="1440" w:hanging="360"/>
      </w:pPr>
      <w:rPr>
        <w:rFonts w:ascii="Arial" w:hAnsi="Arial" w:hint="default"/>
      </w:rPr>
    </w:lvl>
    <w:lvl w:ilvl="2" w:tplc="5388FCCC" w:tentative="1">
      <w:start w:val="1"/>
      <w:numFmt w:val="bullet"/>
      <w:lvlText w:val="•"/>
      <w:lvlJc w:val="left"/>
      <w:pPr>
        <w:tabs>
          <w:tab w:val="num" w:pos="2160"/>
        </w:tabs>
        <w:ind w:left="2160" w:hanging="360"/>
      </w:pPr>
      <w:rPr>
        <w:rFonts w:ascii="Arial" w:hAnsi="Arial" w:hint="default"/>
      </w:rPr>
    </w:lvl>
    <w:lvl w:ilvl="3" w:tplc="BB540328" w:tentative="1">
      <w:start w:val="1"/>
      <w:numFmt w:val="bullet"/>
      <w:lvlText w:val="•"/>
      <w:lvlJc w:val="left"/>
      <w:pPr>
        <w:tabs>
          <w:tab w:val="num" w:pos="2880"/>
        </w:tabs>
        <w:ind w:left="2880" w:hanging="360"/>
      </w:pPr>
      <w:rPr>
        <w:rFonts w:ascii="Arial" w:hAnsi="Arial" w:hint="default"/>
      </w:rPr>
    </w:lvl>
    <w:lvl w:ilvl="4" w:tplc="5C465CDA" w:tentative="1">
      <w:start w:val="1"/>
      <w:numFmt w:val="bullet"/>
      <w:lvlText w:val="•"/>
      <w:lvlJc w:val="left"/>
      <w:pPr>
        <w:tabs>
          <w:tab w:val="num" w:pos="3600"/>
        </w:tabs>
        <w:ind w:left="3600" w:hanging="360"/>
      </w:pPr>
      <w:rPr>
        <w:rFonts w:ascii="Arial" w:hAnsi="Arial" w:hint="default"/>
      </w:rPr>
    </w:lvl>
    <w:lvl w:ilvl="5" w:tplc="991E8C58" w:tentative="1">
      <w:start w:val="1"/>
      <w:numFmt w:val="bullet"/>
      <w:lvlText w:val="•"/>
      <w:lvlJc w:val="left"/>
      <w:pPr>
        <w:tabs>
          <w:tab w:val="num" w:pos="4320"/>
        </w:tabs>
        <w:ind w:left="4320" w:hanging="360"/>
      </w:pPr>
      <w:rPr>
        <w:rFonts w:ascii="Arial" w:hAnsi="Arial" w:hint="default"/>
      </w:rPr>
    </w:lvl>
    <w:lvl w:ilvl="6" w:tplc="B6EE432E" w:tentative="1">
      <w:start w:val="1"/>
      <w:numFmt w:val="bullet"/>
      <w:lvlText w:val="•"/>
      <w:lvlJc w:val="left"/>
      <w:pPr>
        <w:tabs>
          <w:tab w:val="num" w:pos="5040"/>
        </w:tabs>
        <w:ind w:left="5040" w:hanging="360"/>
      </w:pPr>
      <w:rPr>
        <w:rFonts w:ascii="Arial" w:hAnsi="Arial" w:hint="default"/>
      </w:rPr>
    </w:lvl>
    <w:lvl w:ilvl="7" w:tplc="98A6B3D8" w:tentative="1">
      <w:start w:val="1"/>
      <w:numFmt w:val="bullet"/>
      <w:lvlText w:val="•"/>
      <w:lvlJc w:val="left"/>
      <w:pPr>
        <w:tabs>
          <w:tab w:val="num" w:pos="5760"/>
        </w:tabs>
        <w:ind w:left="5760" w:hanging="360"/>
      </w:pPr>
      <w:rPr>
        <w:rFonts w:ascii="Arial" w:hAnsi="Arial" w:hint="default"/>
      </w:rPr>
    </w:lvl>
    <w:lvl w:ilvl="8" w:tplc="EAD45D86"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3B99108C"/>
    <w:multiLevelType w:val="hybridMultilevel"/>
    <w:tmpl w:val="D9A8AD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3BF13FD4"/>
    <w:multiLevelType w:val="hybridMultilevel"/>
    <w:tmpl w:val="04090001"/>
    <w:lvl w:ilvl="0" w:tplc="A246C19C">
      <w:start w:val="1"/>
      <w:numFmt w:val="bullet"/>
      <w:lvlText w:val=""/>
      <w:lvlJc w:val="left"/>
      <w:pPr>
        <w:tabs>
          <w:tab w:val="num" w:pos="360"/>
        </w:tabs>
        <w:ind w:left="360" w:hanging="360"/>
      </w:pPr>
      <w:rPr>
        <w:rFonts w:ascii="Symbol" w:hAnsi="Symbol" w:hint="default"/>
      </w:rPr>
    </w:lvl>
    <w:lvl w:ilvl="1" w:tplc="EE14105C">
      <w:numFmt w:val="decimal"/>
      <w:lvlText w:val=""/>
      <w:lvlJc w:val="left"/>
    </w:lvl>
    <w:lvl w:ilvl="2" w:tplc="EB5CC1E6">
      <w:numFmt w:val="decimal"/>
      <w:lvlText w:val=""/>
      <w:lvlJc w:val="left"/>
    </w:lvl>
    <w:lvl w:ilvl="3" w:tplc="3684E12C">
      <w:numFmt w:val="decimal"/>
      <w:lvlText w:val=""/>
      <w:lvlJc w:val="left"/>
    </w:lvl>
    <w:lvl w:ilvl="4" w:tplc="FB989210">
      <w:numFmt w:val="decimal"/>
      <w:lvlText w:val=""/>
      <w:lvlJc w:val="left"/>
    </w:lvl>
    <w:lvl w:ilvl="5" w:tplc="1A347B70">
      <w:numFmt w:val="decimal"/>
      <w:lvlText w:val=""/>
      <w:lvlJc w:val="left"/>
    </w:lvl>
    <w:lvl w:ilvl="6" w:tplc="0C58ED02">
      <w:numFmt w:val="decimal"/>
      <w:lvlText w:val=""/>
      <w:lvlJc w:val="left"/>
    </w:lvl>
    <w:lvl w:ilvl="7" w:tplc="2F8C84C0">
      <w:numFmt w:val="decimal"/>
      <w:lvlText w:val=""/>
      <w:lvlJc w:val="left"/>
    </w:lvl>
    <w:lvl w:ilvl="8" w:tplc="2C2ABCCA">
      <w:numFmt w:val="decimal"/>
      <w:lvlText w:val=""/>
      <w:lvlJc w:val="left"/>
    </w:lvl>
  </w:abstractNum>
  <w:abstractNum w:abstractNumId="16" w15:restartNumberingAfterBreak="0">
    <w:nsid w:val="416750F3"/>
    <w:multiLevelType w:val="hybridMultilevel"/>
    <w:tmpl w:val="EA845F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7391A00"/>
    <w:multiLevelType w:val="hybridMultilevel"/>
    <w:tmpl w:val="DAA8F2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89B1AF1"/>
    <w:multiLevelType w:val="hybridMultilevel"/>
    <w:tmpl w:val="E4B6A0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8DD13D4"/>
    <w:multiLevelType w:val="hybridMultilevel"/>
    <w:tmpl w:val="D42E7A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91D3278"/>
    <w:multiLevelType w:val="hybridMultilevel"/>
    <w:tmpl w:val="AEEE66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93D6317"/>
    <w:multiLevelType w:val="hybridMultilevel"/>
    <w:tmpl w:val="55063926"/>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2" w15:restartNumberingAfterBreak="0">
    <w:nsid w:val="4B177B40"/>
    <w:multiLevelType w:val="hybridMultilevel"/>
    <w:tmpl w:val="1270BD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4BC32B3A"/>
    <w:multiLevelType w:val="hybridMultilevel"/>
    <w:tmpl w:val="17CC74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EE2EFC"/>
    <w:multiLevelType w:val="hybridMultilevel"/>
    <w:tmpl w:val="935489C6"/>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5" w15:restartNumberingAfterBreak="0">
    <w:nsid w:val="4D6E36F8"/>
    <w:multiLevelType w:val="hybridMultilevel"/>
    <w:tmpl w:val="2A3A5A2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DB96B52"/>
    <w:multiLevelType w:val="hybridMultilevel"/>
    <w:tmpl w:val="D6D6880A"/>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7" w15:restartNumberingAfterBreak="0">
    <w:nsid w:val="53273DB3"/>
    <w:multiLevelType w:val="hybridMultilevel"/>
    <w:tmpl w:val="26805F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551D6E86"/>
    <w:multiLevelType w:val="hybridMultilevel"/>
    <w:tmpl w:val="9FE0E8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5C52E6E"/>
    <w:multiLevelType w:val="hybridMultilevel"/>
    <w:tmpl w:val="E13C3E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5737151F"/>
    <w:multiLevelType w:val="hybridMultilevel"/>
    <w:tmpl w:val="C18ED7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85E4B5C"/>
    <w:multiLevelType w:val="hybridMultilevel"/>
    <w:tmpl w:val="2820B0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B330A91"/>
    <w:multiLevelType w:val="hybridMultilevel"/>
    <w:tmpl w:val="2DC069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5F766BE7"/>
    <w:multiLevelType w:val="hybridMultilevel"/>
    <w:tmpl w:val="A38241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61181B19"/>
    <w:multiLevelType w:val="hybridMultilevel"/>
    <w:tmpl w:val="4CBE7892"/>
    <w:lvl w:ilvl="0" w:tplc="AACCBEDA">
      <w:numFmt w:val="bullet"/>
      <w:lvlText w:val=""/>
      <w:lvlJc w:val="left"/>
      <w:pPr>
        <w:ind w:left="1800" w:hanging="360"/>
      </w:pPr>
      <w:rPr>
        <w:rFonts w:ascii="Symbol" w:eastAsia="Times New Roman" w:hAnsi="Symbol"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5" w15:restartNumberingAfterBreak="0">
    <w:nsid w:val="625E766A"/>
    <w:multiLevelType w:val="hybridMultilevel"/>
    <w:tmpl w:val="356A69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63B61821"/>
    <w:multiLevelType w:val="hybridMultilevel"/>
    <w:tmpl w:val="CE0ACFC0"/>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37" w15:restartNumberingAfterBreak="0">
    <w:nsid w:val="66092161"/>
    <w:multiLevelType w:val="hybridMultilevel"/>
    <w:tmpl w:val="285EEB8A"/>
    <w:lvl w:ilvl="0" w:tplc="04090003">
      <w:start w:val="1"/>
      <w:numFmt w:val="bullet"/>
      <w:lvlText w:val="o"/>
      <w:lvlJc w:val="left"/>
      <w:pPr>
        <w:ind w:left="1800" w:hanging="360"/>
      </w:pPr>
      <w:rPr>
        <w:rFonts w:ascii="Courier New" w:hAnsi="Courier New" w:cs="Courier New"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8" w15:restartNumberingAfterBreak="0">
    <w:nsid w:val="68A12948"/>
    <w:multiLevelType w:val="hybridMultilevel"/>
    <w:tmpl w:val="BA84F4D8"/>
    <w:lvl w:ilvl="0" w:tplc="523AE26A">
      <w:start w:val="1"/>
      <w:numFmt w:val="decimal"/>
      <w:lvlText w:val="%1."/>
      <w:lvlJc w:val="left"/>
      <w:pPr>
        <w:tabs>
          <w:tab w:val="num" w:pos="2880"/>
        </w:tabs>
        <w:ind w:left="2880" w:hanging="720"/>
      </w:pPr>
      <w:rPr>
        <w:rFonts w:hint="default"/>
      </w:rPr>
    </w:lvl>
    <w:lvl w:ilvl="1" w:tplc="BBD4403A">
      <w:numFmt w:val="decimal"/>
      <w:lvlText w:val=""/>
      <w:lvlJc w:val="left"/>
    </w:lvl>
    <w:lvl w:ilvl="2" w:tplc="5F4C7738">
      <w:numFmt w:val="decimal"/>
      <w:lvlText w:val=""/>
      <w:lvlJc w:val="left"/>
    </w:lvl>
    <w:lvl w:ilvl="3" w:tplc="40F4566C">
      <w:numFmt w:val="decimal"/>
      <w:lvlText w:val=""/>
      <w:lvlJc w:val="left"/>
    </w:lvl>
    <w:lvl w:ilvl="4" w:tplc="CB8432A2">
      <w:numFmt w:val="decimal"/>
      <w:lvlText w:val=""/>
      <w:lvlJc w:val="left"/>
    </w:lvl>
    <w:lvl w:ilvl="5" w:tplc="F76A4C4E">
      <w:numFmt w:val="decimal"/>
      <w:lvlText w:val=""/>
      <w:lvlJc w:val="left"/>
    </w:lvl>
    <w:lvl w:ilvl="6" w:tplc="A88E00BC">
      <w:numFmt w:val="decimal"/>
      <w:lvlText w:val=""/>
      <w:lvlJc w:val="left"/>
    </w:lvl>
    <w:lvl w:ilvl="7" w:tplc="AC526730">
      <w:numFmt w:val="decimal"/>
      <w:lvlText w:val=""/>
      <w:lvlJc w:val="left"/>
    </w:lvl>
    <w:lvl w:ilvl="8" w:tplc="125259A4">
      <w:numFmt w:val="decimal"/>
      <w:lvlText w:val=""/>
      <w:lvlJc w:val="left"/>
    </w:lvl>
  </w:abstractNum>
  <w:abstractNum w:abstractNumId="39" w15:restartNumberingAfterBreak="0">
    <w:nsid w:val="7D2543BA"/>
    <w:multiLevelType w:val="hybridMultilevel"/>
    <w:tmpl w:val="0ABC5314"/>
    <w:lvl w:ilvl="0" w:tplc="AACCBEDA">
      <w:numFmt w:val="bullet"/>
      <w:lvlText w:val=""/>
      <w:lvlJc w:val="left"/>
      <w:pPr>
        <w:ind w:left="180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D31047D"/>
    <w:multiLevelType w:val="hybridMultilevel"/>
    <w:tmpl w:val="3BF0B454"/>
    <w:lvl w:ilvl="0" w:tplc="04090003">
      <w:start w:val="1"/>
      <w:numFmt w:val="bullet"/>
      <w:lvlText w:val="o"/>
      <w:lvlJc w:val="left"/>
      <w:pPr>
        <w:ind w:left="1800" w:hanging="360"/>
      </w:pPr>
      <w:rPr>
        <w:rFonts w:ascii="Courier New" w:hAnsi="Courier New" w:cs="Courier New"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1" w15:restartNumberingAfterBreak="0">
    <w:nsid w:val="7D9816FF"/>
    <w:multiLevelType w:val="hybridMultilevel"/>
    <w:tmpl w:val="3BDE3C7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E9164ED"/>
    <w:multiLevelType w:val="hybridMultilevel"/>
    <w:tmpl w:val="4CE4405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806554394">
    <w:abstractNumId w:val="15"/>
  </w:num>
  <w:num w:numId="2" w16cid:durableId="883981741">
    <w:abstractNumId w:val="38"/>
  </w:num>
  <w:num w:numId="3" w16cid:durableId="809515936">
    <w:abstractNumId w:val="37"/>
  </w:num>
  <w:num w:numId="4" w16cid:durableId="1821728128">
    <w:abstractNumId w:val="5"/>
  </w:num>
  <w:num w:numId="5" w16cid:durableId="1947038897">
    <w:abstractNumId w:val="34"/>
  </w:num>
  <w:num w:numId="6" w16cid:durableId="146753207">
    <w:abstractNumId w:val="4"/>
  </w:num>
  <w:num w:numId="7" w16cid:durableId="1690524172">
    <w:abstractNumId w:val="39"/>
  </w:num>
  <w:num w:numId="8" w16cid:durableId="2067758066">
    <w:abstractNumId w:val="1"/>
  </w:num>
  <w:num w:numId="9" w16cid:durableId="1062873636">
    <w:abstractNumId w:val="31"/>
  </w:num>
  <w:num w:numId="10" w16cid:durableId="2062439727">
    <w:abstractNumId w:val="33"/>
  </w:num>
  <w:num w:numId="11" w16cid:durableId="316034788">
    <w:abstractNumId w:val="6"/>
  </w:num>
  <w:num w:numId="12" w16cid:durableId="1801265259">
    <w:abstractNumId w:val="25"/>
  </w:num>
  <w:num w:numId="13" w16cid:durableId="36659821">
    <w:abstractNumId w:val="40"/>
  </w:num>
  <w:num w:numId="14" w16cid:durableId="1630011480">
    <w:abstractNumId w:val="20"/>
  </w:num>
  <w:num w:numId="15" w16cid:durableId="1503665075">
    <w:abstractNumId w:val="8"/>
  </w:num>
  <w:num w:numId="16" w16cid:durableId="791166040">
    <w:abstractNumId w:val="35"/>
  </w:num>
  <w:num w:numId="17" w16cid:durableId="857276617">
    <w:abstractNumId w:val="24"/>
  </w:num>
  <w:num w:numId="18" w16cid:durableId="1696615500">
    <w:abstractNumId w:val="3"/>
  </w:num>
  <w:num w:numId="19" w16cid:durableId="1151404059">
    <w:abstractNumId w:val="12"/>
  </w:num>
  <w:num w:numId="20" w16cid:durableId="1872523917">
    <w:abstractNumId w:val="14"/>
  </w:num>
  <w:num w:numId="21" w16cid:durableId="1466851057">
    <w:abstractNumId w:val="27"/>
  </w:num>
  <w:num w:numId="22" w16cid:durableId="704209531">
    <w:abstractNumId w:val="17"/>
  </w:num>
  <w:num w:numId="23" w16cid:durableId="1959411592">
    <w:abstractNumId w:val="30"/>
  </w:num>
  <w:num w:numId="24" w16cid:durableId="892082719">
    <w:abstractNumId w:val="26"/>
  </w:num>
  <w:num w:numId="25" w16cid:durableId="1051198808">
    <w:abstractNumId w:val="9"/>
  </w:num>
  <w:num w:numId="26" w16cid:durableId="2000231413">
    <w:abstractNumId w:val="11"/>
  </w:num>
  <w:num w:numId="27" w16cid:durableId="1173107258">
    <w:abstractNumId w:val="23"/>
  </w:num>
  <w:num w:numId="28" w16cid:durableId="1227492167">
    <w:abstractNumId w:val="36"/>
  </w:num>
  <w:num w:numId="29" w16cid:durableId="1475755275">
    <w:abstractNumId w:val="28"/>
  </w:num>
  <w:num w:numId="30" w16cid:durableId="1348678341">
    <w:abstractNumId w:val="29"/>
  </w:num>
  <w:num w:numId="31" w16cid:durableId="463039959">
    <w:abstractNumId w:val="42"/>
  </w:num>
  <w:num w:numId="32" w16cid:durableId="966472991">
    <w:abstractNumId w:val="21"/>
  </w:num>
  <w:num w:numId="33" w16cid:durableId="2019428936">
    <w:abstractNumId w:val="18"/>
  </w:num>
  <w:num w:numId="34" w16cid:durableId="100146790">
    <w:abstractNumId w:val="16"/>
  </w:num>
  <w:num w:numId="35" w16cid:durableId="15274787">
    <w:abstractNumId w:val="32"/>
  </w:num>
  <w:num w:numId="36" w16cid:durableId="773130288">
    <w:abstractNumId w:val="22"/>
  </w:num>
  <w:num w:numId="37" w16cid:durableId="331643165">
    <w:abstractNumId w:val="13"/>
  </w:num>
  <w:num w:numId="38" w16cid:durableId="553270404">
    <w:abstractNumId w:val="19"/>
  </w:num>
  <w:num w:numId="39" w16cid:durableId="181550028">
    <w:abstractNumId w:val="2"/>
  </w:num>
  <w:num w:numId="40" w16cid:durableId="1409229167">
    <w:abstractNumId w:val="7"/>
  </w:num>
  <w:num w:numId="41" w16cid:durableId="110560391">
    <w:abstractNumId w:val="10"/>
  </w:num>
  <w:num w:numId="42" w16cid:durableId="1866559980">
    <w:abstractNumId w:val="0"/>
  </w:num>
  <w:num w:numId="43" w16cid:durableId="1520268009">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hideSpelling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53C6"/>
    <w:rsid w:val="00000054"/>
    <w:rsid w:val="0000507F"/>
    <w:rsid w:val="00005878"/>
    <w:rsid w:val="000104B2"/>
    <w:rsid w:val="000108FB"/>
    <w:rsid w:val="000216A0"/>
    <w:rsid w:val="00021B5F"/>
    <w:rsid w:val="00022A77"/>
    <w:rsid w:val="00024351"/>
    <w:rsid w:val="0002446E"/>
    <w:rsid w:val="00027BAF"/>
    <w:rsid w:val="0003126A"/>
    <w:rsid w:val="000324B2"/>
    <w:rsid w:val="00032CFF"/>
    <w:rsid w:val="000341B7"/>
    <w:rsid w:val="00036273"/>
    <w:rsid w:val="000372E4"/>
    <w:rsid w:val="00040300"/>
    <w:rsid w:val="000437E4"/>
    <w:rsid w:val="000453EC"/>
    <w:rsid w:val="00046779"/>
    <w:rsid w:val="000507E2"/>
    <w:rsid w:val="00050DD9"/>
    <w:rsid w:val="00053180"/>
    <w:rsid w:val="0005670A"/>
    <w:rsid w:val="00063E79"/>
    <w:rsid w:val="00066948"/>
    <w:rsid w:val="0006709A"/>
    <w:rsid w:val="00070FE5"/>
    <w:rsid w:val="00073C85"/>
    <w:rsid w:val="0007654B"/>
    <w:rsid w:val="00077288"/>
    <w:rsid w:val="00080737"/>
    <w:rsid w:val="00083971"/>
    <w:rsid w:val="000856F3"/>
    <w:rsid w:val="00085C8E"/>
    <w:rsid w:val="0008669B"/>
    <w:rsid w:val="00087898"/>
    <w:rsid w:val="00090D9F"/>
    <w:rsid w:val="00091A03"/>
    <w:rsid w:val="00093724"/>
    <w:rsid w:val="000A04C6"/>
    <w:rsid w:val="000A5A1A"/>
    <w:rsid w:val="000A743C"/>
    <w:rsid w:val="000B192F"/>
    <w:rsid w:val="000B198E"/>
    <w:rsid w:val="000B4EBD"/>
    <w:rsid w:val="000B561A"/>
    <w:rsid w:val="000B7FB6"/>
    <w:rsid w:val="000C17F1"/>
    <w:rsid w:val="000C2746"/>
    <w:rsid w:val="000C2ACA"/>
    <w:rsid w:val="000C327E"/>
    <w:rsid w:val="000C6482"/>
    <w:rsid w:val="000C6A36"/>
    <w:rsid w:val="000D1C96"/>
    <w:rsid w:val="000D452B"/>
    <w:rsid w:val="000D60CE"/>
    <w:rsid w:val="000E14C2"/>
    <w:rsid w:val="000E4178"/>
    <w:rsid w:val="000E720D"/>
    <w:rsid w:val="000F42FE"/>
    <w:rsid w:val="000F5671"/>
    <w:rsid w:val="000F5F2B"/>
    <w:rsid w:val="000F7F5C"/>
    <w:rsid w:val="00101C33"/>
    <w:rsid w:val="001022CC"/>
    <w:rsid w:val="00104844"/>
    <w:rsid w:val="00105FC1"/>
    <w:rsid w:val="00106265"/>
    <w:rsid w:val="0011291F"/>
    <w:rsid w:val="00112986"/>
    <w:rsid w:val="00112B4B"/>
    <w:rsid w:val="00114FD7"/>
    <w:rsid w:val="001221F4"/>
    <w:rsid w:val="0012255E"/>
    <w:rsid w:val="0012459C"/>
    <w:rsid w:val="00131060"/>
    <w:rsid w:val="00131DEB"/>
    <w:rsid w:val="00132F41"/>
    <w:rsid w:val="00134470"/>
    <w:rsid w:val="0013567E"/>
    <w:rsid w:val="0013652D"/>
    <w:rsid w:val="00140609"/>
    <w:rsid w:val="001415FA"/>
    <w:rsid w:val="00142EC8"/>
    <w:rsid w:val="00144133"/>
    <w:rsid w:val="00145702"/>
    <w:rsid w:val="00147C03"/>
    <w:rsid w:val="00151AD9"/>
    <w:rsid w:val="00153636"/>
    <w:rsid w:val="00153983"/>
    <w:rsid w:val="001551A5"/>
    <w:rsid w:val="00155ECD"/>
    <w:rsid w:val="001560A1"/>
    <w:rsid w:val="00156BA8"/>
    <w:rsid w:val="001630F5"/>
    <w:rsid w:val="001649CA"/>
    <w:rsid w:val="0016665B"/>
    <w:rsid w:val="00167691"/>
    <w:rsid w:val="00174DAD"/>
    <w:rsid w:val="001766C0"/>
    <w:rsid w:val="001858AC"/>
    <w:rsid w:val="00185B6B"/>
    <w:rsid w:val="001879B9"/>
    <w:rsid w:val="00191DD9"/>
    <w:rsid w:val="00193BE9"/>
    <w:rsid w:val="00195368"/>
    <w:rsid w:val="00196BD5"/>
    <w:rsid w:val="00197B1E"/>
    <w:rsid w:val="00197D67"/>
    <w:rsid w:val="001A2E1E"/>
    <w:rsid w:val="001A336F"/>
    <w:rsid w:val="001A5EA7"/>
    <w:rsid w:val="001B0BF6"/>
    <w:rsid w:val="001B1820"/>
    <w:rsid w:val="001B201C"/>
    <w:rsid w:val="001B47AE"/>
    <w:rsid w:val="001B65B9"/>
    <w:rsid w:val="001C081E"/>
    <w:rsid w:val="001C2274"/>
    <w:rsid w:val="001C2F7B"/>
    <w:rsid w:val="001C3018"/>
    <w:rsid w:val="001C7CB7"/>
    <w:rsid w:val="001D2231"/>
    <w:rsid w:val="001D58D5"/>
    <w:rsid w:val="001D6E77"/>
    <w:rsid w:val="001E1639"/>
    <w:rsid w:val="001E26E0"/>
    <w:rsid w:val="001E28F2"/>
    <w:rsid w:val="001E5F3F"/>
    <w:rsid w:val="001F0DAC"/>
    <w:rsid w:val="001F10B2"/>
    <w:rsid w:val="001F4C9A"/>
    <w:rsid w:val="001F51A7"/>
    <w:rsid w:val="001F575F"/>
    <w:rsid w:val="001F5EFC"/>
    <w:rsid w:val="00201BF0"/>
    <w:rsid w:val="002068C2"/>
    <w:rsid w:val="00207485"/>
    <w:rsid w:val="00207B02"/>
    <w:rsid w:val="002102A5"/>
    <w:rsid w:val="002102F5"/>
    <w:rsid w:val="00211180"/>
    <w:rsid w:val="00212EB2"/>
    <w:rsid w:val="00212F9B"/>
    <w:rsid w:val="0021453E"/>
    <w:rsid w:val="00215A52"/>
    <w:rsid w:val="00217B18"/>
    <w:rsid w:val="00223AD8"/>
    <w:rsid w:val="0022655B"/>
    <w:rsid w:val="0022790C"/>
    <w:rsid w:val="00227A17"/>
    <w:rsid w:val="00227F9D"/>
    <w:rsid w:val="0023009C"/>
    <w:rsid w:val="00231792"/>
    <w:rsid w:val="00234614"/>
    <w:rsid w:val="00237B22"/>
    <w:rsid w:val="00240B29"/>
    <w:rsid w:val="002471BB"/>
    <w:rsid w:val="00247FC2"/>
    <w:rsid w:val="00256391"/>
    <w:rsid w:val="00257273"/>
    <w:rsid w:val="002663BF"/>
    <w:rsid w:val="00270390"/>
    <w:rsid w:val="0027087F"/>
    <w:rsid w:val="00270AEA"/>
    <w:rsid w:val="00274CCF"/>
    <w:rsid w:val="00275BBC"/>
    <w:rsid w:val="00276565"/>
    <w:rsid w:val="002831EF"/>
    <w:rsid w:val="002850BE"/>
    <w:rsid w:val="002863BA"/>
    <w:rsid w:val="0029001D"/>
    <w:rsid w:val="00290670"/>
    <w:rsid w:val="00291CFC"/>
    <w:rsid w:val="002A0266"/>
    <w:rsid w:val="002A234C"/>
    <w:rsid w:val="002A5328"/>
    <w:rsid w:val="002A6617"/>
    <w:rsid w:val="002A69FD"/>
    <w:rsid w:val="002A71A9"/>
    <w:rsid w:val="002B024D"/>
    <w:rsid w:val="002B0635"/>
    <w:rsid w:val="002B7B38"/>
    <w:rsid w:val="002C5250"/>
    <w:rsid w:val="002C57D7"/>
    <w:rsid w:val="002C6B42"/>
    <w:rsid w:val="002D3E89"/>
    <w:rsid w:val="002D4F6E"/>
    <w:rsid w:val="002D5DAA"/>
    <w:rsid w:val="002D6EFF"/>
    <w:rsid w:val="002D70C0"/>
    <w:rsid w:val="002D7F57"/>
    <w:rsid w:val="002E28E5"/>
    <w:rsid w:val="002E78D0"/>
    <w:rsid w:val="002F0AF2"/>
    <w:rsid w:val="002F0CD0"/>
    <w:rsid w:val="002F1884"/>
    <w:rsid w:val="002F3CBE"/>
    <w:rsid w:val="002F70D6"/>
    <w:rsid w:val="00301A6D"/>
    <w:rsid w:val="0030272B"/>
    <w:rsid w:val="003035DF"/>
    <w:rsid w:val="003036F0"/>
    <w:rsid w:val="0030404E"/>
    <w:rsid w:val="00304777"/>
    <w:rsid w:val="00311A0E"/>
    <w:rsid w:val="00315596"/>
    <w:rsid w:val="00317358"/>
    <w:rsid w:val="00324B31"/>
    <w:rsid w:val="00327FA6"/>
    <w:rsid w:val="003339AA"/>
    <w:rsid w:val="00334F3A"/>
    <w:rsid w:val="003378B8"/>
    <w:rsid w:val="003500CD"/>
    <w:rsid w:val="003521A5"/>
    <w:rsid w:val="00352850"/>
    <w:rsid w:val="0035548E"/>
    <w:rsid w:val="00360772"/>
    <w:rsid w:val="0036468C"/>
    <w:rsid w:val="003657B3"/>
    <w:rsid w:val="003662A5"/>
    <w:rsid w:val="00373CA2"/>
    <w:rsid w:val="0037434C"/>
    <w:rsid w:val="00374FCC"/>
    <w:rsid w:val="003772BB"/>
    <w:rsid w:val="0038064F"/>
    <w:rsid w:val="0038254D"/>
    <w:rsid w:val="00383B7A"/>
    <w:rsid w:val="00384552"/>
    <w:rsid w:val="00390AAE"/>
    <w:rsid w:val="003936B0"/>
    <w:rsid w:val="00394336"/>
    <w:rsid w:val="00395EAA"/>
    <w:rsid w:val="00397AFB"/>
    <w:rsid w:val="00397DD7"/>
    <w:rsid w:val="003A101A"/>
    <w:rsid w:val="003A301B"/>
    <w:rsid w:val="003A4974"/>
    <w:rsid w:val="003A6285"/>
    <w:rsid w:val="003B1CC3"/>
    <w:rsid w:val="003B2274"/>
    <w:rsid w:val="003B320E"/>
    <w:rsid w:val="003B5B74"/>
    <w:rsid w:val="003B62D0"/>
    <w:rsid w:val="003B7F1F"/>
    <w:rsid w:val="003C004A"/>
    <w:rsid w:val="003C054E"/>
    <w:rsid w:val="003C1A9F"/>
    <w:rsid w:val="003C1E31"/>
    <w:rsid w:val="003C413B"/>
    <w:rsid w:val="003C4D89"/>
    <w:rsid w:val="003C6246"/>
    <w:rsid w:val="003C7AF0"/>
    <w:rsid w:val="003D02F5"/>
    <w:rsid w:val="003D5BA4"/>
    <w:rsid w:val="003D7996"/>
    <w:rsid w:val="003E1EA2"/>
    <w:rsid w:val="003E3CED"/>
    <w:rsid w:val="003E41CE"/>
    <w:rsid w:val="003E4CB0"/>
    <w:rsid w:val="003E5D72"/>
    <w:rsid w:val="003E6662"/>
    <w:rsid w:val="003F0097"/>
    <w:rsid w:val="003F68DB"/>
    <w:rsid w:val="0040199A"/>
    <w:rsid w:val="004044CA"/>
    <w:rsid w:val="00404C87"/>
    <w:rsid w:val="00405C41"/>
    <w:rsid w:val="00406317"/>
    <w:rsid w:val="00416168"/>
    <w:rsid w:val="004209B2"/>
    <w:rsid w:val="00420C95"/>
    <w:rsid w:val="00422ADE"/>
    <w:rsid w:val="00424F4D"/>
    <w:rsid w:val="0042529F"/>
    <w:rsid w:val="004269CD"/>
    <w:rsid w:val="00427A82"/>
    <w:rsid w:val="00427D7C"/>
    <w:rsid w:val="00427DA8"/>
    <w:rsid w:val="0043023E"/>
    <w:rsid w:val="00432FEA"/>
    <w:rsid w:val="00433E9C"/>
    <w:rsid w:val="004369B2"/>
    <w:rsid w:val="00437F96"/>
    <w:rsid w:val="00440ACF"/>
    <w:rsid w:val="00441129"/>
    <w:rsid w:val="00441620"/>
    <w:rsid w:val="00444E7E"/>
    <w:rsid w:val="00446211"/>
    <w:rsid w:val="00447115"/>
    <w:rsid w:val="0045264A"/>
    <w:rsid w:val="0045281B"/>
    <w:rsid w:val="004577B7"/>
    <w:rsid w:val="00457B9B"/>
    <w:rsid w:val="00460208"/>
    <w:rsid w:val="00460380"/>
    <w:rsid w:val="0046265A"/>
    <w:rsid w:val="00464D95"/>
    <w:rsid w:val="00466815"/>
    <w:rsid w:val="0046689D"/>
    <w:rsid w:val="004702EE"/>
    <w:rsid w:val="00473170"/>
    <w:rsid w:val="00473554"/>
    <w:rsid w:val="004743D6"/>
    <w:rsid w:val="004764F5"/>
    <w:rsid w:val="00477083"/>
    <w:rsid w:val="00481DE6"/>
    <w:rsid w:val="00490FBC"/>
    <w:rsid w:val="00491334"/>
    <w:rsid w:val="00493410"/>
    <w:rsid w:val="00493E08"/>
    <w:rsid w:val="0049414D"/>
    <w:rsid w:val="004A45C9"/>
    <w:rsid w:val="004A4919"/>
    <w:rsid w:val="004A4C76"/>
    <w:rsid w:val="004A58D1"/>
    <w:rsid w:val="004A6FA0"/>
    <w:rsid w:val="004B0319"/>
    <w:rsid w:val="004C2683"/>
    <w:rsid w:val="004C2B35"/>
    <w:rsid w:val="004C43AB"/>
    <w:rsid w:val="004C6F39"/>
    <w:rsid w:val="004D0B20"/>
    <w:rsid w:val="004D192A"/>
    <w:rsid w:val="004D2AEA"/>
    <w:rsid w:val="004D3C92"/>
    <w:rsid w:val="004D50CF"/>
    <w:rsid w:val="004D7251"/>
    <w:rsid w:val="004E03EA"/>
    <w:rsid w:val="004E0800"/>
    <w:rsid w:val="004E1338"/>
    <w:rsid w:val="004E14B3"/>
    <w:rsid w:val="004E34EA"/>
    <w:rsid w:val="004E4FEE"/>
    <w:rsid w:val="004E6E66"/>
    <w:rsid w:val="004E7C62"/>
    <w:rsid w:val="004F05B0"/>
    <w:rsid w:val="004F5BC4"/>
    <w:rsid w:val="00501652"/>
    <w:rsid w:val="00502234"/>
    <w:rsid w:val="00502350"/>
    <w:rsid w:val="005047AF"/>
    <w:rsid w:val="00506091"/>
    <w:rsid w:val="00510F21"/>
    <w:rsid w:val="0051744C"/>
    <w:rsid w:val="005204D4"/>
    <w:rsid w:val="005241B8"/>
    <w:rsid w:val="00525BC6"/>
    <w:rsid w:val="0052703A"/>
    <w:rsid w:val="00527699"/>
    <w:rsid w:val="00531046"/>
    <w:rsid w:val="00531637"/>
    <w:rsid w:val="00532388"/>
    <w:rsid w:val="0053366D"/>
    <w:rsid w:val="005336BF"/>
    <w:rsid w:val="005362A6"/>
    <w:rsid w:val="005379C1"/>
    <w:rsid w:val="00540FB8"/>
    <w:rsid w:val="00541A0B"/>
    <w:rsid w:val="00543BC7"/>
    <w:rsid w:val="005448F3"/>
    <w:rsid w:val="0055044F"/>
    <w:rsid w:val="00551EDA"/>
    <w:rsid w:val="00553E03"/>
    <w:rsid w:val="00556C90"/>
    <w:rsid w:val="00560E50"/>
    <w:rsid w:val="00564EFD"/>
    <w:rsid w:val="00564FD8"/>
    <w:rsid w:val="005659E6"/>
    <w:rsid w:val="00565D98"/>
    <w:rsid w:val="00567875"/>
    <w:rsid w:val="00573576"/>
    <w:rsid w:val="00574378"/>
    <w:rsid w:val="00574487"/>
    <w:rsid w:val="00574B71"/>
    <w:rsid w:val="00574F1F"/>
    <w:rsid w:val="00580EDF"/>
    <w:rsid w:val="0058151D"/>
    <w:rsid w:val="00583BAD"/>
    <w:rsid w:val="00587427"/>
    <w:rsid w:val="005875ED"/>
    <w:rsid w:val="00590C84"/>
    <w:rsid w:val="005A042B"/>
    <w:rsid w:val="005A1195"/>
    <w:rsid w:val="005A3093"/>
    <w:rsid w:val="005A704A"/>
    <w:rsid w:val="005B16C0"/>
    <w:rsid w:val="005B2C81"/>
    <w:rsid w:val="005B74DC"/>
    <w:rsid w:val="005C3839"/>
    <w:rsid w:val="005C47EE"/>
    <w:rsid w:val="005C564D"/>
    <w:rsid w:val="005C6386"/>
    <w:rsid w:val="005C6F00"/>
    <w:rsid w:val="005D245E"/>
    <w:rsid w:val="005D3AE4"/>
    <w:rsid w:val="005D41ED"/>
    <w:rsid w:val="005D615A"/>
    <w:rsid w:val="005D6318"/>
    <w:rsid w:val="005E73CA"/>
    <w:rsid w:val="005E7C7E"/>
    <w:rsid w:val="005F2E56"/>
    <w:rsid w:val="005F5842"/>
    <w:rsid w:val="005F5ECA"/>
    <w:rsid w:val="00606794"/>
    <w:rsid w:val="006146F7"/>
    <w:rsid w:val="006157D7"/>
    <w:rsid w:val="00621EEF"/>
    <w:rsid w:val="0062386B"/>
    <w:rsid w:val="0062626E"/>
    <w:rsid w:val="00630565"/>
    <w:rsid w:val="006317D7"/>
    <w:rsid w:val="00634052"/>
    <w:rsid w:val="0063596D"/>
    <w:rsid w:val="006405C8"/>
    <w:rsid w:val="006406AB"/>
    <w:rsid w:val="0064464B"/>
    <w:rsid w:val="00646E70"/>
    <w:rsid w:val="00647524"/>
    <w:rsid w:val="0064766C"/>
    <w:rsid w:val="00652FBF"/>
    <w:rsid w:val="006532CF"/>
    <w:rsid w:val="00653C18"/>
    <w:rsid w:val="006542AE"/>
    <w:rsid w:val="00655333"/>
    <w:rsid w:val="0065654E"/>
    <w:rsid w:val="00656AC1"/>
    <w:rsid w:val="00662934"/>
    <w:rsid w:val="006653C6"/>
    <w:rsid w:val="006657C7"/>
    <w:rsid w:val="00666808"/>
    <w:rsid w:val="00666D25"/>
    <w:rsid w:val="006674A3"/>
    <w:rsid w:val="00670864"/>
    <w:rsid w:val="00671134"/>
    <w:rsid w:val="00672738"/>
    <w:rsid w:val="00677894"/>
    <w:rsid w:val="006801F7"/>
    <w:rsid w:val="006836DC"/>
    <w:rsid w:val="00683C41"/>
    <w:rsid w:val="00684747"/>
    <w:rsid w:val="00685E72"/>
    <w:rsid w:val="00687D8C"/>
    <w:rsid w:val="00687F26"/>
    <w:rsid w:val="00690067"/>
    <w:rsid w:val="00690E0E"/>
    <w:rsid w:val="00691633"/>
    <w:rsid w:val="00695487"/>
    <w:rsid w:val="00695488"/>
    <w:rsid w:val="00697C09"/>
    <w:rsid w:val="00697F3D"/>
    <w:rsid w:val="00697F91"/>
    <w:rsid w:val="006A026B"/>
    <w:rsid w:val="006A67B3"/>
    <w:rsid w:val="006B09D1"/>
    <w:rsid w:val="006B276B"/>
    <w:rsid w:val="006C023D"/>
    <w:rsid w:val="006C05A3"/>
    <w:rsid w:val="006C1800"/>
    <w:rsid w:val="006C3266"/>
    <w:rsid w:val="006D05FC"/>
    <w:rsid w:val="006D21A3"/>
    <w:rsid w:val="006D4C5F"/>
    <w:rsid w:val="006D52D0"/>
    <w:rsid w:val="006E0C1C"/>
    <w:rsid w:val="006E0ED8"/>
    <w:rsid w:val="006E1BF0"/>
    <w:rsid w:val="006E5DA5"/>
    <w:rsid w:val="006E626B"/>
    <w:rsid w:val="006E7FF1"/>
    <w:rsid w:val="006F07BA"/>
    <w:rsid w:val="006F1FF7"/>
    <w:rsid w:val="006F3C4D"/>
    <w:rsid w:val="006F6A70"/>
    <w:rsid w:val="006F6B67"/>
    <w:rsid w:val="006F7981"/>
    <w:rsid w:val="00702CA8"/>
    <w:rsid w:val="007036FD"/>
    <w:rsid w:val="0070403E"/>
    <w:rsid w:val="007041B1"/>
    <w:rsid w:val="0070646B"/>
    <w:rsid w:val="00706C14"/>
    <w:rsid w:val="00707B10"/>
    <w:rsid w:val="0071000D"/>
    <w:rsid w:val="00710134"/>
    <w:rsid w:val="00711CB6"/>
    <w:rsid w:val="00713845"/>
    <w:rsid w:val="00717511"/>
    <w:rsid w:val="007211E2"/>
    <w:rsid w:val="00721DE8"/>
    <w:rsid w:val="00730A63"/>
    <w:rsid w:val="00733271"/>
    <w:rsid w:val="007338D2"/>
    <w:rsid w:val="00735226"/>
    <w:rsid w:val="0074425A"/>
    <w:rsid w:val="0074451C"/>
    <w:rsid w:val="007466C6"/>
    <w:rsid w:val="00746983"/>
    <w:rsid w:val="00746D36"/>
    <w:rsid w:val="00747F5B"/>
    <w:rsid w:val="007500D1"/>
    <w:rsid w:val="00750BAB"/>
    <w:rsid w:val="00755B6D"/>
    <w:rsid w:val="00760E48"/>
    <w:rsid w:val="00764A5B"/>
    <w:rsid w:val="007667C5"/>
    <w:rsid w:val="00767DD3"/>
    <w:rsid w:val="00771E3B"/>
    <w:rsid w:val="007731E2"/>
    <w:rsid w:val="00774DA1"/>
    <w:rsid w:val="007800EA"/>
    <w:rsid w:val="00783EA0"/>
    <w:rsid w:val="00784045"/>
    <w:rsid w:val="007844C3"/>
    <w:rsid w:val="00784576"/>
    <w:rsid w:val="00785E6B"/>
    <w:rsid w:val="00792E37"/>
    <w:rsid w:val="00793348"/>
    <w:rsid w:val="00794166"/>
    <w:rsid w:val="00794B5E"/>
    <w:rsid w:val="007A0BE6"/>
    <w:rsid w:val="007A33E1"/>
    <w:rsid w:val="007A48E7"/>
    <w:rsid w:val="007A4B1C"/>
    <w:rsid w:val="007A5818"/>
    <w:rsid w:val="007A7BA9"/>
    <w:rsid w:val="007A7CE4"/>
    <w:rsid w:val="007A7F15"/>
    <w:rsid w:val="007B6F0B"/>
    <w:rsid w:val="007C1DF0"/>
    <w:rsid w:val="007C2749"/>
    <w:rsid w:val="007C36F9"/>
    <w:rsid w:val="007C4128"/>
    <w:rsid w:val="007C5CC0"/>
    <w:rsid w:val="007C6760"/>
    <w:rsid w:val="007C75B1"/>
    <w:rsid w:val="007C79F1"/>
    <w:rsid w:val="007D4E45"/>
    <w:rsid w:val="007D4EC5"/>
    <w:rsid w:val="007D6C74"/>
    <w:rsid w:val="007D6E56"/>
    <w:rsid w:val="007D718B"/>
    <w:rsid w:val="007E072E"/>
    <w:rsid w:val="007E2626"/>
    <w:rsid w:val="007E2B4C"/>
    <w:rsid w:val="007F08AA"/>
    <w:rsid w:val="007F1C20"/>
    <w:rsid w:val="007F21C2"/>
    <w:rsid w:val="007F22E6"/>
    <w:rsid w:val="007F38C3"/>
    <w:rsid w:val="007F4818"/>
    <w:rsid w:val="007F6B5C"/>
    <w:rsid w:val="007F7D05"/>
    <w:rsid w:val="00801706"/>
    <w:rsid w:val="00801893"/>
    <w:rsid w:val="00803F3C"/>
    <w:rsid w:val="0080474B"/>
    <w:rsid w:val="008056BF"/>
    <w:rsid w:val="00806174"/>
    <w:rsid w:val="0080633F"/>
    <w:rsid w:val="008067A1"/>
    <w:rsid w:val="008079FB"/>
    <w:rsid w:val="00811474"/>
    <w:rsid w:val="008166FB"/>
    <w:rsid w:val="00822F0A"/>
    <w:rsid w:val="008316CF"/>
    <w:rsid w:val="00831FD5"/>
    <w:rsid w:val="008356CD"/>
    <w:rsid w:val="00836A9D"/>
    <w:rsid w:val="00836F08"/>
    <w:rsid w:val="00845218"/>
    <w:rsid w:val="00847067"/>
    <w:rsid w:val="00850369"/>
    <w:rsid w:val="00852DEB"/>
    <w:rsid w:val="00852FC6"/>
    <w:rsid w:val="00855B88"/>
    <w:rsid w:val="0086134E"/>
    <w:rsid w:val="00864860"/>
    <w:rsid w:val="0086596B"/>
    <w:rsid w:val="00871596"/>
    <w:rsid w:val="00871614"/>
    <w:rsid w:val="00871918"/>
    <w:rsid w:val="008737BC"/>
    <w:rsid w:val="00874083"/>
    <w:rsid w:val="00877F1C"/>
    <w:rsid w:val="008824DA"/>
    <w:rsid w:val="008874C7"/>
    <w:rsid w:val="00887773"/>
    <w:rsid w:val="00887B0C"/>
    <w:rsid w:val="00894A5C"/>
    <w:rsid w:val="008965D8"/>
    <w:rsid w:val="008A17F7"/>
    <w:rsid w:val="008A4A5F"/>
    <w:rsid w:val="008A6274"/>
    <w:rsid w:val="008B049F"/>
    <w:rsid w:val="008B1E35"/>
    <w:rsid w:val="008B325B"/>
    <w:rsid w:val="008B47CE"/>
    <w:rsid w:val="008B7D1E"/>
    <w:rsid w:val="008C104A"/>
    <w:rsid w:val="008C30EC"/>
    <w:rsid w:val="008C3E46"/>
    <w:rsid w:val="008C3F19"/>
    <w:rsid w:val="008C584A"/>
    <w:rsid w:val="008C5B0A"/>
    <w:rsid w:val="008C7C23"/>
    <w:rsid w:val="008D072C"/>
    <w:rsid w:val="008D13A8"/>
    <w:rsid w:val="008D44B4"/>
    <w:rsid w:val="008D46C1"/>
    <w:rsid w:val="008D6853"/>
    <w:rsid w:val="008E2E99"/>
    <w:rsid w:val="008F4205"/>
    <w:rsid w:val="008F564C"/>
    <w:rsid w:val="008F5D87"/>
    <w:rsid w:val="00904A77"/>
    <w:rsid w:val="009064B7"/>
    <w:rsid w:val="00910303"/>
    <w:rsid w:val="009109F6"/>
    <w:rsid w:val="00911812"/>
    <w:rsid w:val="00913968"/>
    <w:rsid w:val="009155A9"/>
    <w:rsid w:val="00915FC4"/>
    <w:rsid w:val="009237F6"/>
    <w:rsid w:val="00924140"/>
    <w:rsid w:val="00924791"/>
    <w:rsid w:val="00927E1D"/>
    <w:rsid w:val="00930B69"/>
    <w:rsid w:val="009330DE"/>
    <w:rsid w:val="009414D3"/>
    <w:rsid w:val="00945EF6"/>
    <w:rsid w:val="00947736"/>
    <w:rsid w:val="009534B1"/>
    <w:rsid w:val="00953D12"/>
    <w:rsid w:val="00954B1B"/>
    <w:rsid w:val="00954DAF"/>
    <w:rsid w:val="009571CA"/>
    <w:rsid w:val="00957EFD"/>
    <w:rsid w:val="00960BC4"/>
    <w:rsid w:val="00964A33"/>
    <w:rsid w:val="009720CE"/>
    <w:rsid w:val="00973896"/>
    <w:rsid w:val="00980031"/>
    <w:rsid w:val="0098197D"/>
    <w:rsid w:val="00982681"/>
    <w:rsid w:val="0098374A"/>
    <w:rsid w:val="009874B4"/>
    <w:rsid w:val="00993C26"/>
    <w:rsid w:val="00995586"/>
    <w:rsid w:val="00996996"/>
    <w:rsid w:val="009972B3"/>
    <w:rsid w:val="009A0C26"/>
    <w:rsid w:val="009A13C5"/>
    <w:rsid w:val="009A1D4C"/>
    <w:rsid w:val="009A28CD"/>
    <w:rsid w:val="009A2A16"/>
    <w:rsid w:val="009A3BA8"/>
    <w:rsid w:val="009A5530"/>
    <w:rsid w:val="009A6169"/>
    <w:rsid w:val="009A69CB"/>
    <w:rsid w:val="009B3CD8"/>
    <w:rsid w:val="009B6145"/>
    <w:rsid w:val="009B7D30"/>
    <w:rsid w:val="009C04CD"/>
    <w:rsid w:val="009C1A5B"/>
    <w:rsid w:val="009C25F9"/>
    <w:rsid w:val="009C570B"/>
    <w:rsid w:val="009C761A"/>
    <w:rsid w:val="009C7C15"/>
    <w:rsid w:val="009D14ED"/>
    <w:rsid w:val="009D1B0B"/>
    <w:rsid w:val="009D582E"/>
    <w:rsid w:val="009E2955"/>
    <w:rsid w:val="009E4263"/>
    <w:rsid w:val="009E5000"/>
    <w:rsid w:val="009E54BF"/>
    <w:rsid w:val="009E7F07"/>
    <w:rsid w:val="009F0CA0"/>
    <w:rsid w:val="009F13FB"/>
    <w:rsid w:val="009F218B"/>
    <w:rsid w:val="009F2476"/>
    <w:rsid w:val="009F7F79"/>
    <w:rsid w:val="00A03294"/>
    <w:rsid w:val="00A03584"/>
    <w:rsid w:val="00A03BB8"/>
    <w:rsid w:val="00A110B9"/>
    <w:rsid w:val="00A128E9"/>
    <w:rsid w:val="00A166CD"/>
    <w:rsid w:val="00A1728A"/>
    <w:rsid w:val="00A22C7D"/>
    <w:rsid w:val="00A244B8"/>
    <w:rsid w:val="00A27953"/>
    <w:rsid w:val="00A3000D"/>
    <w:rsid w:val="00A31771"/>
    <w:rsid w:val="00A33A94"/>
    <w:rsid w:val="00A35412"/>
    <w:rsid w:val="00A3574F"/>
    <w:rsid w:val="00A360FC"/>
    <w:rsid w:val="00A37D30"/>
    <w:rsid w:val="00A4075A"/>
    <w:rsid w:val="00A46323"/>
    <w:rsid w:val="00A46343"/>
    <w:rsid w:val="00A47AC8"/>
    <w:rsid w:val="00A52377"/>
    <w:rsid w:val="00A523F8"/>
    <w:rsid w:val="00A530BC"/>
    <w:rsid w:val="00A53608"/>
    <w:rsid w:val="00A53986"/>
    <w:rsid w:val="00A562BB"/>
    <w:rsid w:val="00A64C89"/>
    <w:rsid w:val="00A66FCE"/>
    <w:rsid w:val="00A67020"/>
    <w:rsid w:val="00A7010A"/>
    <w:rsid w:val="00A72475"/>
    <w:rsid w:val="00A727DC"/>
    <w:rsid w:val="00A72B67"/>
    <w:rsid w:val="00A73183"/>
    <w:rsid w:val="00A77E41"/>
    <w:rsid w:val="00A8161C"/>
    <w:rsid w:val="00A81D3F"/>
    <w:rsid w:val="00A8710B"/>
    <w:rsid w:val="00A91154"/>
    <w:rsid w:val="00A93D48"/>
    <w:rsid w:val="00A94170"/>
    <w:rsid w:val="00A94EF0"/>
    <w:rsid w:val="00AA2074"/>
    <w:rsid w:val="00AA2BE7"/>
    <w:rsid w:val="00AA34CD"/>
    <w:rsid w:val="00AA3BD7"/>
    <w:rsid w:val="00AA6C54"/>
    <w:rsid w:val="00AA7B4C"/>
    <w:rsid w:val="00AB11F5"/>
    <w:rsid w:val="00AB127F"/>
    <w:rsid w:val="00AB4FB8"/>
    <w:rsid w:val="00AB6C5B"/>
    <w:rsid w:val="00AB7103"/>
    <w:rsid w:val="00AC1D51"/>
    <w:rsid w:val="00AC21B2"/>
    <w:rsid w:val="00AC3414"/>
    <w:rsid w:val="00AC7D18"/>
    <w:rsid w:val="00AD1C1F"/>
    <w:rsid w:val="00AD240D"/>
    <w:rsid w:val="00AD26F5"/>
    <w:rsid w:val="00AE0836"/>
    <w:rsid w:val="00AE4C6A"/>
    <w:rsid w:val="00AE7867"/>
    <w:rsid w:val="00AF00D2"/>
    <w:rsid w:val="00AF3121"/>
    <w:rsid w:val="00AF44F9"/>
    <w:rsid w:val="00AF5114"/>
    <w:rsid w:val="00AF558F"/>
    <w:rsid w:val="00AF61A4"/>
    <w:rsid w:val="00AF6224"/>
    <w:rsid w:val="00AF6715"/>
    <w:rsid w:val="00B04705"/>
    <w:rsid w:val="00B07617"/>
    <w:rsid w:val="00B10A9D"/>
    <w:rsid w:val="00B134CB"/>
    <w:rsid w:val="00B1610A"/>
    <w:rsid w:val="00B164EA"/>
    <w:rsid w:val="00B17E9F"/>
    <w:rsid w:val="00B20D5C"/>
    <w:rsid w:val="00B234C1"/>
    <w:rsid w:val="00B24B39"/>
    <w:rsid w:val="00B263C1"/>
    <w:rsid w:val="00B26BB3"/>
    <w:rsid w:val="00B27900"/>
    <w:rsid w:val="00B30D15"/>
    <w:rsid w:val="00B33BEF"/>
    <w:rsid w:val="00B35895"/>
    <w:rsid w:val="00B365F9"/>
    <w:rsid w:val="00B3781F"/>
    <w:rsid w:val="00B4320E"/>
    <w:rsid w:val="00B43D9E"/>
    <w:rsid w:val="00B445B2"/>
    <w:rsid w:val="00B44BC6"/>
    <w:rsid w:val="00B46E66"/>
    <w:rsid w:val="00B4761C"/>
    <w:rsid w:val="00B47C63"/>
    <w:rsid w:val="00B529AB"/>
    <w:rsid w:val="00B609E8"/>
    <w:rsid w:val="00B631DE"/>
    <w:rsid w:val="00B639CD"/>
    <w:rsid w:val="00B646C2"/>
    <w:rsid w:val="00B651B6"/>
    <w:rsid w:val="00B66032"/>
    <w:rsid w:val="00B661B2"/>
    <w:rsid w:val="00B67165"/>
    <w:rsid w:val="00B67C6A"/>
    <w:rsid w:val="00B701D1"/>
    <w:rsid w:val="00B70EE2"/>
    <w:rsid w:val="00B7170E"/>
    <w:rsid w:val="00B71E36"/>
    <w:rsid w:val="00B73005"/>
    <w:rsid w:val="00B76D6B"/>
    <w:rsid w:val="00B77B5F"/>
    <w:rsid w:val="00B818DF"/>
    <w:rsid w:val="00B83302"/>
    <w:rsid w:val="00B84663"/>
    <w:rsid w:val="00B906A6"/>
    <w:rsid w:val="00BA5F00"/>
    <w:rsid w:val="00BA66DE"/>
    <w:rsid w:val="00BA798C"/>
    <w:rsid w:val="00BA7A16"/>
    <w:rsid w:val="00BB0BB9"/>
    <w:rsid w:val="00BB10FF"/>
    <w:rsid w:val="00BB1B6C"/>
    <w:rsid w:val="00BB2758"/>
    <w:rsid w:val="00BB2A16"/>
    <w:rsid w:val="00BB6FBB"/>
    <w:rsid w:val="00BC11B1"/>
    <w:rsid w:val="00BC408A"/>
    <w:rsid w:val="00BC6F49"/>
    <w:rsid w:val="00BD0E7D"/>
    <w:rsid w:val="00BD1C0D"/>
    <w:rsid w:val="00BD21B1"/>
    <w:rsid w:val="00BD4E46"/>
    <w:rsid w:val="00BD580E"/>
    <w:rsid w:val="00BD69B4"/>
    <w:rsid w:val="00BE2855"/>
    <w:rsid w:val="00BE35F3"/>
    <w:rsid w:val="00BE4B22"/>
    <w:rsid w:val="00BE5673"/>
    <w:rsid w:val="00BE7525"/>
    <w:rsid w:val="00BF65AF"/>
    <w:rsid w:val="00BF690E"/>
    <w:rsid w:val="00C00193"/>
    <w:rsid w:val="00C02EEE"/>
    <w:rsid w:val="00C04A05"/>
    <w:rsid w:val="00C069BE"/>
    <w:rsid w:val="00C12AFA"/>
    <w:rsid w:val="00C16D31"/>
    <w:rsid w:val="00C17C70"/>
    <w:rsid w:val="00C2075F"/>
    <w:rsid w:val="00C20EF3"/>
    <w:rsid w:val="00C20F46"/>
    <w:rsid w:val="00C20F4C"/>
    <w:rsid w:val="00C246B4"/>
    <w:rsid w:val="00C32DF7"/>
    <w:rsid w:val="00C34A69"/>
    <w:rsid w:val="00C354FC"/>
    <w:rsid w:val="00C3765B"/>
    <w:rsid w:val="00C37BA4"/>
    <w:rsid w:val="00C408E7"/>
    <w:rsid w:val="00C44858"/>
    <w:rsid w:val="00C50C34"/>
    <w:rsid w:val="00C5292B"/>
    <w:rsid w:val="00C544C8"/>
    <w:rsid w:val="00C55C49"/>
    <w:rsid w:val="00C5715B"/>
    <w:rsid w:val="00C66A18"/>
    <w:rsid w:val="00C6747E"/>
    <w:rsid w:val="00C67538"/>
    <w:rsid w:val="00C73B2F"/>
    <w:rsid w:val="00C73C16"/>
    <w:rsid w:val="00C73C63"/>
    <w:rsid w:val="00C75C48"/>
    <w:rsid w:val="00C813B9"/>
    <w:rsid w:val="00C833FC"/>
    <w:rsid w:val="00C83672"/>
    <w:rsid w:val="00C8481B"/>
    <w:rsid w:val="00C85523"/>
    <w:rsid w:val="00C85D0B"/>
    <w:rsid w:val="00C86E00"/>
    <w:rsid w:val="00C9369F"/>
    <w:rsid w:val="00C958EF"/>
    <w:rsid w:val="00CA0191"/>
    <w:rsid w:val="00CA3061"/>
    <w:rsid w:val="00CA37A7"/>
    <w:rsid w:val="00CA5532"/>
    <w:rsid w:val="00CA6888"/>
    <w:rsid w:val="00CA68AF"/>
    <w:rsid w:val="00CB15DF"/>
    <w:rsid w:val="00CB4E16"/>
    <w:rsid w:val="00CB5FE2"/>
    <w:rsid w:val="00CB79CC"/>
    <w:rsid w:val="00CB7F34"/>
    <w:rsid w:val="00CC2678"/>
    <w:rsid w:val="00CC432D"/>
    <w:rsid w:val="00CD38B4"/>
    <w:rsid w:val="00CE32E8"/>
    <w:rsid w:val="00CE336E"/>
    <w:rsid w:val="00CE59E4"/>
    <w:rsid w:val="00CF1343"/>
    <w:rsid w:val="00CF25BB"/>
    <w:rsid w:val="00CF3C81"/>
    <w:rsid w:val="00CF52DB"/>
    <w:rsid w:val="00CF627B"/>
    <w:rsid w:val="00CF7E39"/>
    <w:rsid w:val="00D0076A"/>
    <w:rsid w:val="00D02459"/>
    <w:rsid w:val="00D11117"/>
    <w:rsid w:val="00D117BF"/>
    <w:rsid w:val="00D12F71"/>
    <w:rsid w:val="00D21CA1"/>
    <w:rsid w:val="00D26664"/>
    <w:rsid w:val="00D2745E"/>
    <w:rsid w:val="00D3562C"/>
    <w:rsid w:val="00D41B46"/>
    <w:rsid w:val="00D46673"/>
    <w:rsid w:val="00D47BE3"/>
    <w:rsid w:val="00D52A99"/>
    <w:rsid w:val="00D60B0F"/>
    <w:rsid w:val="00D622B2"/>
    <w:rsid w:val="00D6569F"/>
    <w:rsid w:val="00D66A38"/>
    <w:rsid w:val="00D67941"/>
    <w:rsid w:val="00D71113"/>
    <w:rsid w:val="00D73FAC"/>
    <w:rsid w:val="00D75371"/>
    <w:rsid w:val="00D760E1"/>
    <w:rsid w:val="00D77E6A"/>
    <w:rsid w:val="00D80C71"/>
    <w:rsid w:val="00D816AF"/>
    <w:rsid w:val="00D845DE"/>
    <w:rsid w:val="00D84B22"/>
    <w:rsid w:val="00D875A7"/>
    <w:rsid w:val="00D9176D"/>
    <w:rsid w:val="00D94009"/>
    <w:rsid w:val="00D97B31"/>
    <w:rsid w:val="00DB4CFC"/>
    <w:rsid w:val="00DC0164"/>
    <w:rsid w:val="00DD04D1"/>
    <w:rsid w:val="00DD1E48"/>
    <w:rsid w:val="00DD24E4"/>
    <w:rsid w:val="00DD3FD2"/>
    <w:rsid w:val="00DD6911"/>
    <w:rsid w:val="00DE4609"/>
    <w:rsid w:val="00DE497B"/>
    <w:rsid w:val="00DE5CC3"/>
    <w:rsid w:val="00DE5F82"/>
    <w:rsid w:val="00DF1333"/>
    <w:rsid w:val="00DF2761"/>
    <w:rsid w:val="00DF4F18"/>
    <w:rsid w:val="00E0247A"/>
    <w:rsid w:val="00E0274F"/>
    <w:rsid w:val="00E03D20"/>
    <w:rsid w:val="00E0486D"/>
    <w:rsid w:val="00E05D50"/>
    <w:rsid w:val="00E064E8"/>
    <w:rsid w:val="00E06CC1"/>
    <w:rsid w:val="00E06FD1"/>
    <w:rsid w:val="00E07623"/>
    <w:rsid w:val="00E10873"/>
    <w:rsid w:val="00E117D4"/>
    <w:rsid w:val="00E127C4"/>
    <w:rsid w:val="00E13EE9"/>
    <w:rsid w:val="00E14143"/>
    <w:rsid w:val="00E14A9B"/>
    <w:rsid w:val="00E16288"/>
    <w:rsid w:val="00E21703"/>
    <w:rsid w:val="00E2576D"/>
    <w:rsid w:val="00E25917"/>
    <w:rsid w:val="00E269E2"/>
    <w:rsid w:val="00E26E4B"/>
    <w:rsid w:val="00E309BB"/>
    <w:rsid w:val="00E3560D"/>
    <w:rsid w:val="00E3615B"/>
    <w:rsid w:val="00E37266"/>
    <w:rsid w:val="00E4185F"/>
    <w:rsid w:val="00E443CB"/>
    <w:rsid w:val="00E44980"/>
    <w:rsid w:val="00E464C8"/>
    <w:rsid w:val="00E4713F"/>
    <w:rsid w:val="00E53270"/>
    <w:rsid w:val="00E55580"/>
    <w:rsid w:val="00E56FB9"/>
    <w:rsid w:val="00E67D3C"/>
    <w:rsid w:val="00E70FF6"/>
    <w:rsid w:val="00E74EFD"/>
    <w:rsid w:val="00E75EAB"/>
    <w:rsid w:val="00E76355"/>
    <w:rsid w:val="00E77215"/>
    <w:rsid w:val="00E83D04"/>
    <w:rsid w:val="00E86153"/>
    <w:rsid w:val="00E9151A"/>
    <w:rsid w:val="00E924E2"/>
    <w:rsid w:val="00E92E0B"/>
    <w:rsid w:val="00E96F72"/>
    <w:rsid w:val="00EA5209"/>
    <w:rsid w:val="00EB011F"/>
    <w:rsid w:val="00EB3A3C"/>
    <w:rsid w:val="00EB478A"/>
    <w:rsid w:val="00EB4A10"/>
    <w:rsid w:val="00EB59D4"/>
    <w:rsid w:val="00EB62A4"/>
    <w:rsid w:val="00EB6AA1"/>
    <w:rsid w:val="00EB7182"/>
    <w:rsid w:val="00EB7CED"/>
    <w:rsid w:val="00EC4494"/>
    <w:rsid w:val="00EC539E"/>
    <w:rsid w:val="00EC66B8"/>
    <w:rsid w:val="00EC7AC3"/>
    <w:rsid w:val="00EC7D9B"/>
    <w:rsid w:val="00ED3329"/>
    <w:rsid w:val="00ED3791"/>
    <w:rsid w:val="00ED3EA8"/>
    <w:rsid w:val="00ED7EAD"/>
    <w:rsid w:val="00EE004E"/>
    <w:rsid w:val="00EE0C1C"/>
    <w:rsid w:val="00EE4E03"/>
    <w:rsid w:val="00EE52CD"/>
    <w:rsid w:val="00EE7CFA"/>
    <w:rsid w:val="00EF4621"/>
    <w:rsid w:val="00EF7A8D"/>
    <w:rsid w:val="00F01491"/>
    <w:rsid w:val="00F023C9"/>
    <w:rsid w:val="00F054D7"/>
    <w:rsid w:val="00F119E1"/>
    <w:rsid w:val="00F15F76"/>
    <w:rsid w:val="00F17D16"/>
    <w:rsid w:val="00F2120F"/>
    <w:rsid w:val="00F212C4"/>
    <w:rsid w:val="00F36B8B"/>
    <w:rsid w:val="00F37709"/>
    <w:rsid w:val="00F407DC"/>
    <w:rsid w:val="00F4146D"/>
    <w:rsid w:val="00F43A09"/>
    <w:rsid w:val="00F46ACF"/>
    <w:rsid w:val="00F46B98"/>
    <w:rsid w:val="00F52369"/>
    <w:rsid w:val="00F546A0"/>
    <w:rsid w:val="00F578CD"/>
    <w:rsid w:val="00F63E31"/>
    <w:rsid w:val="00F651B6"/>
    <w:rsid w:val="00F65B45"/>
    <w:rsid w:val="00F66813"/>
    <w:rsid w:val="00F762FB"/>
    <w:rsid w:val="00F847AC"/>
    <w:rsid w:val="00F86265"/>
    <w:rsid w:val="00F86E1D"/>
    <w:rsid w:val="00F926AE"/>
    <w:rsid w:val="00F92945"/>
    <w:rsid w:val="00F938E8"/>
    <w:rsid w:val="00F95A1B"/>
    <w:rsid w:val="00FA66F4"/>
    <w:rsid w:val="00FA6BB8"/>
    <w:rsid w:val="00FB468E"/>
    <w:rsid w:val="00FB47A5"/>
    <w:rsid w:val="00FB518E"/>
    <w:rsid w:val="00FB7D04"/>
    <w:rsid w:val="00FC0F48"/>
    <w:rsid w:val="00FC65D1"/>
    <w:rsid w:val="00FD13B7"/>
    <w:rsid w:val="00FD2B0D"/>
    <w:rsid w:val="00FD47C2"/>
    <w:rsid w:val="00FE1FD4"/>
    <w:rsid w:val="00FE32D4"/>
    <w:rsid w:val="00FE4707"/>
    <w:rsid w:val="00FE76B5"/>
    <w:rsid w:val="00FF4282"/>
    <w:rsid w:val="00FF669B"/>
    <w:rsid w:val="00FF7A94"/>
    <w:rsid w:val="02A7C64B"/>
    <w:rsid w:val="037355A6"/>
    <w:rsid w:val="0BB08F11"/>
    <w:rsid w:val="0DEC51D0"/>
    <w:rsid w:val="1476E1BC"/>
    <w:rsid w:val="1C07ADD1"/>
    <w:rsid w:val="1EF66F71"/>
    <w:rsid w:val="25B4233E"/>
    <w:rsid w:val="2D95C9E3"/>
    <w:rsid w:val="3CCF2997"/>
    <w:rsid w:val="3F7C4503"/>
    <w:rsid w:val="421DCBBA"/>
    <w:rsid w:val="42974920"/>
    <w:rsid w:val="4D5F40AB"/>
    <w:rsid w:val="50755B75"/>
    <w:rsid w:val="5154BD39"/>
    <w:rsid w:val="526CF8B0"/>
    <w:rsid w:val="557EBF2D"/>
    <w:rsid w:val="559B3B8D"/>
    <w:rsid w:val="56BDDE4C"/>
    <w:rsid w:val="5A9C55AB"/>
    <w:rsid w:val="5C41694B"/>
    <w:rsid w:val="5CB514BB"/>
    <w:rsid w:val="5F3A96A4"/>
    <w:rsid w:val="5FFA47BC"/>
    <w:rsid w:val="60213F9E"/>
    <w:rsid w:val="68D233C5"/>
    <w:rsid w:val="6BD15626"/>
    <w:rsid w:val="6D429FD9"/>
    <w:rsid w:val="705BAA16"/>
    <w:rsid w:val="71000711"/>
    <w:rsid w:val="74BBA484"/>
    <w:rsid w:val="7FECA9B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0503EF0"/>
  <w15:docId w15:val="{B2B1A2D2-589C-4F1D-9AC3-BCEF0F3B53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5328"/>
  </w:style>
  <w:style w:type="paragraph" w:styleId="Heading1">
    <w:name w:val="heading 1"/>
    <w:basedOn w:val="Normal"/>
    <w:next w:val="Normal"/>
    <w:qFormat/>
    <w:rsid w:val="002A5328"/>
    <w:pPr>
      <w:keepNext/>
      <w:tabs>
        <w:tab w:val="left" w:pos="1260"/>
        <w:tab w:val="left" w:pos="7380"/>
      </w:tabs>
      <w:ind w:left="720" w:right="-720"/>
      <w:outlineLvl w:val="0"/>
    </w:pPr>
    <w:rPr>
      <w:sz w:val="24"/>
    </w:rPr>
  </w:style>
  <w:style w:type="paragraph" w:styleId="Heading2">
    <w:name w:val="heading 2"/>
    <w:basedOn w:val="Normal"/>
    <w:next w:val="Normal"/>
    <w:qFormat/>
    <w:rsid w:val="002A5328"/>
    <w:pPr>
      <w:keepNext/>
      <w:tabs>
        <w:tab w:val="left" w:pos="1260"/>
        <w:tab w:val="left" w:pos="7380"/>
      </w:tabs>
      <w:ind w:left="720" w:right="-720"/>
      <w:outlineLvl w:val="1"/>
    </w:pPr>
    <w:rPr>
      <w:i/>
      <w:sz w:val="24"/>
    </w:rPr>
  </w:style>
  <w:style w:type="paragraph" w:styleId="Heading3">
    <w:name w:val="heading 3"/>
    <w:basedOn w:val="Normal"/>
    <w:next w:val="Normal"/>
    <w:qFormat/>
    <w:rsid w:val="002A5328"/>
    <w:pPr>
      <w:keepNext/>
      <w:ind w:firstLine="720"/>
      <w:outlineLvl w:val="2"/>
    </w:pPr>
    <w:rPr>
      <w:sz w:val="24"/>
    </w:rPr>
  </w:style>
  <w:style w:type="paragraph" w:styleId="Heading4">
    <w:name w:val="heading 4"/>
    <w:basedOn w:val="Normal"/>
    <w:next w:val="Normal"/>
    <w:qFormat/>
    <w:rsid w:val="002A5328"/>
    <w:pPr>
      <w:keepNext/>
      <w:tabs>
        <w:tab w:val="left" w:pos="1260"/>
        <w:tab w:val="left" w:pos="7380"/>
      </w:tabs>
      <w:ind w:right="-720"/>
      <w:outlineLvl w:val="3"/>
    </w:pPr>
    <w:rPr>
      <w:sz w:val="24"/>
    </w:rPr>
  </w:style>
  <w:style w:type="paragraph" w:styleId="Heading5">
    <w:name w:val="heading 5"/>
    <w:basedOn w:val="Normal"/>
    <w:next w:val="Normal"/>
    <w:qFormat/>
    <w:rsid w:val="002A5328"/>
    <w:pPr>
      <w:keepNext/>
      <w:tabs>
        <w:tab w:val="left" w:pos="1260"/>
        <w:tab w:val="left" w:pos="7380"/>
        <w:tab w:val="left" w:pos="10080"/>
      </w:tabs>
      <w:ind w:left="720" w:right="-720"/>
      <w:outlineLvl w:val="4"/>
    </w:pPr>
    <w:rPr>
      <w:b/>
      <w:i/>
      <w:sz w:val="24"/>
    </w:rPr>
  </w:style>
  <w:style w:type="paragraph" w:styleId="Heading6">
    <w:name w:val="heading 6"/>
    <w:basedOn w:val="Normal"/>
    <w:next w:val="Normal"/>
    <w:qFormat/>
    <w:rsid w:val="002A5328"/>
    <w:pPr>
      <w:keepNext/>
      <w:outlineLvl w:val="5"/>
    </w:pPr>
    <w:rPr>
      <w:sz w:val="24"/>
    </w:rPr>
  </w:style>
  <w:style w:type="paragraph" w:styleId="Heading7">
    <w:name w:val="heading 7"/>
    <w:basedOn w:val="Normal"/>
    <w:next w:val="Normal"/>
    <w:qFormat/>
    <w:rsid w:val="002A5328"/>
    <w:pPr>
      <w:keepNext/>
      <w:tabs>
        <w:tab w:val="left" w:pos="1260"/>
        <w:tab w:val="left" w:pos="7380"/>
      </w:tabs>
      <w:ind w:right="-180"/>
      <w:outlineLvl w:val="6"/>
    </w:pPr>
    <w:rPr>
      <w:i/>
      <w:sz w:val="24"/>
    </w:rPr>
  </w:style>
  <w:style w:type="paragraph" w:styleId="Heading8">
    <w:name w:val="heading 8"/>
    <w:basedOn w:val="Normal"/>
    <w:next w:val="Normal"/>
    <w:qFormat/>
    <w:rsid w:val="002A5328"/>
    <w:pPr>
      <w:keepNext/>
      <w:tabs>
        <w:tab w:val="left" w:pos="1260"/>
        <w:tab w:val="left" w:pos="7380"/>
      </w:tabs>
      <w:ind w:left="720" w:right="-720" w:firstLine="540"/>
      <w:outlineLvl w:val="7"/>
    </w:pPr>
    <w:rPr>
      <w:sz w:val="24"/>
    </w:rPr>
  </w:style>
  <w:style w:type="paragraph" w:styleId="Heading9">
    <w:name w:val="heading 9"/>
    <w:basedOn w:val="Normal"/>
    <w:next w:val="Normal"/>
    <w:qFormat/>
    <w:rsid w:val="002A5328"/>
    <w:pPr>
      <w:keepNext/>
      <w:tabs>
        <w:tab w:val="left" w:pos="9540"/>
      </w:tabs>
      <w:ind w:right="360"/>
      <w:jc w:val="center"/>
      <w:outlineLvl w:val="8"/>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2A5328"/>
    <w:pPr>
      <w:tabs>
        <w:tab w:val="left" w:pos="9540"/>
      </w:tabs>
      <w:ind w:right="1440"/>
      <w:jc w:val="center"/>
    </w:pPr>
    <w:rPr>
      <w:b/>
      <w:sz w:val="24"/>
    </w:rPr>
  </w:style>
  <w:style w:type="paragraph" w:styleId="BlockText">
    <w:name w:val="Block Text"/>
    <w:basedOn w:val="Normal"/>
    <w:rsid w:val="002A5328"/>
    <w:pPr>
      <w:tabs>
        <w:tab w:val="left" w:pos="1260"/>
        <w:tab w:val="left" w:pos="7380"/>
      </w:tabs>
      <w:ind w:left="7380" w:right="-720" w:hanging="6660"/>
    </w:pPr>
    <w:rPr>
      <w:i/>
      <w:sz w:val="24"/>
    </w:rPr>
  </w:style>
  <w:style w:type="paragraph" w:styleId="FootnoteText">
    <w:name w:val="footnote text"/>
    <w:basedOn w:val="Normal"/>
    <w:semiHidden/>
    <w:rsid w:val="002A5328"/>
  </w:style>
  <w:style w:type="character" w:styleId="FootnoteReference">
    <w:name w:val="footnote reference"/>
    <w:semiHidden/>
    <w:rsid w:val="002A5328"/>
    <w:rPr>
      <w:vertAlign w:val="superscript"/>
    </w:rPr>
  </w:style>
  <w:style w:type="paragraph" w:styleId="BalloonText">
    <w:name w:val="Balloon Text"/>
    <w:basedOn w:val="Normal"/>
    <w:semiHidden/>
    <w:rsid w:val="002A5328"/>
    <w:rPr>
      <w:rFonts w:ascii="Tahoma" w:hAnsi="Tahoma" w:cs="Tahoma"/>
      <w:sz w:val="16"/>
      <w:szCs w:val="16"/>
    </w:rPr>
  </w:style>
  <w:style w:type="paragraph" w:styleId="Header">
    <w:name w:val="header"/>
    <w:basedOn w:val="Normal"/>
    <w:link w:val="HeaderChar"/>
    <w:uiPriority w:val="99"/>
    <w:rsid w:val="002A5328"/>
    <w:pPr>
      <w:tabs>
        <w:tab w:val="center" w:pos="4320"/>
        <w:tab w:val="right" w:pos="8640"/>
      </w:tabs>
    </w:pPr>
  </w:style>
  <w:style w:type="paragraph" w:styleId="Footer">
    <w:name w:val="footer"/>
    <w:basedOn w:val="Normal"/>
    <w:rsid w:val="002A5328"/>
    <w:pPr>
      <w:tabs>
        <w:tab w:val="center" w:pos="4320"/>
        <w:tab w:val="right" w:pos="8640"/>
      </w:tabs>
    </w:pPr>
  </w:style>
  <w:style w:type="character" w:customStyle="1" w:styleId="HeaderChar">
    <w:name w:val="Header Char"/>
    <w:basedOn w:val="DefaultParagraphFont"/>
    <w:link w:val="Header"/>
    <w:uiPriority w:val="99"/>
    <w:rsid w:val="006D4C5F"/>
  </w:style>
  <w:style w:type="character" w:customStyle="1" w:styleId="TitleChar">
    <w:name w:val="Title Char"/>
    <w:link w:val="Title"/>
    <w:rsid w:val="00574F1F"/>
    <w:rPr>
      <w:b/>
      <w:sz w:val="24"/>
    </w:rPr>
  </w:style>
  <w:style w:type="paragraph" w:styleId="NoSpacing">
    <w:name w:val="No Spacing"/>
    <w:uiPriority w:val="1"/>
    <w:qFormat/>
    <w:rsid w:val="0037434C"/>
  </w:style>
  <w:style w:type="character" w:styleId="Hyperlink">
    <w:name w:val="Hyperlink"/>
    <w:basedOn w:val="DefaultParagraphFont"/>
    <w:uiPriority w:val="99"/>
    <w:unhideWhenUsed/>
    <w:rsid w:val="008F4205"/>
    <w:rPr>
      <w:color w:val="0000FF"/>
      <w:u w:val="single"/>
    </w:rPr>
  </w:style>
  <w:style w:type="character" w:styleId="CommentReference">
    <w:name w:val="annotation reference"/>
    <w:basedOn w:val="DefaultParagraphFont"/>
    <w:uiPriority w:val="99"/>
    <w:semiHidden/>
    <w:unhideWhenUsed/>
    <w:rsid w:val="002B0635"/>
    <w:rPr>
      <w:sz w:val="16"/>
      <w:szCs w:val="16"/>
    </w:rPr>
  </w:style>
  <w:style w:type="paragraph" w:styleId="CommentText">
    <w:name w:val="annotation text"/>
    <w:basedOn w:val="Normal"/>
    <w:link w:val="CommentTextChar"/>
    <w:uiPriority w:val="99"/>
    <w:semiHidden/>
    <w:unhideWhenUsed/>
    <w:rsid w:val="002B0635"/>
  </w:style>
  <w:style w:type="character" w:customStyle="1" w:styleId="CommentTextChar">
    <w:name w:val="Comment Text Char"/>
    <w:basedOn w:val="DefaultParagraphFont"/>
    <w:link w:val="CommentText"/>
    <w:uiPriority w:val="99"/>
    <w:semiHidden/>
    <w:rsid w:val="002B0635"/>
  </w:style>
  <w:style w:type="paragraph" w:styleId="CommentSubject">
    <w:name w:val="annotation subject"/>
    <w:basedOn w:val="CommentText"/>
    <w:next w:val="CommentText"/>
    <w:link w:val="CommentSubjectChar"/>
    <w:uiPriority w:val="99"/>
    <w:semiHidden/>
    <w:unhideWhenUsed/>
    <w:rsid w:val="002B0635"/>
    <w:rPr>
      <w:b/>
      <w:bCs/>
    </w:rPr>
  </w:style>
  <w:style w:type="character" w:customStyle="1" w:styleId="CommentSubjectChar">
    <w:name w:val="Comment Subject Char"/>
    <w:basedOn w:val="CommentTextChar"/>
    <w:link w:val="CommentSubject"/>
    <w:uiPriority w:val="99"/>
    <w:semiHidden/>
    <w:rsid w:val="002B0635"/>
    <w:rPr>
      <w:b/>
      <w:bCs/>
    </w:rPr>
  </w:style>
  <w:style w:type="character" w:customStyle="1" w:styleId="date-display-single">
    <w:name w:val="date-display-single"/>
    <w:basedOn w:val="DefaultParagraphFont"/>
    <w:rsid w:val="0021453E"/>
  </w:style>
  <w:style w:type="character" w:customStyle="1" w:styleId="date-display-start">
    <w:name w:val="date-display-start"/>
    <w:basedOn w:val="DefaultParagraphFont"/>
    <w:rsid w:val="0021453E"/>
  </w:style>
  <w:style w:type="character" w:customStyle="1" w:styleId="date-display-end">
    <w:name w:val="date-display-end"/>
    <w:basedOn w:val="DefaultParagraphFont"/>
    <w:rsid w:val="0021453E"/>
  </w:style>
  <w:style w:type="paragraph" w:customStyle="1" w:styleId="Default">
    <w:name w:val="Default"/>
    <w:rsid w:val="006C1800"/>
    <w:pPr>
      <w:autoSpaceDE w:val="0"/>
      <w:autoSpaceDN w:val="0"/>
      <w:adjustRightInd w:val="0"/>
    </w:pPr>
    <w:rPr>
      <w:color w:val="000000"/>
      <w:sz w:val="24"/>
      <w:szCs w:val="24"/>
    </w:rPr>
  </w:style>
  <w:style w:type="character" w:customStyle="1" w:styleId="UnresolvedMention1">
    <w:name w:val="Unresolved Mention1"/>
    <w:basedOn w:val="DefaultParagraphFont"/>
    <w:uiPriority w:val="99"/>
    <w:semiHidden/>
    <w:unhideWhenUsed/>
    <w:rsid w:val="006674A3"/>
    <w:rPr>
      <w:color w:val="808080"/>
      <w:shd w:val="clear" w:color="auto" w:fill="E6E6E6"/>
    </w:rPr>
  </w:style>
  <w:style w:type="table" w:styleId="TableGrid">
    <w:name w:val="Table Grid"/>
    <w:basedOn w:val="TableNormal"/>
    <w:uiPriority w:val="59"/>
    <w:rsid w:val="00B4320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32FEA"/>
    <w:pPr>
      <w:ind w:left="720"/>
      <w:contextualSpacing/>
    </w:pPr>
  </w:style>
  <w:style w:type="character" w:customStyle="1" w:styleId="UnresolvedMention2">
    <w:name w:val="Unresolved Mention2"/>
    <w:basedOn w:val="DefaultParagraphFont"/>
    <w:uiPriority w:val="99"/>
    <w:semiHidden/>
    <w:unhideWhenUsed/>
    <w:rsid w:val="00FE4707"/>
    <w:rPr>
      <w:color w:val="605E5C"/>
      <w:shd w:val="clear" w:color="auto" w:fill="E1DFDD"/>
    </w:rPr>
  </w:style>
  <w:style w:type="paragraph" w:customStyle="1" w:styleId="font7">
    <w:name w:val="font_7"/>
    <w:basedOn w:val="Normal"/>
    <w:rsid w:val="00317358"/>
    <w:pPr>
      <w:spacing w:before="100" w:beforeAutospacing="1" w:after="100" w:afterAutospacing="1"/>
    </w:pPr>
    <w:rPr>
      <w:sz w:val="24"/>
      <w:szCs w:val="24"/>
    </w:rPr>
  </w:style>
  <w:style w:type="character" w:customStyle="1" w:styleId="color15">
    <w:name w:val="color_15"/>
    <w:basedOn w:val="DefaultParagraphFont"/>
    <w:rsid w:val="00317358"/>
  </w:style>
  <w:style w:type="paragraph" w:customStyle="1" w:styleId="font8">
    <w:name w:val="font_8"/>
    <w:basedOn w:val="Normal"/>
    <w:rsid w:val="00317358"/>
    <w:pPr>
      <w:spacing w:before="100" w:beforeAutospacing="1" w:after="100" w:afterAutospacing="1"/>
    </w:pPr>
    <w:rPr>
      <w:sz w:val="24"/>
      <w:szCs w:val="24"/>
    </w:rPr>
  </w:style>
  <w:style w:type="character" w:styleId="FollowedHyperlink">
    <w:name w:val="FollowedHyperlink"/>
    <w:basedOn w:val="DefaultParagraphFont"/>
    <w:uiPriority w:val="99"/>
    <w:semiHidden/>
    <w:unhideWhenUsed/>
    <w:rsid w:val="00021B5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0255574">
      <w:bodyDiv w:val="1"/>
      <w:marLeft w:val="0"/>
      <w:marRight w:val="0"/>
      <w:marTop w:val="0"/>
      <w:marBottom w:val="0"/>
      <w:divBdr>
        <w:top w:val="none" w:sz="0" w:space="0" w:color="auto"/>
        <w:left w:val="none" w:sz="0" w:space="0" w:color="auto"/>
        <w:bottom w:val="none" w:sz="0" w:space="0" w:color="auto"/>
        <w:right w:val="none" w:sz="0" w:space="0" w:color="auto"/>
      </w:divBdr>
    </w:div>
    <w:div w:id="408622104">
      <w:bodyDiv w:val="1"/>
      <w:marLeft w:val="0"/>
      <w:marRight w:val="0"/>
      <w:marTop w:val="0"/>
      <w:marBottom w:val="0"/>
      <w:divBdr>
        <w:top w:val="none" w:sz="0" w:space="0" w:color="auto"/>
        <w:left w:val="none" w:sz="0" w:space="0" w:color="auto"/>
        <w:bottom w:val="none" w:sz="0" w:space="0" w:color="auto"/>
        <w:right w:val="none" w:sz="0" w:space="0" w:color="auto"/>
      </w:divBdr>
    </w:div>
    <w:div w:id="538595323">
      <w:bodyDiv w:val="1"/>
      <w:marLeft w:val="0"/>
      <w:marRight w:val="0"/>
      <w:marTop w:val="0"/>
      <w:marBottom w:val="0"/>
      <w:divBdr>
        <w:top w:val="none" w:sz="0" w:space="0" w:color="auto"/>
        <w:left w:val="none" w:sz="0" w:space="0" w:color="auto"/>
        <w:bottom w:val="none" w:sz="0" w:space="0" w:color="auto"/>
        <w:right w:val="none" w:sz="0" w:space="0" w:color="auto"/>
      </w:divBdr>
    </w:div>
    <w:div w:id="1035274210">
      <w:bodyDiv w:val="1"/>
      <w:marLeft w:val="0"/>
      <w:marRight w:val="0"/>
      <w:marTop w:val="0"/>
      <w:marBottom w:val="0"/>
      <w:divBdr>
        <w:top w:val="none" w:sz="0" w:space="0" w:color="auto"/>
        <w:left w:val="none" w:sz="0" w:space="0" w:color="auto"/>
        <w:bottom w:val="none" w:sz="0" w:space="0" w:color="auto"/>
        <w:right w:val="none" w:sz="0" w:space="0" w:color="auto"/>
      </w:divBdr>
    </w:div>
    <w:div w:id="1274944841">
      <w:bodyDiv w:val="1"/>
      <w:marLeft w:val="0"/>
      <w:marRight w:val="0"/>
      <w:marTop w:val="0"/>
      <w:marBottom w:val="0"/>
      <w:divBdr>
        <w:top w:val="none" w:sz="0" w:space="0" w:color="auto"/>
        <w:left w:val="none" w:sz="0" w:space="0" w:color="auto"/>
        <w:bottom w:val="none" w:sz="0" w:space="0" w:color="auto"/>
        <w:right w:val="none" w:sz="0" w:space="0" w:color="auto"/>
      </w:divBdr>
    </w:div>
    <w:div w:id="1356155941">
      <w:bodyDiv w:val="1"/>
      <w:marLeft w:val="0"/>
      <w:marRight w:val="0"/>
      <w:marTop w:val="0"/>
      <w:marBottom w:val="0"/>
      <w:divBdr>
        <w:top w:val="none" w:sz="0" w:space="0" w:color="auto"/>
        <w:left w:val="none" w:sz="0" w:space="0" w:color="auto"/>
        <w:bottom w:val="none" w:sz="0" w:space="0" w:color="auto"/>
        <w:right w:val="none" w:sz="0" w:space="0" w:color="auto"/>
      </w:divBdr>
      <w:divsChild>
        <w:div w:id="1050031500">
          <w:marLeft w:val="547"/>
          <w:marRight w:val="0"/>
          <w:marTop w:val="0"/>
          <w:marBottom w:val="0"/>
          <w:divBdr>
            <w:top w:val="none" w:sz="0" w:space="0" w:color="auto"/>
            <w:left w:val="none" w:sz="0" w:space="0" w:color="auto"/>
            <w:bottom w:val="none" w:sz="0" w:space="0" w:color="auto"/>
            <w:right w:val="none" w:sz="0" w:space="0" w:color="auto"/>
          </w:divBdr>
        </w:div>
      </w:divsChild>
    </w:div>
    <w:div w:id="1672831231">
      <w:bodyDiv w:val="1"/>
      <w:marLeft w:val="0"/>
      <w:marRight w:val="0"/>
      <w:marTop w:val="0"/>
      <w:marBottom w:val="0"/>
      <w:divBdr>
        <w:top w:val="none" w:sz="0" w:space="0" w:color="auto"/>
        <w:left w:val="none" w:sz="0" w:space="0" w:color="auto"/>
        <w:bottom w:val="none" w:sz="0" w:space="0" w:color="auto"/>
        <w:right w:val="none" w:sz="0" w:space="0" w:color="auto"/>
      </w:divBdr>
    </w:div>
    <w:div w:id="2066678936">
      <w:bodyDiv w:val="1"/>
      <w:marLeft w:val="0"/>
      <w:marRight w:val="0"/>
      <w:marTop w:val="0"/>
      <w:marBottom w:val="0"/>
      <w:divBdr>
        <w:top w:val="none" w:sz="0" w:space="0" w:color="auto"/>
        <w:left w:val="none" w:sz="0" w:space="0" w:color="auto"/>
        <w:bottom w:val="none" w:sz="0" w:space="0" w:color="auto"/>
        <w:right w:val="none" w:sz="0" w:space="0" w:color="auto"/>
      </w:divBdr>
    </w:div>
    <w:div w:id="2131774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johnson@rmhumanservices.org" TargetMode="External"/><Relationship Id="rId5" Type="http://schemas.openxmlformats.org/officeDocument/2006/relationships/styles" Target="styles.xml"/><Relationship Id="rId10" Type="http://schemas.openxmlformats.org/officeDocument/2006/relationships/image" Target="media/image1.jp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1\MHicks\LOCALS~1\Temp\XPgrpwise\Jan%2019%202010%20BOD%20Meeting%20Agend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94193A1A2019B43A6C395DEE9810740" ma:contentTypeVersion="18" ma:contentTypeDescription="Create a new document." ma:contentTypeScope="" ma:versionID="e53193721d8d383c75f3ab455fd50134">
  <xsd:schema xmlns:xsd="http://www.w3.org/2001/XMLSchema" xmlns:xs="http://www.w3.org/2001/XMLSchema" xmlns:p="http://schemas.microsoft.com/office/2006/metadata/properties" xmlns:ns2="4260d136-6055-46c1-987e-b2db65a8d7de" xmlns:ns3="0e3a21cf-e277-4725-bc71-20bebe99d2fa" targetNamespace="http://schemas.microsoft.com/office/2006/metadata/properties" ma:root="true" ma:fieldsID="f214c62f08bfecda6e48bc91baa98338" ns2:_="" ns3:_="">
    <xsd:import namespace="4260d136-6055-46c1-987e-b2db65a8d7de"/>
    <xsd:import namespace="0e3a21cf-e277-4725-bc71-20bebe99d2fa"/>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60d136-6055-46c1-987e-b2db65a8d7d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e4627ab8-0044-4ec5-88d4-910cda24d22d"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e3a21cf-e277-4725-bc71-20bebe99d2f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a3d91b4-487c-459d-a621-1e1d6ef7aca1}" ma:internalName="TaxCatchAll" ma:showField="CatchAllData" ma:web="0e3a21cf-e277-4725-bc71-20bebe99d2f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0e3a21cf-e277-4725-bc71-20bebe99d2fa" xsi:nil="true"/>
    <lcf76f155ced4ddcb4097134ff3c332f xmlns="4260d136-6055-46c1-987e-b2db65a8d7de">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D15CA47-154B-4E5E-AFD1-6B857F6C33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260d136-6055-46c1-987e-b2db65a8d7de"/>
    <ds:schemaRef ds:uri="0e3a21cf-e277-4725-bc71-20bebe99d2f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BA5F503-1911-484C-AB9D-EBE96C68F050}">
  <ds:schemaRefs>
    <ds:schemaRef ds:uri="http://schemas.microsoft.com/office/2006/metadata/properties"/>
    <ds:schemaRef ds:uri="http://schemas.microsoft.com/office/infopath/2007/PartnerControls"/>
    <ds:schemaRef ds:uri="0e3a21cf-e277-4725-bc71-20bebe99d2fa"/>
    <ds:schemaRef ds:uri="4260d136-6055-46c1-987e-b2db65a8d7de"/>
  </ds:schemaRefs>
</ds:datastoreItem>
</file>

<file path=customXml/itemProps3.xml><?xml version="1.0" encoding="utf-8"?>
<ds:datastoreItem xmlns:ds="http://schemas.openxmlformats.org/officeDocument/2006/customXml" ds:itemID="{93155B98-4E5B-448F-AFED-76638BE4AF3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Jan 19 2010 BOD Meeting Agenda</Template>
  <TotalTime>2</TotalTime>
  <Pages>1</Pages>
  <Words>180</Words>
  <Characters>1028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AGENDA</vt:lpstr>
    </vt:vector>
  </TitlesOfParts>
  <Company>Denver Options</Company>
  <LinksUpToDate>false</LinksUpToDate>
  <CharactersWithSpaces>1206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AGENDA</dc:title>
  <dc:subject/>
  <dc:creator>Bridget Forgy</dc:creator>
  <cp:keywords/>
  <dc:description/>
  <cp:lastModifiedBy>Abby Grinstead</cp:lastModifiedBy>
  <cp:revision>2</cp:revision>
  <cp:lastPrinted>2019-05-21T20:59:00Z</cp:lastPrinted>
  <dcterms:created xsi:type="dcterms:W3CDTF">2025-10-16T18:20:00Z</dcterms:created>
  <dcterms:modified xsi:type="dcterms:W3CDTF">2025-10-16T18:20:00Z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0x010100594193A1A2019B43A6C395DEE9810740</vt:lpwstr>
  </property>
  <property fmtid="{D5CDD505-2E9C-101B-9397-08002B2CF9AE}" pid="3" name="Order">
    <vt:r8>100</vt:r8>
  </property>
</Properties>
</file>