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A28EC7" w14:textId="77777777" w:rsidR="0080474B" w:rsidRPr="00C75C48" w:rsidRDefault="002B7B38" w:rsidP="002B7B38">
      <w:pPr>
        <w:jc w:val="center"/>
        <w:rPr>
          <w:rFonts w:asciiTheme="minorHAnsi" w:hAnsiTheme="minorHAnsi" w:cstheme="minorHAnsi"/>
        </w:rPr>
      </w:pPr>
      <w:r w:rsidRPr="00C75C48">
        <w:rPr>
          <w:rFonts w:asciiTheme="minorHAnsi" w:hAnsiTheme="minorHAnsi" w:cstheme="minorHAnsi"/>
          <w:noProof/>
        </w:rPr>
        <w:drawing>
          <wp:inline distT="0" distB="0" distL="0" distR="0" wp14:anchorId="6EAE81B1" wp14:editId="7AE338DB">
            <wp:extent cx="2690396" cy="936872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90396" cy="936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CE414E" w14:textId="77777777" w:rsidR="0080474B" w:rsidRPr="00C75C48" w:rsidRDefault="0080474B" w:rsidP="0080474B">
      <w:pPr>
        <w:rPr>
          <w:rFonts w:asciiTheme="minorHAnsi" w:hAnsiTheme="minorHAnsi" w:cstheme="minorHAnsi"/>
          <w:b/>
          <w:sz w:val="28"/>
          <w:szCs w:val="28"/>
        </w:rPr>
      </w:pPr>
    </w:p>
    <w:p w14:paraId="35AC4359" w14:textId="6A7EB66F" w:rsidR="00574F1F" w:rsidRPr="00C75C48" w:rsidRDefault="00B9186D" w:rsidP="0080474B">
      <w:pPr>
        <w:jc w:val="center"/>
        <w:rPr>
          <w:rFonts w:asciiTheme="minorHAnsi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 xml:space="preserve">Case Management Agency </w:t>
      </w:r>
      <w:r w:rsidR="006674A3" w:rsidRPr="00C75C48">
        <w:rPr>
          <w:rFonts w:asciiTheme="minorHAnsi" w:hAnsiTheme="minorHAnsi" w:cstheme="minorHAnsi"/>
          <w:b/>
          <w:sz w:val="24"/>
          <w:szCs w:val="24"/>
        </w:rPr>
        <w:t xml:space="preserve">Community Advisory </w:t>
      </w:r>
      <w:r w:rsidR="002A5B73">
        <w:rPr>
          <w:rFonts w:asciiTheme="minorHAnsi" w:hAnsiTheme="minorHAnsi" w:cstheme="minorHAnsi"/>
          <w:b/>
          <w:sz w:val="24"/>
          <w:szCs w:val="24"/>
        </w:rPr>
        <w:t>Committee</w:t>
      </w:r>
      <w:r w:rsidR="006674A3" w:rsidRPr="00C75C48">
        <w:rPr>
          <w:rFonts w:asciiTheme="minorHAnsi" w:hAnsiTheme="minorHAnsi" w:cstheme="minorHAnsi"/>
          <w:b/>
          <w:sz w:val="24"/>
          <w:szCs w:val="24"/>
        </w:rPr>
        <w:t xml:space="preserve"> Meeting</w:t>
      </w:r>
    </w:p>
    <w:p w14:paraId="2CA08A65" w14:textId="07FDC9A3" w:rsidR="000341B7" w:rsidRPr="00C75C48" w:rsidRDefault="00A460C9" w:rsidP="00D622B2">
      <w:pPr>
        <w:spacing w:line="360" w:lineRule="auto"/>
        <w:jc w:val="center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February 11</w:t>
      </w:r>
      <w:r w:rsidR="002923D8" w:rsidRPr="002923D8">
        <w:rPr>
          <w:rFonts w:asciiTheme="minorHAnsi" w:hAnsiTheme="minorHAnsi" w:cstheme="minorHAnsi"/>
          <w:sz w:val="24"/>
          <w:szCs w:val="24"/>
          <w:vertAlign w:val="superscript"/>
        </w:rPr>
        <w:t>th</w:t>
      </w:r>
      <w:r w:rsidR="002923D8">
        <w:rPr>
          <w:rFonts w:asciiTheme="minorHAnsi" w:hAnsiTheme="minorHAnsi" w:cstheme="minorHAnsi"/>
          <w:sz w:val="24"/>
          <w:szCs w:val="24"/>
        </w:rPr>
        <w:t>, 2025</w:t>
      </w:r>
    </w:p>
    <w:p w14:paraId="7808E45D" w14:textId="73F92B75" w:rsidR="0053483E" w:rsidRDefault="00574F1F" w:rsidP="000341B7">
      <w:pPr>
        <w:pStyle w:val="Title"/>
        <w:tabs>
          <w:tab w:val="clear" w:pos="9540"/>
        </w:tabs>
        <w:spacing w:line="360" w:lineRule="auto"/>
        <w:ind w:right="36"/>
        <w:rPr>
          <w:rFonts w:asciiTheme="minorHAnsi" w:hAnsiTheme="minorHAnsi" w:cstheme="minorHAnsi"/>
          <w:szCs w:val="24"/>
        </w:rPr>
      </w:pPr>
      <w:r w:rsidRPr="00C75C48">
        <w:rPr>
          <w:rFonts w:asciiTheme="minorHAnsi" w:hAnsiTheme="minorHAnsi" w:cstheme="minorHAnsi"/>
          <w:szCs w:val="24"/>
        </w:rPr>
        <w:t>A</w:t>
      </w:r>
      <w:r w:rsidR="0021453E" w:rsidRPr="00C75C48">
        <w:rPr>
          <w:rFonts w:asciiTheme="minorHAnsi" w:hAnsiTheme="minorHAnsi" w:cstheme="minorHAnsi"/>
          <w:szCs w:val="24"/>
        </w:rPr>
        <w:t>genda</w:t>
      </w:r>
    </w:p>
    <w:p w14:paraId="5DA6A43F" w14:textId="77777777" w:rsidR="0053483E" w:rsidRPr="0053483E" w:rsidRDefault="0053483E" w:rsidP="0053483E">
      <w:pPr>
        <w:pStyle w:val="Title"/>
        <w:spacing w:line="276" w:lineRule="auto"/>
        <w:ind w:right="36"/>
        <w:rPr>
          <w:rFonts w:asciiTheme="minorHAnsi" w:hAnsiTheme="minorHAnsi" w:cstheme="minorHAnsi"/>
          <w:szCs w:val="24"/>
        </w:rPr>
      </w:pPr>
      <w:hyperlink r:id="rId11" w:tgtFrame="_blank" w:tooltip="https://teams.microsoft.com/l/meetup-join/19%3ameeting_ZTYyNDQ4Y2UtOTc3NS00ZWJmLWE3YTktZWFlOTdlYjdkNjVk%40thread.v2/0?context=%7b%22Tid%22%3a%22bb5181cd-7dab-4ca3-952f-de9a5fa06e09%22%2c%22Oid%22%3a%22822d1ee9-4b7f-4ef0-a216-1cd3e560b4c3%22%7d" w:history="1">
        <w:r w:rsidRPr="0053483E">
          <w:rPr>
            <w:rStyle w:val="Hyperlink"/>
            <w:rFonts w:asciiTheme="minorHAnsi" w:hAnsiTheme="minorHAnsi" w:cstheme="minorHAnsi"/>
            <w:bCs/>
            <w:szCs w:val="24"/>
          </w:rPr>
          <w:t>Join the meeting now</w:t>
        </w:r>
      </w:hyperlink>
    </w:p>
    <w:p w14:paraId="5CF7F1E8" w14:textId="77777777" w:rsidR="0053483E" w:rsidRPr="0053483E" w:rsidRDefault="0053483E" w:rsidP="0053483E">
      <w:pPr>
        <w:pStyle w:val="Title"/>
        <w:spacing w:line="276" w:lineRule="auto"/>
        <w:ind w:right="36"/>
        <w:rPr>
          <w:rFonts w:asciiTheme="minorHAnsi" w:hAnsiTheme="minorHAnsi" w:cstheme="minorHAnsi"/>
          <w:szCs w:val="24"/>
        </w:rPr>
      </w:pPr>
      <w:r w:rsidRPr="0053483E">
        <w:rPr>
          <w:rFonts w:asciiTheme="minorHAnsi" w:hAnsiTheme="minorHAnsi" w:cstheme="minorHAnsi"/>
          <w:szCs w:val="24"/>
        </w:rPr>
        <w:t>Meeting ID: 285 122 079 791</w:t>
      </w:r>
    </w:p>
    <w:p w14:paraId="2F083623" w14:textId="77777777" w:rsidR="0053483E" w:rsidRPr="0053483E" w:rsidRDefault="0053483E" w:rsidP="0053483E">
      <w:pPr>
        <w:pStyle w:val="Title"/>
        <w:spacing w:line="276" w:lineRule="auto"/>
        <w:ind w:right="36"/>
        <w:rPr>
          <w:rFonts w:asciiTheme="minorHAnsi" w:hAnsiTheme="minorHAnsi" w:cstheme="minorHAnsi"/>
          <w:szCs w:val="24"/>
        </w:rPr>
      </w:pPr>
      <w:r w:rsidRPr="0053483E">
        <w:rPr>
          <w:rFonts w:asciiTheme="minorHAnsi" w:hAnsiTheme="minorHAnsi" w:cstheme="minorHAnsi"/>
          <w:szCs w:val="24"/>
        </w:rPr>
        <w:t>Passcode: ThG4ca</w:t>
      </w:r>
    </w:p>
    <w:p w14:paraId="64A41924" w14:textId="77777777" w:rsidR="0053483E" w:rsidRPr="0053483E" w:rsidRDefault="0053483E" w:rsidP="0053483E">
      <w:pPr>
        <w:pStyle w:val="Title"/>
        <w:spacing w:line="276" w:lineRule="auto"/>
        <w:ind w:right="36"/>
        <w:rPr>
          <w:rFonts w:asciiTheme="minorHAnsi" w:hAnsiTheme="minorHAnsi" w:cstheme="minorHAnsi"/>
          <w:szCs w:val="24"/>
        </w:rPr>
      </w:pPr>
      <w:r w:rsidRPr="0053483E">
        <w:rPr>
          <w:rFonts w:asciiTheme="minorHAnsi" w:hAnsiTheme="minorHAnsi" w:cstheme="minorHAnsi"/>
          <w:bCs/>
          <w:szCs w:val="24"/>
        </w:rPr>
        <w:t>Dial in by phone</w:t>
      </w:r>
    </w:p>
    <w:p w14:paraId="06655904" w14:textId="5CD9AAF1" w:rsidR="0053483E" w:rsidRPr="0053483E" w:rsidRDefault="0053483E" w:rsidP="0053483E">
      <w:pPr>
        <w:pStyle w:val="Title"/>
        <w:spacing w:line="276" w:lineRule="auto"/>
        <w:ind w:right="36"/>
        <w:rPr>
          <w:rFonts w:asciiTheme="minorHAnsi" w:hAnsiTheme="minorHAnsi" w:cstheme="minorHAnsi"/>
          <w:szCs w:val="24"/>
        </w:rPr>
      </w:pPr>
      <w:r w:rsidRPr="0053483E">
        <w:rPr>
          <w:rFonts w:asciiTheme="minorHAnsi" w:hAnsiTheme="minorHAnsi" w:cstheme="minorHAnsi"/>
          <w:szCs w:val="24"/>
        </w:rPr>
        <w:t>+1 720-372-0556,</w:t>
      </w:r>
      <w:r w:rsidR="0037337E" w:rsidRPr="0037337E">
        <w:rPr>
          <w:rFonts w:asciiTheme="minorHAnsi" w:hAnsiTheme="minorHAnsi" w:cstheme="minorHAnsi"/>
          <w:szCs w:val="24"/>
        </w:rPr>
        <w:t xml:space="preserve"> </w:t>
      </w:r>
      <w:r w:rsidRPr="0053483E">
        <w:rPr>
          <w:rFonts w:asciiTheme="minorHAnsi" w:hAnsiTheme="minorHAnsi" w:cstheme="minorHAnsi"/>
          <w:szCs w:val="24"/>
        </w:rPr>
        <w:t>256732546# United States, Aurora</w:t>
      </w:r>
    </w:p>
    <w:p w14:paraId="7914A73F" w14:textId="77777777" w:rsidR="0053483E" w:rsidRPr="0053483E" w:rsidRDefault="0053483E" w:rsidP="0053483E">
      <w:pPr>
        <w:pStyle w:val="Title"/>
        <w:spacing w:line="276" w:lineRule="auto"/>
        <w:ind w:right="36"/>
        <w:rPr>
          <w:rFonts w:asciiTheme="minorHAnsi" w:hAnsiTheme="minorHAnsi" w:cstheme="minorHAnsi"/>
          <w:szCs w:val="24"/>
        </w:rPr>
      </w:pPr>
      <w:hyperlink r:id="rId12" w:tgtFrame="_blank" w:tooltip="https://dialin.teams.microsoft.com/61ef7044-6e88-4262-8c5d-64c9f54e4954?id=256732546" w:history="1">
        <w:r w:rsidRPr="0053483E">
          <w:rPr>
            <w:rStyle w:val="Hyperlink"/>
            <w:rFonts w:asciiTheme="minorHAnsi" w:hAnsiTheme="minorHAnsi" w:cstheme="minorHAnsi"/>
            <w:szCs w:val="24"/>
          </w:rPr>
          <w:t>Find a local number</w:t>
        </w:r>
      </w:hyperlink>
    </w:p>
    <w:p w14:paraId="28610FF4" w14:textId="77777777" w:rsidR="0053483E" w:rsidRPr="0053483E" w:rsidRDefault="0053483E" w:rsidP="0053483E">
      <w:pPr>
        <w:pStyle w:val="Title"/>
        <w:spacing w:after="240" w:line="276" w:lineRule="auto"/>
        <w:ind w:right="36"/>
        <w:rPr>
          <w:rFonts w:asciiTheme="minorHAnsi" w:hAnsiTheme="minorHAnsi" w:cstheme="minorHAnsi"/>
          <w:szCs w:val="24"/>
        </w:rPr>
      </w:pPr>
      <w:r w:rsidRPr="0053483E">
        <w:rPr>
          <w:rFonts w:asciiTheme="minorHAnsi" w:hAnsiTheme="minorHAnsi" w:cstheme="minorHAnsi"/>
          <w:szCs w:val="24"/>
        </w:rPr>
        <w:t>Phone conference ID: 256 732 546#</w:t>
      </w:r>
    </w:p>
    <w:p w14:paraId="4A94AD79" w14:textId="192744FA" w:rsidR="00432FEA" w:rsidRPr="00C75C48" w:rsidRDefault="007F22E6" w:rsidP="007F22E6">
      <w:pPr>
        <w:jc w:val="both"/>
        <w:rPr>
          <w:rFonts w:asciiTheme="minorHAnsi" w:hAnsiTheme="minorHAnsi" w:cstheme="minorHAnsi"/>
          <w:i/>
          <w:sz w:val="24"/>
        </w:rPr>
      </w:pPr>
      <w:r w:rsidRPr="00C75C48">
        <w:rPr>
          <w:rFonts w:asciiTheme="minorHAnsi" w:hAnsiTheme="minorHAnsi" w:cstheme="minorHAnsi"/>
          <w:i/>
          <w:sz w:val="24"/>
        </w:rPr>
        <w:t xml:space="preserve">The </w:t>
      </w:r>
      <w:r w:rsidR="00B9186D">
        <w:rPr>
          <w:rFonts w:asciiTheme="minorHAnsi" w:hAnsiTheme="minorHAnsi" w:cstheme="minorHAnsi"/>
          <w:i/>
          <w:sz w:val="24"/>
        </w:rPr>
        <w:t>purpose</w:t>
      </w:r>
      <w:r w:rsidRPr="00C75C48">
        <w:rPr>
          <w:rFonts w:asciiTheme="minorHAnsi" w:hAnsiTheme="minorHAnsi" w:cstheme="minorHAnsi"/>
          <w:i/>
          <w:sz w:val="24"/>
        </w:rPr>
        <w:t xml:space="preserve"> of the </w:t>
      </w:r>
      <w:r w:rsidR="00B9186D">
        <w:rPr>
          <w:rFonts w:asciiTheme="minorHAnsi" w:hAnsiTheme="minorHAnsi" w:cstheme="minorHAnsi"/>
          <w:i/>
          <w:sz w:val="24"/>
        </w:rPr>
        <w:t xml:space="preserve">CMA </w:t>
      </w:r>
      <w:r w:rsidRPr="00C75C48">
        <w:rPr>
          <w:rFonts w:asciiTheme="minorHAnsi" w:hAnsiTheme="minorHAnsi" w:cstheme="minorHAnsi"/>
          <w:i/>
          <w:sz w:val="24"/>
        </w:rPr>
        <w:t xml:space="preserve">Community Advisory </w:t>
      </w:r>
      <w:r w:rsidR="002A5B73">
        <w:rPr>
          <w:rFonts w:asciiTheme="minorHAnsi" w:hAnsiTheme="minorHAnsi" w:cstheme="minorHAnsi"/>
          <w:i/>
          <w:sz w:val="24"/>
        </w:rPr>
        <w:t>Committee</w:t>
      </w:r>
      <w:r w:rsidRPr="00C75C48">
        <w:rPr>
          <w:rFonts w:asciiTheme="minorHAnsi" w:hAnsiTheme="minorHAnsi" w:cstheme="minorHAnsi"/>
          <w:i/>
          <w:sz w:val="24"/>
        </w:rPr>
        <w:t xml:space="preserve"> is to </w:t>
      </w:r>
      <w:r w:rsidR="009C1EEC">
        <w:rPr>
          <w:rFonts w:asciiTheme="minorHAnsi" w:hAnsiTheme="minorHAnsi" w:cstheme="minorHAnsi"/>
          <w:i/>
          <w:sz w:val="24"/>
        </w:rPr>
        <w:t>provide public input for Case Management Agency Operations</w:t>
      </w:r>
    </w:p>
    <w:p w14:paraId="7E9A7020" w14:textId="77777777" w:rsidR="00B9186D" w:rsidRDefault="00B9186D" w:rsidP="007F22E6">
      <w:pPr>
        <w:jc w:val="both"/>
        <w:rPr>
          <w:rFonts w:asciiTheme="minorHAnsi" w:hAnsiTheme="minorHAnsi" w:cstheme="minorHAnsi"/>
          <w:sz w:val="24"/>
          <w:u w:val="single"/>
        </w:rPr>
      </w:pPr>
    </w:p>
    <w:p w14:paraId="44CFDD0A" w14:textId="6800B7DC" w:rsidR="00432FEA" w:rsidRPr="00C75C48" w:rsidRDefault="00432FEA" w:rsidP="007F22E6">
      <w:pPr>
        <w:jc w:val="both"/>
        <w:rPr>
          <w:rFonts w:asciiTheme="minorHAnsi" w:hAnsiTheme="minorHAnsi" w:cstheme="minorHAnsi"/>
          <w:sz w:val="24"/>
          <w:u w:val="single"/>
        </w:rPr>
      </w:pPr>
      <w:r w:rsidRPr="00C75C48">
        <w:rPr>
          <w:rFonts w:asciiTheme="minorHAnsi" w:hAnsiTheme="minorHAnsi" w:cstheme="minorHAnsi"/>
          <w:sz w:val="24"/>
          <w:u w:val="single"/>
        </w:rPr>
        <w:t>Community Advisory Council Goals:</w:t>
      </w:r>
    </w:p>
    <w:p w14:paraId="32628729" w14:textId="284F74C1" w:rsidR="00DD2A44" w:rsidRDefault="00DD2A44" w:rsidP="00DD2A44">
      <w:pPr>
        <w:pStyle w:val="ListParagraph"/>
        <w:numPr>
          <w:ilvl w:val="0"/>
          <w:numId w:val="33"/>
        </w:numPr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Receive public input regarding Case Management Agency operations.</w:t>
      </w:r>
    </w:p>
    <w:p w14:paraId="66C8825F" w14:textId="11119FA2" w:rsidR="00E3560D" w:rsidRPr="00C75C48" w:rsidRDefault="001A2FA5" w:rsidP="00D26664">
      <w:pPr>
        <w:pStyle w:val="ListParagraph"/>
        <w:numPr>
          <w:ilvl w:val="0"/>
          <w:numId w:val="33"/>
        </w:numPr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Provide input and</w:t>
      </w:r>
      <w:r w:rsidR="00E3560D" w:rsidRPr="00C75C48">
        <w:rPr>
          <w:rFonts w:asciiTheme="minorHAnsi" w:hAnsiTheme="minorHAnsi" w:cstheme="minorHAnsi"/>
          <w:sz w:val="24"/>
        </w:rPr>
        <w:t xml:space="preserve"> recommendations that </w:t>
      </w:r>
      <w:r>
        <w:rPr>
          <w:rFonts w:asciiTheme="minorHAnsi" w:hAnsiTheme="minorHAnsi" w:cstheme="minorHAnsi"/>
          <w:sz w:val="24"/>
        </w:rPr>
        <w:t xml:space="preserve">support Case Management Agency </w:t>
      </w:r>
      <w:r w:rsidR="00DD2A44">
        <w:rPr>
          <w:rFonts w:asciiTheme="minorHAnsi" w:hAnsiTheme="minorHAnsi" w:cstheme="minorHAnsi"/>
          <w:sz w:val="24"/>
        </w:rPr>
        <w:t>o</w:t>
      </w:r>
      <w:r>
        <w:rPr>
          <w:rFonts w:asciiTheme="minorHAnsi" w:hAnsiTheme="minorHAnsi" w:cstheme="minorHAnsi"/>
          <w:sz w:val="24"/>
        </w:rPr>
        <w:t>perations</w:t>
      </w:r>
      <w:r w:rsidR="0035526F">
        <w:rPr>
          <w:rFonts w:asciiTheme="minorHAnsi" w:hAnsiTheme="minorHAnsi" w:cstheme="minorHAnsi"/>
          <w:sz w:val="24"/>
        </w:rPr>
        <w:t xml:space="preserve"> and complaint resolution processes</w:t>
      </w:r>
      <w:r w:rsidR="004932B4">
        <w:rPr>
          <w:rFonts w:asciiTheme="minorHAnsi" w:hAnsiTheme="minorHAnsi" w:cstheme="minorHAnsi"/>
          <w:sz w:val="24"/>
        </w:rPr>
        <w:t>.</w:t>
      </w:r>
    </w:p>
    <w:p w14:paraId="6DE44D67" w14:textId="15BB0D5D" w:rsidR="00D26664" w:rsidRPr="00C75C48" w:rsidRDefault="00E3560D" w:rsidP="00D26664">
      <w:pPr>
        <w:pStyle w:val="ListParagraph"/>
        <w:numPr>
          <w:ilvl w:val="0"/>
          <w:numId w:val="33"/>
        </w:numPr>
        <w:rPr>
          <w:rFonts w:asciiTheme="minorHAnsi" w:hAnsiTheme="minorHAnsi" w:cstheme="minorHAnsi"/>
          <w:sz w:val="24"/>
        </w:rPr>
      </w:pPr>
      <w:r w:rsidRPr="00C75C48">
        <w:rPr>
          <w:rFonts w:asciiTheme="minorHAnsi" w:hAnsiTheme="minorHAnsi" w:cstheme="minorHAnsi"/>
          <w:sz w:val="24"/>
        </w:rPr>
        <w:t xml:space="preserve">Identify and recruit </w:t>
      </w:r>
      <w:r w:rsidR="004932B4">
        <w:rPr>
          <w:rFonts w:asciiTheme="minorHAnsi" w:hAnsiTheme="minorHAnsi" w:cstheme="minorHAnsi"/>
          <w:sz w:val="24"/>
        </w:rPr>
        <w:t xml:space="preserve">representative </w:t>
      </w:r>
      <w:r w:rsidRPr="00C75C48">
        <w:rPr>
          <w:rFonts w:asciiTheme="minorHAnsi" w:hAnsiTheme="minorHAnsi" w:cstheme="minorHAnsi"/>
          <w:sz w:val="24"/>
        </w:rPr>
        <w:t>membership (</w:t>
      </w:r>
      <w:r w:rsidR="004932B4">
        <w:rPr>
          <w:rFonts w:asciiTheme="minorHAnsi" w:hAnsiTheme="minorHAnsi" w:cstheme="minorHAnsi"/>
          <w:sz w:val="24"/>
        </w:rPr>
        <w:t xml:space="preserve">geographic, </w:t>
      </w:r>
      <w:r w:rsidRPr="00C75C48">
        <w:rPr>
          <w:rFonts w:asciiTheme="minorHAnsi" w:hAnsiTheme="minorHAnsi" w:cstheme="minorHAnsi"/>
          <w:sz w:val="24"/>
        </w:rPr>
        <w:t>social and economic, racial or ethnic, disability, gender, sexual orientation).</w:t>
      </w:r>
    </w:p>
    <w:p w14:paraId="20FF10AE" w14:textId="77777777" w:rsidR="00FF7A94" w:rsidRPr="00C75C48" w:rsidRDefault="00FF7A94" w:rsidP="00FF7A94">
      <w:pPr>
        <w:pStyle w:val="ListParagraph"/>
        <w:rPr>
          <w:rFonts w:asciiTheme="minorHAnsi" w:hAnsiTheme="minorHAnsi" w:cstheme="minorHAnsi"/>
          <w:sz w:val="24"/>
        </w:rPr>
      </w:pPr>
    </w:p>
    <w:tbl>
      <w:tblPr>
        <w:tblStyle w:val="TableGrid"/>
        <w:tblW w:w="5193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21"/>
        <w:gridCol w:w="4219"/>
        <w:gridCol w:w="4380"/>
      </w:tblGrid>
      <w:tr w:rsidR="008C7C23" w:rsidRPr="00C75C48" w14:paraId="6C977524" w14:textId="77777777" w:rsidTr="00C751F9">
        <w:trPr>
          <w:trHeight w:val="404"/>
        </w:trPr>
        <w:tc>
          <w:tcPr>
            <w:tcW w:w="834" w:type="pct"/>
            <w:vAlign w:val="bottom"/>
          </w:tcPr>
          <w:p w14:paraId="653E87C7" w14:textId="09DA6265" w:rsidR="008C7C23" w:rsidRPr="00C75C48" w:rsidRDefault="00B9186D" w:rsidP="005A3093">
            <w:pPr>
              <w:pStyle w:val="NoSpacing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3</w:t>
            </w:r>
            <w:r w:rsidR="002F3CBE">
              <w:rPr>
                <w:rFonts w:asciiTheme="minorHAnsi" w:hAnsiTheme="minorHAnsi" w:cstheme="minorHAnsi"/>
                <w:b/>
                <w:sz w:val="24"/>
                <w:szCs w:val="24"/>
              </w:rPr>
              <w:t>: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3</w:t>
            </w:r>
            <w:r w:rsidR="002F3CBE">
              <w:rPr>
                <w:rFonts w:asciiTheme="minorHAnsi" w:hAnsiTheme="minorHAnsi" w:cstheme="minorHAnsi"/>
                <w:b/>
                <w:sz w:val="24"/>
                <w:szCs w:val="24"/>
              </w:rPr>
              <w:t>0</w:t>
            </w:r>
            <w:r w:rsidR="00C069BE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</w:t>
            </w:r>
            <w:r w:rsidR="005F5842">
              <w:rPr>
                <w:rFonts w:asciiTheme="minorHAnsi" w:hAnsiTheme="minorHAnsi" w:cstheme="minorHAnsi"/>
                <w:b/>
                <w:sz w:val="24"/>
                <w:szCs w:val="24"/>
              </w:rPr>
              <w:t>pm</w:t>
            </w:r>
          </w:p>
        </w:tc>
        <w:tc>
          <w:tcPr>
            <w:tcW w:w="2044" w:type="pct"/>
            <w:vAlign w:val="bottom"/>
          </w:tcPr>
          <w:p w14:paraId="2AEBCF69" w14:textId="25058328" w:rsidR="008C7C23" w:rsidRPr="00C75C48" w:rsidRDefault="00B20D5C" w:rsidP="00E0247A">
            <w:pPr>
              <w:pStyle w:val="NoSpacing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C75C48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Welcome </w:t>
            </w:r>
            <w:r w:rsidR="00B9186D">
              <w:rPr>
                <w:rFonts w:asciiTheme="minorHAnsi" w:hAnsiTheme="minorHAnsi" w:cstheme="minorHAnsi"/>
                <w:b/>
                <w:sz w:val="24"/>
                <w:szCs w:val="24"/>
              </w:rPr>
              <w:t>Committee Members!</w:t>
            </w:r>
          </w:p>
        </w:tc>
        <w:tc>
          <w:tcPr>
            <w:tcW w:w="2122" w:type="pct"/>
            <w:vAlign w:val="bottom"/>
          </w:tcPr>
          <w:p w14:paraId="3380BB1F" w14:textId="4E1AB89A" w:rsidR="008C7C23" w:rsidRPr="00C75C48" w:rsidRDefault="00EA1695" w:rsidP="005A3093">
            <w:pPr>
              <w:pStyle w:val="NoSpacing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All - </w:t>
            </w:r>
            <w:r w:rsidR="00DE5F82">
              <w:rPr>
                <w:rFonts w:asciiTheme="minorHAnsi" w:hAnsiTheme="minorHAnsi" w:cstheme="minorHAnsi"/>
                <w:sz w:val="24"/>
                <w:szCs w:val="24"/>
              </w:rPr>
              <w:t>Introductions</w:t>
            </w:r>
          </w:p>
        </w:tc>
      </w:tr>
      <w:tr w:rsidR="00017D1F" w:rsidRPr="00C75C48" w14:paraId="087E27FC" w14:textId="77777777" w:rsidTr="00C751F9">
        <w:trPr>
          <w:trHeight w:val="404"/>
        </w:trPr>
        <w:tc>
          <w:tcPr>
            <w:tcW w:w="834" w:type="pct"/>
            <w:vAlign w:val="bottom"/>
          </w:tcPr>
          <w:p w14:paraId="4781BBCF" w14:textId="55ED7B5C" w:rsidR="00017D1F" w:rsidRDefault="00A52D0E" w:rsidP="005A3093">
            <w:pPr>
              <w:pStyle w:val="NoSpacing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3:40</w:t>
            </w:r>
            <w:r w:rsidR="00BA7167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pm</w:t>
            </w:r>
          </w:p>
        </w:tc>
        <w:tc>
          <w:tcPr>
            <w:tcW w:w="2044" w:type="pct"/>
            <w:vAlign w:val="bottom"/>
          </w:tcPr>
          <w:p w14:paraId="570EBCBB" w14:textId="433D2451" w:rsidR="00017D1F" w:rsidRPr="00C75C48" w:rsidRDefault="00A52D0E" w:rsidP="00E0247A">
            <w:pPr>
              <w:pStyle w:val="NoSpacing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Ice Breaker </w:t>
            </w:r>
          </w:p>
        </w:tc>
        <w:tc>
          <w:tcPr>
            <w:tcW w:w="2122" w:type="pct"/>
            <w:vAlign w:val="bottom"/>
          </w:tcPr>
          <w:p w14:paraId="6B6B252D" w14:textId="488CC231" w:rsidR="00017D1F" w:rsidRDefault="00A52D0E" w:rsidP="005A3093">
            <w:pPr>
              <w:pStyle w:val="NoSpacing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Melissa Emery</w:t>
            </w:r>
          </w:p>
        </w:tc>
      </w:tr>
      <w:tr w:rsidR="008C7C23" w:rsidRPr="00C75C48" w14:paraId="6490BC9C" w14:textId="77777777" w:rsidTr="00C751F9">
        <w:trPr>
          <w:trHeight w:val="404"/>
        </w:trPr>
        <w:tc>
          <w:tcPr>
            <w:tcW w:w="834" w:type="pct"/>
            <w:vAlign w:val="bottom"/>
          </w:tcPr>
          <w:p w14:paraId="0975E0F7" w14:textId="348B4953" w:rsidR="008C7C23" w:rsidRPr="00C75C48" w:rsidRDefault="00A52D0E" w:rsidP="005A3093">
            <w:pPr>
              <w:pStyle w:val="NoSpacing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3:5</w:t>
            </w:r>
            <w:r w:rsidR="00C42886">
              <w:rPr>
                <w:rFonts w:asciiTheme="minorHAnsi" w:hAnsiTheme="minorHAnsi" w:cstheme="minorHAnsi"/>
                <w:b/>
                <w:sz w:val="24"/>
                <w:szCs w:val="24"/>
              </w:rPr>
              <w:t>5</w:t>
            </w:r>
            <w:r w:rsidR="005F5842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pm</w:t>
            </w:r>
          </w:p>
        </w:tc>
        <w:tc>
          <w:tcPr>
            <w:tcW w:w="2044" w:type="pct"/>
            <w:vAlign w:val="bottom"/>
          </w:tcPr>
          <w:p w14:paraId="0A441304" w14:textId="22D07B27" w:rsidR="008C7C23" w:rsidRPr="00C75C48" w:rsidRDefault="00D44F47" w:rsidP="0042529F">
            <w:pPr>
              <w:pStyle w:val="NoSpacing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Review </w:t>
            </w:r>
            <w:r w:rsidR="005078F4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and </w:t>
            </w:r>
            <w:r w:rsidR="00A52D0E">
              <w:rPr>
                <w:rFonts w:asciiTheme="minorHAnsi" w:hAnsiTheme="minorHAnsi" w:cstheme="minorHAnsi"/>
                <w:b/>
                <w:sz w:val="24"/>
                <w:szCs w:val="24"/>
              </w:rPr>
              <w:t>approval of minutes</w:t>
            </w:r>
          </w:p>
        </w:tc>
        <w:tc>
          <w:tcPr>
            <w:tcW w:w="2122" w:type="pct"/>
            <w:vAlign w:val="bottom"/>
          </w:tcPr>
          <w:p w14:paraId="709A252A" w14:textId="1ABD42A0" w:rsidR="008C7C23" w:rsidRPr="00C75C48" w:rsidRDefault="00BA7167" w:rsidP="00573576">
            <w:pPr>
              <w:pStyle w:val="NoSpacing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All</w:t>
            </w:r>
          </w:p>
        </w:tc>
      </w:tr>
      <w:tr w:rsidR="004D50CF" w:rsidRPr="00C75C48" w14:paraId="1D852A87" w14:textId="77777777" w:rsidTr="00C751F9">
        <w:trPr>
          <w:trHeight w:val="404"/>
        </w:trPr>
        <w:tc>
          <w:tcPr>
            <w:tcW w:w="834" w:type="pct"/>
            <w:vAlign w:val="bottom"/>
          </w:tcPr>
          <w:p w14:paraId="6765534C" w14:textId="69D5147E" w:rsidR="004D50CF" w:rsidRPr="00C75C48" w:rsidRDefault="002F3CBE" w:rsidP="004D50CF">
            <w:pPr>
              <w:pStyle w:val="NoSpacing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4:</w:t>
            </w:r>
            <w:r w:rsidR="00C42886">
              <w:rPr>
                <w:rFonts w:asciiTheme="minorHAnsi" w:hAnsiTheme="minorHAnsi" w:cstheme="minorHAnsi"/>
                <w:b/>
                <w:sz w:val="24"/>
                <w:szCs w:val="24"/>
              </w:rPr>
              <w:t>30</w:t>
            </w:r>
            <w:r w:rsidR="00957EFD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</w:t>
            </w:r>
            <w:r w:rsidR="004D50CF">
              <w:rPr>
                <w:rFonts w:asciiTheme="minorHAnsi" w:hAnsiTheme="minorHAnsi" w:cstheme="minorHAnsi"/>
                <w:b/>
                <w:sz w:val="24"/>
                <w:szCs w:val="24"/>
              </w:rPr>
              <w:t>pm</w:t>
            </w:r>
          </w:p>
        </w:tc>
        <w:tc>
          <w:tcPr>
            <w:tcW w:w="2044" w:type="pct"/>
            <w:vAlign w:val="bottom"/>
          </w:tcPr>
          <w:p w14:paraId="35397CE0" w14:textId="1CCDA2E8" w:rsidR="004D50CF" w:rsidRPr="00C75C48" w:rsidRDefault="00A460C9" w:rsidP="004D50CF">
            <w:pPr>
              <w:pStyle w:val="NoSpacing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Disability Competence</w:t>
            </w:r>
          </w:p>
        </w:tc>
        <w:tc>
          <w:tcPr>
            <w:tcW w:w="2122" w:type="pct"/>
            <w:vAlign w:val="bottom"/>
          </w:tcPr>
          <w:p w14:paraId="79787749" w14:textId="3E5F3D52" w:rsidR="004D50CF" w:rsidRPr="00C75C48" w:rsidRDefault="009A29B1" w:rsidP="004D50CF">
            <w:pPr>
              <w:pStyle w:val="NoSpacing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Melissa Emery</w:t>
            </w:r>
          </w:p>
        </w:tc>
      </w:tr>
      <w:tr w:rsidR="00AC3414" w:rsidRPr="00C75C48" w14:paraId="6AC9684C" w14:textId="77777777" w:rsidTr="00C751F9">
        <w:trPr>
          <w:trHeight w:val="437"/>
        </w:trPr>
        <w:tc>
          <w:tcPr>
            <w:tcW w:w="834" w:type="pct"/>
            <w:vAlign w:val="bottom"/>
          </w:tcPr>
          <w:p w14:paraId="3ADA4329" w14:textId="3EEAB302" w:rsidR="00AC3414" w:rsidRDefault="00AC3414" w:rsidP="00DE497B">
            <w:pPr>
              <w:pStyle w:val="NoSpacing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5:</w:t>
            </w:r>
            <w:r w:rsidR="00282FF3">
              <w:rPr>
                <w:rFonts w:asciiTheme="minorHAnsi" w:hAnsiTheme="minorHAnsi" w:cstheme="minorHAnsi"/>
                <w:b/>
                <w:sz w:val="24"/>
                <w:szCs w:val="24"/>
              </w:rPr>
              <w:t>15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pm</w:t>
            </w:r>
          </w:p>
        </w:tc>
        <w:tc>
          <w:tcPr>
            <w:tcW w:w="2044" w:type="pct"/>
            <w:vAlign w:val="bottom"/>
          </w:tcPr>
          <w:p w14:paraId="624F5C07" w14:textId="49EEC298" w:rsidR="00282FF3" w:rsidRPr="00C75C48" w:rsidRDefault="00745BDB" w:rsidP="00DE497B">
            <w:pPr>
              <w:pStyle w:val="NoSpacing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CAC member topics</w:t>
            </w:r>
            <w:r w:rsidR="00282FF3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&amp; Public Comment</w:t>
            </w:r>
          </w:p>
        </w:tc>
        <w:tc>
          <w:tcPr>
            <w:tcW w:w="2122" w:type="pct"/>
            <w:vAlign w:val="bottom"/>
          </w:tcPr>
          <w:p w14:paraId="198A541C" w14:textId="5C891FC8" w:rsidR="00AC3414" w:rsidRPr="00C75C48" w:rsidRDefault="00282FF3" w:rsidP="00DE497B">
            <w:pPr>
              <w:pStyle w:val="NoSpacing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All</w:t>
            </w:r>
          </w:p>
        </w:tc>
      </w:tr>
      <w:tr w:rsidR="00AC3414" w:rsidRPr="00C75C48" w14:paraId="45EC56BF" w14:textId="77777777" w:rsidTr="00C751F9">
        <w:trPr>
          <w:trHeight w:val="404"/>
        </w:trPr>
        <w:tc>
          <w:tcPr>
            <w:tcW w:w="834" w:type="pct"/>
            <w:vAlign w:val="bottom"/>
          </w:tcPr>
          <w:p w14:paraId="279AF6E6" w14:textId="088EBE9B" w:rsidR="00AC3414" w:rsidRPr="00C75C48" w:rsidRDefault="00AC3414" w:rsidP="00DE497B">
            <w:pPr>
              <w:pStyle w:val="NoSpacing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044" w:type="pct"/>
            <w:vAlign w:val="bottom"/>
          </w:tcPr>
          <w:p w14:paraId="7EFE9251" w14:textId="6ACD7347" w:rsidR="00AC3414" w:rsidRPr="00C75C48" w:rsidRDefault="00AC3414" w:rsidP="00DE497B">
            <w:pPr>
              <w:pStyle w:val="NoSpacing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122" w:type="pct"/>
            <w:vAlign w:val="bottom"/>
          </w:tcPr>
          <w:p w14:paraId="0740398C" w14:textId="15663639" w:rsidR="00AC3414" w:rsidRPr="00C75C48" w:rsidRDefault="00AC3414" w:rsidP="00DE497B">
            <w:pPr>
              <w:pStyle w:val="NoSpacing"/>
              <w:rPr>
                <w:rFonts w:asciiTheme="minorHAnsi" w:hAnsiTheme="minorHAnsi" w:cstheme="minorHAnsi"/>
                <w:i/>
                <w:sz w:val="24"/>
                <w:szCs w:val="24"/>
              </w:rPr>
            </w:pPr>
          </w:p>
        </w:tc>
      </w:tr>
    </w:tbl>
    <w:p w14:paraId="2EB98BC4" w14:textId="5F72BEDD" w:rsidR="001415FA" w:rsidRPr="00C75C48" w:rsidRDefault="001415FA" w:rsidP="00685E72">
      <w:pPr>
        <w:pStyle w:val="Title"/>
        <w:ind w:right="43"/>
        <w:rPr>
          <w:rFonts w:asciiTheme="minorHAnsi" w:hAnsiTheme="minorHAnsi" w:cstheme="minorHAnsi"/>
          <w:b w:val="0"/>
          <w:color w:val="1F497D"/>
          <w:szCs w:val="24"/>
        </w:rPr>
      </w:pPr>
      <w:r w:rsidRPr="00C75C48">
        <w:rPr>
          <w:rFonts w:asciiTheme="minorHAnsi" w:hAnsiTheme="minorHAnsi" w:cstheme="minorHAnsi"/>
          <w:b w:val="0"/>
          <w:color w:val="1F497D"/>
          <w:szCs w:val="24"/>
        </w:rPr>
        <w:t>To request translation services or any additional accommodations, contact</w:t>
      </w:r>
    </w:p>
    <w:p w14:paraId="1F33BA38" w14:textId="3442394B" w:rsidR="001415FA" w:rsidRPr="00C75C48" w:rsidRDefault="00270390" w:rsidP="001415FA">
      <w:pPr>
        <w:pStyle w:val="Title"/>
        <w:ind w:right="43"/>
        <w:rPr>
          <w:rFonts w:asciiTheme="minorHAnsi" w:hAnsiTheme="minorHAnsi" w:cstheme="minorHAnsi"/>
          <w:color w:val="1F497D"/>
          <w:szCs w:val="24"/>
        </w:rPr>
      </w:pPr>
      <w:r w:rsidRPr="00C75C48">
        <w:rPr>
          <w:rFonts w:asciiTheme="minorHAnsi" w:hAnsiTheme="minorHAnsi" w:cstheme="minorHAnsi"/>
          <w:color w:val="1F497D"/>
          <w:szCs w:val="24"/>
        </w:rPr>
        <w:t>Dana Johnson</w:t>
      </w:r>
    </w:p>
    <w:p w14:paraId="77824E5A" w14:textId="6D5A589E" w:rsidR="009A13C5" w:rsidRPr="00C75C48" w:rsidRDefault="0BB08F11" w:rsidP="0BB08F11">
      <w:pPr>
        <w:pStyle w:val="Title"/>
        <w:ind w:right="43"/>
        <w:rPr>
          <w:rFonts w:asciiTheme="minorHAnsi" w:hAnsiTheme="minorHAnsi" w:cstheme="minorBidi"/>
          <w:color w:val="1F497D"/>
        </w:rPr>
      </w:pPr>
      <w:r w:rsidRPr="0BB08F11">
        <w:rPr>
          <w:rFonts w:asciiTheme="minorHAnsi" w:hAnsiTheme="minorHAnsi" w:cstheme="minorBidi"/>
          <w:color w:val="1F497D" w:themeColor="text2"/>
        </w:rPr>
        <w:t>720-467-3538</w:t>
      </w:r>
    </w:p>
    <w:p w14:paraId="0F2A4DE6" w14:textId="5E9F47D8" w:rsidR="00794166" w:rsidRPr="00C75C48" w:rsidRDefault="00270390" w:rsidP="00AA6C54">
      <w:pPr>
        <w:pStyle w:val="Title"/>
        <w:ind w:right="43"/>
        <w:rPr>
          <w:rFonts w:asciiTheme="minorHAnsi" w:hAnsiTheme="minorHAnsi" w:cstheme="minorHAnsi"/>
          <w:color w:val="1F497D"/>
          <w:szCs w:val="24"/>
        </w:rPr>
      </w:pPr>
      <w:hyperlink r:id="rId13" w:history="1">
        <w:r w:rsidRPr="00C75C48">
          <w:rPr>
            <w:rStyle w:val="Hyperlink"/>
            <w:rFonts w:asciiTheme="minorHAnsi" w:hAnsiTheme="minorHAnsi" w:cstheme="minorHAnsi"/>
          </w:rPr>
          <w:t>djohnson@rmhumanservices.org</w:t>
        </w:r>
      </w:hyperlink>
    </w:p>
    <w:sectPr w:rsidR="00794166" w:rsidRPr="00C75C48" w:rsidSect="00CB7F34">
      <w:headerReference w:type="default" r:id="rId14"/>
      <w:pgSz w:w="12240" w:h="15840" w:code="1"/>
      <w:pgMar w:top="1152" w:right="1296" w:bottom="720" w:left="1008" w:header="720" w:footer="720" w:gutter="0"/>
      <w:pgBorders w:offsetFrom="page">
        <w:top w:val="thinThickSmallGap" w:sz="24" w:space="24" w:color="auto"/>
        <w:left w:val="thinThickSmallGap" w:sz="24" w:space="24" w:color="auto"/>
        <w:bottom w:val="thinThickSmallGap" w:sz="24" w:space="24" w:color="auto"/>
        <w:right w:val="thinThickSmallGap" w:sz="2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2F8A47" w14:textId="77777777" w:rsidR="00180781" w:rsidRDefault="00180781">
      <w:r>
        <w:separator/>
      </w:r>
    </w:p>
  </w:endnote>
  <w:endnote w:type="continuationSeparator" w:id="0">
    <w:p w14:paraId="2B948A8B" w14:textId="77777777" w:rsidR="00180781" w:rsidRDefault="00180781">
      <w:r>
        <w:continuationSeparator/>
      </w:r>
    </w:p>
  </w:endnote>
  <w:endnote w:type="continuationNotice" w:id="1">
    <w:p w14:paraId="4B817DE0" w14:textId="77777777" w:rsidR="00180781" w:rsidRDefault="0018078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558D74" w14:textId="77777777" w:rsidR="00180781" w:rsidRDefault="00180781">
      <w:r>
        <w:separator/>
      </w:r>
    </w:p>
  </w:footnote>
  <w:footnote w:type="continuationSeparator" w:id="0">
    <w:p w14:paraId="2D7A694E" w14:textId="77777777" w:rsidR="00180781" w:rsidRDefault="00180781">
      <w:r>
        <w:continuationSeparator/>
      </w:r>
    </w:p>
  </w:footnote>
  <w:footnote w:type="continuationNotice" w:id="1">
    <w:p w14:paraId="7E94CE23" w14:textId="77777777" w:rsidR="00180781" w:rsidRDefault="00180781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B78788" w14:textId="77777777" w:rsidR="00666808" w:rsidRDefault="00666808">
    <w:pPr>
      <w:pStyle w:val="Header"/>
    </w:pPr>
  </w:p>
  <w:p w14:paraId="08D756A9" w14:textId="77777777" w:rsidR="00A4075A" w:rsidRDefault="00A4075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90E88"/>
    <w:multiLevelType w:val="hybridMultilevel"/>
    <w:tmpl w:val="8A66D1C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563F54"/>
    <w:multiLevelType w:val="hybridMultilevel"/>
    <w:tmpl w:val="928C8F42"/>
    <w:lvl w:ilvl="0" w:tplc="AACCBEDA">
      <w:numFmt w:val="bullet"/>
      <w:lvlText w:val=""/>
      <w:lvlJc w:val="left"/>
      <w:pPr>
        <w:ind w:left="180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C82667"/>
    <w:multiLevelType w:val="hybridMultilevel"/>
    <w:tmpl w:val="EE20E074"/>
    <w:lvl w:ilvl="0" w:tplc="3C42288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E18A97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BA6708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6FE020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F1A078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76C6A8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F840AB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12E949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3D2D3E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069652A5"/>
    <w:multiLevelType w:val="hybridMultilevel"/>
    <w:tmpl w:val="3632749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0BE04A0C"/>
    <w:multiLevelType w:val="hybridMultilevel"/>
    <w:tmpl w:val="D28852D6"/>
    <w:lvl w:ilvl="0" w:tplc="AACCBEDA">
      <w:numFmt w:val="bullet"/>
      <w:lvlText w:val=""/>
      <w:lvlJc w:val="left"/>
      <w:pPr>
        <w:ind w:left="180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F97E20"/>
    <w:multiLevelType w:val="hybridMultilevel"/>
    <w:tmpl w:val="D11A6D7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 w15:restartNumberingAfterBreak="0">
    <w:nsid w:val="1CF5181E"/>
    <w:multiLevelType w:val="hybridMultilevel"/>
    <w:tmpl w:val="8EB668B2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0546DEF"/>
    <w:multiLevelType w:val="hybridMultilevel"/>
    <w:tmpl w:val="681098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D82419"/>
    <w:multiLevelType w:val="hybridMultilevel"/>
    <w:tmpl w:val="86F83AB8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222E6D30"/>
    <w:multiLevelType w:val="hybridMultilevel"/>
    <w:tmpl w:val="585675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223F0320"/>
    <w:multiLevelType w:val="hybridMultilevel"/>
    <w:tmpl w:val="D32CE1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3BE5EEC"/>
    <w:multiLevelType w:val="hybridMultilevel"/>
    <w:tmpl w:val="7F02DEC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26A71B8E"/>
    <w:multiLevelType w:val="hybridMultilevel"/>
    <w:tmpl w:val="BBECD42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 w15:restartNumberingAfterBreak="0">
    <w:nsid w:val="320E0DD0"/>
    <w:multiLevelType w:val="hybridMultilevel"/>
    <w:tmpl w:val="188027FC"/>
    <w:lvl w:ilvl="0" w:tplc="95E4AFC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138EBB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388FCC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B54032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C465C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91E8C5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6EE432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8A6B3D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AD45D8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 w15:restartNumberingAfterBreak="0">
    <w:nsid w:val="3B99108C"/>
    <w:multiLevelType w:val="hybridMultilevel"/>
    <w:tmpl w:val="D9A8AD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BF13FD4"/>
    <w:multiLevelType w:val="hybridMultilevel"/>
    <w:tmpl w:val="04090001"/>
    <w:lvl w:ilvl="0" w:tplc="A246C19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EE14105C">
      <w:numFmt w:val="decimal"/>
      <w:lvlText w:val=""/>
      <w:lvlJc w:val="left"/>
    </w:lvl>
    <w:lvl w:ilvl="2" w:tplc="EB5CC1E6">
      <w:numFmt w:val="decimal"/>
      <w:lvlText w:val=""/>
      <w:lvlJc w:val="left"/>
    </w:lvl>
    <w:lvl w:ilvl="3" w:tplc="3684E12C">
      <w:numFmt w:val="decimal"/>
      <w:lvlText w:val=""/>
      <w:lvlJc w:val="left"/>
    </w:lvl>
    <w:lvl w:ilvl="4" w:tplc="FB989210">
      <w:numFmt w:val="decimal"/>
      <w:lvlText w:val=""/>
      <w:lvlJc w:val="left"/>
    </w:lvl>
    <w:lvl w:ilvl="5" w:tplc="1A347B70">
      <w:numFmt w:val="decimal"/>
      <w:lvlText w:val=""/>
      <w:lvlJc w:val="left"/>
    </w:lvl>
    <w:lvl w:ilvl="6" w:tplc="0C58ED02">
      <w:numFmt w:val="decimal"/>
      <w:lvlText w:val=""/>
      <w:lvlJc w:val="left"/>
    </w:lvl>
    <w:lvl w:ilvl="7" w:tplc="2F8C84C0">
      <w:numFmt w:val="decimal"/>
      <w:lvlText w:val=""/>
      <w:lvlJc w:val="left"/>
    </w:lvl>
    <w:lvl w:ilvl="8" w:tplc="2C2ABCCA">
      <w:numFmt w:val="decimal"/>
      <w:lvlText w:val=""/>
      <w:lvlJc w:val="left"/>
    </w:lvl>
  </w:abstractNum>
  <w:abstractNum w:abstractNumId="16" w15:restartNumberingAfterBreak="0">
    <w:nsid w:val="416750F3"/>
    <w:multiLevelType w:val="hybridMultilevel"/>
    <w:tmpl w:val="EA845F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7391A00"/>
    <w:multiLevelType w:val="hybridMultilevel"/>
    <w:tmpl w:val="DAA8F2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89B1AF1"/>
    <w:multiLevelType w:val="hybridMultilevel"/>
    <w:tmpl w:val="E4B6A0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8DD13D4"/>
    <w:multiLevelType w:val="hybridMultilevel"/>
    <w:tmpl w:val="D42E7A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91D3278"/>
    <w:multiLevelType w:val="hybridMultilevel"/>
    <w:tmpl w:val="AEEE66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93D6317"/>
    <w:multiLevelType w:val="hybridMultilevel"/>
    <w:tmpl w:val="55063926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2" w15:restartNumberingAfterBreak="0">
    <w:nsid w:val="4B177B40"/>
    <w:multiLevelType w:val="hybridMultilevel"/>
    <w:tmpl w:val="1270BD0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4BC32B3A"/>
    <w:multiLevelType w:val="hybridMultilevel"/>
    <w:tmpl w:val="17CC74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BEE2EFC"/>
    <w:multiLevelType w:val="hybridMultilevel"/>
    <w:tmpl w:val="935489C6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5" w15:restartNumberingAfterBreak="0">
    <w:nsid w:val="4D6E36F8"/>
    <w:multiLevelType w:val="hybridMultilevel"/>
    <w:tmpl w:val="2A3A5A24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4DB96B52"/>
    <w:multiLevelType w:val="hybridMultilevel"/>
    <w:tmpl w:val="D6D6880A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7" w15:restartNumberingAfterBreak="0">
    <w:nsid w:val="53273DB3"/>
    <w:multiLevelType w:val="hybridMultilevel"/>
    <w:tmpl w:val="26805F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551D6E86"/>
    <w:multiLevelType w:val="hybridMultilevel"/>
    <w:tmpl w:val="9FE0E8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5C52E6E"/>
    <w:multiLevelType w:val="hybridMultilevel"/>
    <w:tmpl w:val="E13C3E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5737151F"/>
    <w:multiLevelType w:val="hybridMultilevel"/>
    <w:tmpl w:val="C18ED7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585E4B5C"/>
    <w:multiLevelType w:val="hybridMultilevel"/>
    <w:tmpl w:val="2820B0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B330A91"/>
    <w:multiLevelType w:val="hybridMultilevel"/>
    <w:tmpl w:val="2DC069A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5F766BE7"/>
    <w:multiLevelType w:val="hybridMultilevel"/>
    <w:tmpl w:val="A38241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61181B19"/>
    <w:multiLevelType w:val="hybridMultilevel"/>
    <w:tmpl w:val="4CBE7892"/>
    <w:lvl w:ilvl="0" w:tplc="AACCBEDA">
      <w:numFmt w:val="bullet"/>
      <w:lvlText w:val=""/>
      <w:lvlJc w:val="left"/>
      <w:pPr>
        <w:ind w:left="180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5" w15:restartNumberingAfterBreak="0">
    <w:nsid w:val="625E766A"/>
    <w:multiLevelType w:val="hybridMultilevel"/>
    <w:tmpl w:val="356A69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6" w15:restartNumberingAfterBreak="0">
    <w:nsid w:val="63B61821"/>
    <w:multiLevelType w:val="hybridMultilevel"/>
    <w:tmpl w:val="CE0ACFC0"/>
    <w:lvl w:ilvl="0" w:tplc="04090001">
      <w:start w:val="1"/>
      <w:numFmt w:val="bullet"/>
      <w:lvlText w:val=""/>
      <w:lvlJc w:val="left"/>
      <w:pPr>
        <w:ind w:left="13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37" w15:restartNumberingAfterBreak="0">
    <w:nsid w:val="66092161"/>
    <w:multiLevelType w:val="hybridMultilevel"/>
    <w:tmpl w:val="285EEB8A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8" w15:restartNumberingAfterBreak="0">
    <w:nsid w:val="68A12948"/>
    <w:multiLevelType w:val="hybridMultilevel"/>
    <w:tmpl w:val="BA84F4D8"/>
    <w:lvl w:ilvl="0" w:tplc="523AE26A">
      <w:start w:val="1"/>
      <w:numFmt w:val="decimal"/>
      <w:lvlText w:val="%1.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1" w:tplc="BBD4403A">
      <w:numFmt w:val="decimal"/>
      <w:lvlText w:val=""/>
      <w:lvlJc w:val="left"/>
    </w:lvl>
    <w:lvl w:ilvl="2" w:tplc="5F4C7738">
      <w:numFmt w:val="decimal"/>
      <w:lvlText w:val=""/>
      <w:lvlJc w:val="left"/>
    </w:lvl>
    <w:lvl w:ilvl="3" w:tplc="40F4566C">
      <w:numFmt w:val="decimal"/>
      <w:lvlText w:val=""/>
      <w:lvlJc w:val="left"/>
    </w:lvl>
    <w:lvl w:ilvl="4" w:tplc="CB8432A2">
      <w:numFmt w:val="decimal"/>
      <w:lvlText w:val=""/>
      <w:lvlJc w:val="left"/>
    </w:lvl>
    <w:lvl w:ilvl="5" w:tplc="F76A4C4E">
      <w:numFmt w:val="decimal"/>
      <w:lvlText w:val=""/>
      <w:lvlJc w:val="left"/>
    </w:lvl>
    <w:lvl w:ilvl="6" w:tplc="A88E00BC">
      <w:numFmt w:val="decimal"/>
      <w:lvlText w:val=""/>
      <w:lvlJc w:val="left"/>
    </w:lvl>
    <w:lvl w:ilvl="7" w:tplc="AC526730">
      <w:numFmt w:val="decimal"/>
      <w:lvlText w:val=""/>
      <w:lvlJc w:val="left"/>
    </w:lvl>
    <w:lvl w:ilvl="8" w:tplc="125259A4">
      <w:numFmt w:val="decimal"/>
      <w:lvlText w:val=""/>
      <w:lvlJc w:val="left"/>
    </w:lvl>
  </w:abstractNum>
  <w:abstractNum w:abstractNumId="39" w15:restartNumberingAfterBreak="0">
    <w:nsid w:val="7D2543BA"/>
    <w:multiLevelType w:val="hybridMultilevel"/>
    <w:tmpl w:val="0ABC5314"/>
    <w:lvl w:ilvl="0" w:tplc="AACCBEDA">
      <w:numFmt w:val="bullet"/>
      <w:lvlText w:val=""/>
      <w:lvlJc w:val="left"/>
      <w:pPr>
        <w:ind w:left="180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D31047D"/>
    <w:multiLevelType w:val="hybridMultilevel"/>
    <w:tmpl w:val="3BF0B454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1" w15:restartNumberingAfterBreak="0">
    <w:nsid w:val="7D9816FF"/>
    <w:multiLevelType w:val="hybridMultilevel"/>
    <w:tmpl w:val="3BDE3C7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E9164ED"/>
    <w:multiLevelType w:val="hybridMultilevel"/>
    <w:tmpl w:val="4CE4405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806554394">
    <w:abstractNumId w:val="15"/>
  </w:num>
  <w:num w:numId="2" w16cid:durableId="883981741">
    <w:abstractNumId w:val="38"/>
  </w:num>
  <w:num w:numId="3" w16cid:durableId="809515936">
    <w:abstractNumId w:val="37"/>
  </w:num>
  <w:num w:numId="4" w16cid:durableId="1821728128">
    <w:abstractNumId w:val="5"/>
  </w:num>
  <w:num w:numId="5" w16cid:durableId="1947038897">
    <w:abstractNumId w:val="34"/>
  </w:num>
  <w:num w:numId="6" w16cid:durableId="146753207">
    <w:abstractNumId w:val="4"/>
  </w:num>
  <w:num w:numId="7" w16cid:durableId="1690524172">
    <w:abstractNumId w:val="39"/>
  </w:num>
  <w:num w:numId="8" w16cid:durableId="2067758066">
    <w:abstractNumId w:val="1"/>
  </w:num>
  <w:num w:numId="9" w16cid:durableId="1062873636">
    <w:abstractNumId w:val="31"/>
  </w:num>
  <w:num w:numId="10" w16cid:durableId="2062439727">
    <w:abstractNumId w:val="33"/>
  </w:num>
  <w:num w:numId="11" w16cid:durableId="316034788">
    <w:abstractNumId w:val="6"/>
  </w:num>
  <w:num w:numId="12" w16cid:durableId="1801265259">
    <w:abstractNumId w:val="25"/>
  </w:num>
  <w:num w:numId="13" w16cid:durableId="36659821">
    <w:abstractNumId w:val="40"/>
  </w:num>
  <w:num w:numId="14" w16cid:durableId="1630011480">
    <w:abstractNumId w:val="20"/>
  </w:num>
  <w:num w:numId="15" w16cid:durableId="1503665075">
    <w:abstractNumId w:val="8"/>
  </w:num>
  <w:num w:numId="16" w16cid:durableId="791166040">
    <w:abstractNumId w:val="35"/>
  </w:num>
  <w:num w:numId="17" w16cid:durableId="857276617">
    <w:abstractNumId w:val="24"/>
  </w:num>
  <w:num w:numId="18" w16cid:durableId="1696615500">
    <w:abstractNumId w:val="3"/>
  </w:num>
  <w:num w:numId="19" w16cid:durableId="1151404059">
    <w:abstractNumId w:val="12"/>
  </w:num>
  <w:num w:numId="20" w16cid:durableId="1872523917">
    <w:abstractNumId w:val="14"/>
  </w:num>
  <w:num w:numId="21" w16cid:durableId="1466851057">
    <w:abstractNumId w:val="27"/>
  </w:num>
  <w:num w:numId="22" w16cid:durableId="704209531">
    <w:abstractNumId w:val="17"/>
  </w:num>
  <w:num w:numId="23" w16cid:durableId="1959411592">
    <w:abstractNumId w:val="30"/>
  </w:num>
  <w:num w:numId="24" w16cid:durableId="892082719">
    <w:abstractNumId w:val="26"/>
  </w:num>
  <w:num w:numId="25" w16cid:durableId="1051198808">
    <w:abstractNumId w:val="9"/>
  </w:num>
  <w:num w:numId="26" w16cid:durableId="2000231413">
    <w:abstractNumId w:val="11"/>
  </w:num>
  <w:num w:numId="27" w16cid:durableId="1173107258">
    <w:abstractNumId w:val="23"/>
  </w:num>
  <w:num w:numId="28" w16cid:durableId="1227492167">
    <w:abstractNumId w:val="36"/>
  </w:num>
  <w:num w:numId="29" w16cid:durableId="1475755275">
    <w:abstractNumId w:val="28"/>
  </w:num>
  <w:num w:numId="30" w16cid:durableId="1348678341">
    <w:abstractNumId w:val="29"/>
  </w:num>
  <w:num w:numId="31" w16cid:durableId="463039959">
    <w:abstractNumId w:val="42"/>
  </w:num>
  <w:num w:numId="32" w16cid:durableId="966472991">
    <w:abstractNumId w:val="21"/>
  </w:num>
  <w:num w:numId="33" w16cid:durableId="2019428936">
    <w:abstractNumId w:val="18"/>
  </w:num>
  <w:num w:numId="34" w16cid:durableId="100146790">
    <w:abstractNumId w:val="16"/>
  </w:num>
  <w:num w:numId="35" w16cid:durableId="15274787">
    <w:abstractNumId w:val="32"/>
  </w:num>
  <w:num w:numId="36" w16cid:durableId="773130288">
    <w:abstractNumId w:val="22"/>
  </w:num>
  <w:num w:numId="37" w16cid:durableId="331643165">
    <w:abstractNumId w:val="13"/>
  </w:num>
  <w:num w:numId="38" w16cid:durableId="553270404">
    <w:abstractNumId w:val="19"/>
  </w:num>
  <w:num w:numId="39" w16cid:durableId="181550028">
    <w:abstractNumId w:val="2"/>
  </w:num>
  <w:num w:numId="40" w16cid:durableId="1409229167">
    <w:abstractNumId w:val="7"/>
  </w:num>
  <w:num w:numId="41" w16cid:durableId="110560391">
    <w:abstractNumId w:val="10"/>
  </w:num>
  <w:num w:numId="42" w16cid:durableId="1866559980">
    <w:abstractNumId w:val="0"/>
  </w:num>
  <w:num w:numId="43" w16cid:durableId="1520268009">
    <w:abstractNumId w:val="4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intFractionalCharacterWidth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53C6"/>
    <w:rsid w:val="00000054"/>
    <w:rsid w:val="0000507F"/>
    <w:rsid w:val="00005878"/>
    <w:rsid w:val="000104B2"/>
    <w:rsid w:val="000108FB"/>
    <w:rsid w:val="0001442A"/>
    <w:rsid w:val="00017D1F"/>
    <w:rsid w:val="000216A0"/>
    <w:rsid w:val="00021B5F"/>
    <w:rsid w:val="00022A77"/>
    <w:rsid w:val="00024351"/>
    <w:rsid w:val="0002446E"/>
    <w:rsid w:val="00027BAF"/>
    <w:rsid w:val="0003126A"/>
    <w:rsid w:val="000324B2"/>
    <w:rsid w:val="00032CFF"/>
    <w:rsid w:val="000341B7"/>
    <w:rsid w:val="00036273"/>
    <w:rsid w:val="000372E4"/>
    <w:rsid w:val="00040300"/>
    <w:rsid w:val="000437E4"/>
    <w:rsid w:val="00045123"/>
    <w:rsid w:val="000453EC"/>
    <w:rsid w:val="00046779"/>
    <w:rsid w:val="000507E2"/>
    <w:rsid w:val="00050DD9"/>
    <w:rsid w:val="00053180"/>
    <w:rsid w:val="0005670A"/>
    <w:rsid w:val="00063E79"/>
    <w:rsid w:val="00066948"/>
    <w:rsid w:val="0006709A"/>
    <w:rsid w:val="00070FE5"/>
    <w:rsid w:val="00073C85"/>
    <w:rsid w:val="0007654B"/>
    <w:rsid w:val="00080737"/>
    <w:rsid w:val="00083971"/>
    <w:rsid w:val="000853E3"/>
    <w:rsid w:val="000856F3"/>
    <w:rsid w:val="00085C8E"/>
    <w:rsid w:val="00087898"/>
    <w:rsid w:val="00090D9F"/>
    <w:rsid w:val="00091A03"/>
    <w:rsid w:val="00093724"/>
    <w:rsid w:val="000A04C6"/>
    <w:rsid w:val="000A5A1A"/>
    <w:rsid w:val="000A743C"/>
    <w:rsid w:val="000B192F"/>
    <w:rsid w:val="000B198E"/>
    <w:rsid w:val="000B4EBD"/>
    <w:rsid w:val="000B561A"/>
    <w:rsid w:val="000B5C5E"/>
    <w:rsid w:val="000B7FB6"/>
    <w:rsid w:val="000C17F1"/>
    <w:rsid w:val="000C2746"/>
    <w:rsid w:val="000C2ACA"/>
    <w:rsid w:val="000C327E"/>
    <w:rsid w:val="000C6482"/>
    <w:rsid w:val="000C6A36"/>
    <w:rsid w:val="000D1C96"/>
    <w:rsid w:val="000D452B"/>
    <w:rsid w:val="000D60CE"/>
    <w:rsid w:val="000E14C2"/>
    <w:rsid w:val="000E4178"/>
    <w:rsid w:val="000E720D"/>
    <w:rsid w:val="000F42FE"/>
    <w:rsid w:val="000F5671"/>
    <w:rsid w:val="000F5F2B"/>
    <w:rsid w:val="000F7F5C"/>
    <w:rsid w:val="00101C33"/>
    <w:rsid w:val="001022CC"/>
    <w:rsid w:val="00104844"/>
    <w:rsid w:val="00105FC1"/>
    <w:rsid w:val="00106265"/>
    <w:rsid w:val="0011291F"/>
    <w:rsid w:val="00112986"/>
    <w:rsid w:val="00112B4B"/>
    <w:rsid w:val="00114FD7"/>
    <w:rsid w:val="001221F4"/>
    <w:rsid w:val="0012255E"/>
    <w:rsid w:val="0012459C"/>
    <w:rsid w:val="00131060"/>
    <w:rsid w:val="00131DEB"/>
    <w:rsid w:val="00132F41"/>
    <w:rsid w:val="00134470"/>
    <w:rsid w:val="0013567E"/>
    <w:rsid w:val="0013652D"/>
    <w:rsid w:val="00140609"/>
    <w:rsid w:val="001415FA"/>
    <w:rsid w:val="00142EC8"/>
    <w:rsid w:val="00144133"/>
    <w:rsid w:val="00145702"/>
    <w:rsid w:val="00147C03"/>
    <w:rsid w:val="00151AD9"/>
    <w:rsid w:val="00153636"/>
    <w:rsid w:val="00153983"/>
    <w:rsid w:val="001551A5"/>
    <w:rsid w:val="00155ECD"/>
    <w:rsid w:val="001560A1"/>
    <w:rsid w:val="00156BA8"/>
    <w:rsid w:val="001630F5"/>
    <w:rsid w:val="001649CA"/>
    <w:rsid w:val="0016665B"/>
    <w:rsid w:val="00167691"/>
    <w:rsid w:val="00174DAD"/>
    <w:rsid w:val="001766C0"/>
    <w:rsid w:val="00180781"/>
    <w:rsid w:val="001858AC"/>
    <w:rsid w:val="00185B6B"/>
    <w:rsid w:val="001879B9"/>
    <w:rsid w:val="00191DD9"/>
    <w:rsid w:val="00193BE9"/>
    <w:rsid w:val="00196BD5"/>
    <w:rsid w:val="00197B1E"/>
    <w:rsid w:val="00197D67"/>
    <w:rsid w:val="001A2E1E"/>
    <w:rsid w:val="001A2FA5"/>
    <w:rsid w:val="001A336F"/>
    <w:rsid w:val="001A5EA7"/>
    <w:rsid w:val="001B0BF6"/>
    <w:rsid w:val="001B1820"/>
    <w:rsid w:val="001B201C"/>
    <w:rsid w:val="001B47AE"/>
    <w:rsid w:val="001B65B9"/>
    <w:rsid w:val="001C081E"/>
    <w:rsid w:val="001C2274"/>
    <w:rsid w:val="001C2F7B"/>
    <w:rsid w:val="001C3018"/>
    <w:rsid w:val="001C7CB7"/>
    <w:rsid w:val="001D2231"/>
    <w:rsid w:val="001D58D5"/>
    <w:rsid w:val="001D6E77"/>
    <w:rsid w:val="001E1639"/>
    <w:rsid w:val="001E26E0"/>
    <w:rsid w:val="001E28F2"/>
    <w:rsid w:val="001E5F3F"/>
    <w:rsid w:val="001F0DAC"/>
    <w:rsid w:val="001F10B2"/>
    <w:rsid w:val="001F4C9A"/>
    <w:rsid w:val="001F51A7"/>
    <w:rsid w:val="001F575F"/>
    <w:rsid w:val="001F5EFC"/>
    <w:rsid w:val="00201BF0"/>
    <w:rsid w:val="002068C2"/>
    <w:rsid w:val="00207485"/>
    <w:rsid w:val="00207B02"/>
    <w:rsid w:val="002102A5"/>
    <w:rsid w:val="002102F5"/>
    <w:rsid w:val="00211180"/>
    <w:rsid w:val="00212EB2"/>
    <w:rsid w:val="00212F9B"/>
    <w:rsid w:val="0021453E"/>
    <w:rsid w:val="00215A52"/>
    <w:rsid w:val="00217B18"/>
    <w:rsid w:val="00223AD8"/>
    <w:rsid w:val="0022790C"/>
    <w:rsid w:val="00227A17"/>
    <w:rsid w:val="00227F9D"/>
    <w:rsid w:val="0023009C"/>
    <w:rsid w:val="00231792"/>
    <w:rsid w:val="00234614"/>
    <w:rsid w:val="00237B22"/>
    <w:rsid w:val="00240B29"/>
    <w:rsid w:val="002471BB"/>
    <w:rsid w:val="00247FC2"/>
    <w:rsid w:val="00250F46"/>
    <w:rsid w:val="00256391"/>
    <w:rsid w:val="00257273"/>
    <w:rsid w:val="002663BF"/>
    <w:rsid w:val="00270390"/>
    <w:rsid w:val="0027087F"/>
    <w:rsid w:val="00270AEA"/>
    <w:rsid w:val="00274CCF"/>
    <w:rsid w:val="00275BBC"/>
    <w:rsid w:val="00276565"/>
    <w:rsid w:val="00282FF3"/>
    <w:rsid w:val="002831EF"/>
    <w:rsid w:val="002850BE"/>
    <w:rsid w:val="002863BA"/>
    <w:rsid w:val="0029001D"/>
    <w:rsid w:val="00290670"/>
    <w:rsid w:val="00291CFC"/>
    <w:rsid w:val="002923D8"/>
    <w:rsid w:val="002A0266"/>
    <w:rsid w:val="002A234C"/>
    <w:rsid w:val="002A5328"/>
    <w:rsid w:val="002A5B73"/>
    <w:rsid w:val="002A6617"/>
    <w:rsid w:val="002A69FD"/>
    <w:rsid w:val="002A71A9"/>
    <w:rsid w:val="002B024D"/>
    <w:rsid w:val="002B0635"/>
    <w:rsid w:val="002B7B38"/>
    <w:rsid w:val="002C5250"/>
    <w:rsid w:val="002C57D7"/>
    <w:rsid w:val="002C6B42"/>
    <w:rsid w:val="002D3E89"/>
    <w:rsid w:val="002D4F6E"/>
    <w:rsid w:val="002D5DAA"/>
    <w:rsid w:val="002D6EFF"/>
    <w:rsid w:val="002D70C0"/>
    <w:rsid w:val="002D7F57"/>
    <w:rsid w:val="002E28E5"/>
    <w:rsid w:val="002E78D0"/>
    <w:rsid w:val="002F0AF2"/>
    <w:rsid w:val="002F1884"/>
    <w:rsid w:val="002F3CBE"/>
    <w:rsid w:val="002F70D6"/>
    <w:rsid w:val="00301A6D"/>
    <w:rsid w:val="0030272B"/>
    <w:rsid w:val="003035DF"/>
    <w:rsid w:val="003036F0"/>
    <w:rsid w:val="0030404E"/>
    <w:rsid w:val="00304777"/>
    <w:rsid w:val="00311A0E"/>
    <w:rsid w:val="00315596"/>
    <w:rsid w:val="00317358"/>
    <w:rsid w:val="00324B31"/>
    <w:rsid w:val="003339AA"/>
    <w:rsid w:val="00334F3A"/>
    <w:rsid w:val="003378B8"/>
    <w:rsid w:val="003500CD"/>
    <w:rsid w:val="003521A5"/>
    <w:rsid w:val="00352850"/>
    <w:rsid w:val="0035526F"/>
    <w:rsid w:val="0035548E"/>
    <w:rsid w:val="00360772"/>
    <w:rsid w:val="0036468C"/>
    <w:rsid w:val="003657B3"/>
    <w:rsid w:val="003662A5"/>
    <w:rsid w:val="0037337E"/>
    <w:rsid w:val="00373CA2"/>
    <w:rsid w:val="0037434C"/>
    <w:rsid w:val="00374FCC"/>
    <w:rsid w:val="003772BB"/>
    <w:rsid w:val="0038064F"/>
    <w:rsid w:val="0038254D"/>
    <w:rsid w:val="00383B7A"/>
    <w:rsid w:val="00384552"/>
    <w:rsid w:val="00390AAE"/>
    <w:rsid w:val="00394336"/>
    <w:rsid w:val="00395EAA"/>
    <w:rsid w:val="00397AFB"/>
    <w:rsid w:val="00397DD7"/>
    <w:rsid w:val="003A101A"/>
    <w:rsid w:val="003A4974"/>
    <w:rsid w:val="003A6285"/>
    <w:rsid w:val="003B1CC3"/>
    <w:rsid w:val="003B2274"/>
    <w:rsid w:val="003B320E"/>
    <w:rsid w:val="003B5B74"/>
    <w:rsid w:val="003B62D0"/>
    <w:rsid w:val="003B7D36"/>
    <w:rsid w:val="003B7F1F"/>
    <w:rsid w:val="003C004A"/>
    <w:rsid w:val="003C054E"/>
    <w:rsid w:val="003C1A9F"/>
    <w:rsid w:val="003C1E31"/>
    <w:rsid w:val="003C413B"/>
    <w:rsid w:val="003C4D89"/>
    <w:rsid w:val="003C6246"/>
    <w:rsid w:val="003C7AF0"/>
    <w:rsid w:val="003D02F5"/>
    <w:rsid w:val="003D5BA4"/>
    <w:rsid w:val="003D7996"/>
    <w:rsid w:val="003E1EA2"/>
    <w:rsid w:val="003E3CED"/>
    <w:rsid w:val="003E41CE"/>
    <w:rsid w:val="003E4CB0"/>
    <w:rsid w:val="003E5D72"/>
    <w:rsid w:val="003E6662"/>
    <w:rsid w:val="003F0097"/>
    <w:rsid w:val="003F68DB"/>
    <w:rsid w:val="0040199A"/>
    <w:rsid w:val="004044CA"/>
    <w:rsid w:val="00404C87"/>
    <w:rsid w:val="00405C41"/>
    <w:rsid w:val="00406317"/>
    <w:rsid w:val="00416168"/>
    <w:rsid w:val="004209B2"/>
    <w:rsid w:val="00420C95"/>
    <w:rsid w:val="00422ADE"/>
    <w:rsid w:val="00424F4D"/>
    <w:rsid w:val="0042529F"/>
    <w:rsid w:val="004269CD"/>
    <w:rsid w:val="00427A82"/>
    <w:rsid w:val="00427D7C"/>
    <w:rsid w:val="00427DA8"/>
    <w:rsid w:val="0043023E"/>
    <w:rsid w:val="00432FEA"/>
    <w:rsid w:val="004330D1"/>
    <w:rsid w:val="00433E9C"/>
    <w:rsid w:val="004369B2"/>
    <w:rsid w:val="00437F96"/>
    <w:rsid w:val="00440ACF"/>
    <w:rsid w:val="00441129"/>
    <w:rsid w:val="00441620"/>
    <w:rsid w:val="00444E7E"/>
    <w:rsid w:val="00446211"/>
    <w:rsid w:val="00447115"/>
    <w:rsid w:val="0045264A"/>
    <w:rsid w:val="0045281B"/>
    <w:rsid w:val="004577B7"/>
    <w:rsid w:val="00457B9B"/>
    <w:rsid w:val="00460208"/>
    <w:rsid w:val="00460380"/>
    <w:rsid w:val="0046265A"/>
    <w:rsid w:val="00464D95"/>
    <w:rsid w:val="00466815"/>
    <w:rsid w:val="0046689D"/>
    <w:rsid w:val="004702EE"/>
    <w:rsid w:val="00473170"/>
    <w:rsid w:val="00473554"/>
    <w:rsid w:val="004743D6"/>
    <w:rsid w:val="004764F5"/>
    <w:rsid w:val="00477083"/>
    <w:rsid w:val="00481DE6"/>
    <w:rsid w:val="00490FBC"/>
    <w:rsid w:val="00491334"/>
    <w:rsid w:val="004932B4"/>
    <w:rsid w:val="00493410"/>
    <w:rsid w:val="00493E08"/>
    <w:rsid w:val="0049414D"/>
    <w:rsid w:val="004A45C9"/>
    <w:rsid w:val="004A4919"/>
    <w:rsid w:val="004A4C76"/>
    <w:rsid w:val="004A58D1"/>
    <w:rsid w:val="004A6FA0"/>
    <w:rsid w:val="004B0319"/>
    <w:rsid w:val="004C2683"/>
    <w:rsid w:val="004C2B35"/>
    <w:rsid w:val="004C43AB"/>
    <w:rsid w:val="004C6F39"/>
    <w:rsid w:val="004D0B20"/>
    <w:rsid w:val="004D192A"/>
    <w:rsid w:val="004D2AEA"/>
    <w:rsid w:val="004D3C92"/>
    <w:rsid w:val="004D50CF"/>
    <w:rsid w:val="004D7251"/>
    <w:rsid w:val="004E03EA"/>
    <w:rsid w:val="004E0800"/>
    <w:rsid w:val="004E1338"/>
    <w:rsid w:val="004E14B3"/>
    <w:rsid w:val="004E34EA"/>
    <w:rsid w:val="004E4FEE"/>
    <w:rsid w:val="004E6E66"/>
    <w:rsid w:val="004E7C62"/>
    <w:rsid w:val="004F05B0"/>
    <w:rsid w:val="004F5BC4"/>
    <w:rsid w:val="00501652"/>
    <w:rsid w:val="00502234"/>
    <w:rsid w:val="00502350"/>
    <w:rsid w:val="005047AF"/>
    <w:rsid w:val="00506851"/>
    <w:rsid w:val="005078F4"/>
    <w:rsid w:val="00510F21"/>
    <w:rsid w:val="00513634"/>
    <w:rsid w:val="0051744C"/>
    <w:rsid w:val="005204D4"/>
    <w:rsid w:val="005241B8"/>
    <w:rsid w:val="00525BC6"/>
    <w:rsid w:val="0052703A"/>
    <w:rsid w:val="00527699"/>
    <w:rsid w:val="00531046"/>
    <w:rsid w:val="00531637"/>
    <w:rsid w:val="00532388"/>
    <w:rsid w:val="0053366D"/>
    <w:rsid w:val="005336BF"/>
    <w:rsid w:val="0053483E"/>
    <w:rsid w:val="005362A6"/>
    <w:rsid w:val="005379C1"/>
    <w:rsid w:val="00540FB8"/>
    <w:rsid w:val="00541A0B"/>
    <w:rsid w:val="00543BC7"/>
    <w:rsid w:val="005448F3"/>
    <w:rsid w:val="0055044F"/>
    <w:rsid w:val="00551EDA"/>
    <w:rsid w:val="00553E03"/>
    <w:rsid w:val="00556C90"/>
    <w:rsid w:val="00560E50"/>
    <w:rsid w:val="00564EFD"/>
    <w:rsid w:val="00564FD8"/>
    <w:rsid w:val="005659E6"/>
    <w:rsid w:val="00565D98"/>
    <w:rsid w:val="00567875"/>
    <w:rsid w:val="00573576"/>
    <w:rsid w:val="00574378"/>
    <w:rsid w:val="00574487"/>
    <w:rsid w:val="00574B71"/>
    <w:rsid w:val="00574F1F"/>
    <w:rsid w:val="00580EDF"/>
    <w:rsid w:val="0058151D"/>
    <w:rsid w:val="00583BAD"/>
    <w:rsid w:val="00587427"/>
    <w:rsid w:val="005875ED"/>
    <w:rsid w:val="00590C84"/>
    <w:rsid w:val="005A042B"/>
    <w:rsid w:val="005A1195"/>
    <w:rsid w:val="005A3093"/>
    <w:rsid w:val="005A704A"/>
    <w:rsid w:val="005B16C0"/>
    <w:rsid w:val="005B2C81"/>
    <w:rsid w:val="005B74DC"/>
    <w:rsid w:val="005C3839"/>
    <w:rsid w:val="005C47EE"/>
    <w:rsid w:val="005C6386"/>
    <w:rsid w:val="005C6F00"/>
    <w:rsid w:val="005D245E"/>
    <w:rsid w:val="005D3AE4"/>
    <w:rsid w:val="005D41ED"/>
    <w:rsid w:val="005D615A"/>
    <w:rsid w:val="005D6318"/>
    <w:rsid w:val="005E73CA"/>
    <w:rsid w:val="005E7C7E"/>
    <w:rsid w:val="005F2E56"/>
    <w:rsid w:val="005F5842"/>
    <w:rsid w:val="005F5ECA"/>
    <w:rsid w:val="00606794"/>
    <w:rsid w:val="006146F7"/>
    <w:rsid w:val="006157D7"/>
    <w:rsid w:val="00621EEF"/>
    <w:rsid w:val="0062386B"/>
    <w:rsid w:val="0062626E"/>
    <w:rsid w:val="00630565"/>
    <w:rsid w:val="006317D7"/>
    <w:rsid w:val="00634052"/>
    <w:rsid w:val="0063596D"/>
    <w:rsid w:val="006405C8"/>
    <w:rsid w:val="006406AB"/>
    <w:rsid w:val="0064464B"/>
    <w:rsid w:val="00646E70"/>
    <w:rsid w:val="00647524"/>
    <w:rsid w:val="00652FBF"/>
    <w:rsid w:val="006532CF"/>
    <w:rsid w:val="00653C18"/>
    <w:rsid w:val="006542AE"/>
    <w:rsid w:val="00655333"/>
    <w:rsid w:val="0065654E"/>
    <w:rsid w:val="00656AC1"/>
    <w:rsid w:val="00662934"/>
    <w:rsid w:val="006653C6"/>
    <w:rsid w:val="006657C7"/>
    <w:rsid w:val="00666808"/>
    <w:rsid w:val="00666D25"/>
    <w:rsid w:val="006674A3"/>
    <w:rsid w:val="00670864"/>
    <w:rsid w:val="00671134"/>
    <w:rsid w:val="00672738"/>
    <w:rsid w:val="00673AD2"/>
    <w:rsid w:val="00677894"/>
    <w:rsid w:val="006836DC"/>
    <w:rsid w:val="00683C41"/>
    <w:rsid w:val="00684747"/>
    <w:rsid w:val="00685E72"/>
    <w:rsid w:val="00687D8C"/>
    <w:rsid w:val="00687F26"/>
    <w:rsid w:val="00690067"/>
    <w:rsid w:val="00690E0E"/>
    <w:rsid w:val="00690F90"/>
    <w:rsid w:val="00691633"/>
    <w:rsid w:val="00695487"/>
    <w:rsid w:val="00695488"/>
    <w:rsid w:val="00697C09"/>
    <w:rsid w:val="00697F3D"/>
    <w:rsid w:val="00697F91"/>
    <w:rsid w:val="006A026B"/>
    <w:rsid w:val="006A67B3"/>
    <w:rsid w:val="006B09D1"/>
    <w:rsid w:val="006B276B"/>
    <w:rsid w:val="006C023D"/>
    <w:rsid w:val="006C05A3"/>
    <w:rsid w:val="006C1800"/>
    <w:rsid w:val="006C3266"/>
    <w:rsid w:val="006D05FC"/>
    <w:rsid w:val="006D21A3"/>
    <w:rsid w:val="006D4C5F"/>
    <w:rsid w:val="006D52D0"/>
    <w:rsid w:val="006E0C1C"/>
    <w:rsid w:val="006E0ED8"/>
    <w:rsid w:val="006E1BF0"/>
    <w:rsid w:val="006E5DA5"/>
    <w:rsid w:val="006E626B"/>
    <w:rsid w:val="006E7FF1"/>
    <w:rsid w:val="006F07BA"/>
    <w:rsid w:val="006F1FF7"/>
    <w:rsid w:val="006F3C4D"/>
    <w:rsid w:val="006F6A70"/>
    <w:rsid w:val="006F6B67"/>
    <w:rsid w:val="00702CA8"/>
    <w:rsid w:val="007036FD"/>
    <w:rsid w:val="007041B1"/>
    <w:rsid w:val="0070646B"/>
    <w:rsid w:val="00706C14"/>
    <w:rsid w:val="00707B10"/>
    <w:rsid w:val="0071000D"/>
    <w:rsid w:val="00710134"/>
    <w:rsid w:val="00711CB6"/>
    <w:rsid w:val="00713845"/>
    <w:rsid w:val="00717511"/>
    <w:rsid w:val="007211E2"/>
    <w:rsid w:val="00721DE8"/>
    <w:rsid w:val="00730A63"/>
    <w:rsid w:val="00733271"/>
    <w:rsid w:val="007338D2"/>
    <w:rsid w:val="00735226"/>
    <w:rsid w:val="0074425A"/>
    <w:rsid w:val="0074451C"/>
    <w:rsid w:val="00745BDB"/>
    <w:rsid w:val="007466C6"/>
    <w:rsid w:val="00746983"/>
    <w:rsid w:val="00746D36"/>
    <w:rsid w:val="00747F5B"/>
    <w:rsid w:val="007500D1"/>
    <w:rsid w:val="00750BAB"/>
    <w:rsid w:val="00755B6D"/>
    <w:rsid w:val="00760E48"/>
    <w:rsid w:val="00764A5B"/>
    <w:rsid w:val="007667C5"/>
    <w:rsid w:val="00767DD3"/>
    <w:rsid w:val="00771E3B"/>
    <w:rsid w:val="007731E2"/>
    <w:rsid w:val="00774DA1"/>
    <w:rsid w:val="007800EA"/>
    <w:rsid w:val="00783EA0"/>
    <w:rsid w:val="00784045"/>
    <w:rsid w:val="00784576"/>
    <w:rsid w:val="00785E6B"/>
    <w:rsid w:val="00792E37"/>
    <w:rsid w:val="00793348"/>
    <w:rsid w:val="00794166"/>
    <w:rsid w:val="00794B5E"/>
    <w:rsid w:val="007A0BE6"/>
    <w:rsid w:val="007A33E1"/>
    <w:rsid w:val="007A48E7"/>
    <w:rsid w:val="007A4B1C"/>
    <w:rsid w:val="007A5818"/>
    <w:rsid w:val="007A7BA9"/>
    <w:rsid w:val="007A7CE4"/>
    <w:rsid w:val="007A7F15"/>
    <w:rsid w:val="007B6044"/>
    <w:rsid w:val="007B6F0B"/>
    <w:rsid w:val="007C1DF0"/>
    <w:rsid w:val="007C2749"/>
    <w:rsid w:val="007C36F9"/>
    <w:rsid w:val="007C4128"/>
    <w:rsid w:val="007C5CC0"/>
    <w:rsid w:val="007C6760"/>
    <w:rsid w:val="007C75B1"/>
    <w:rsid w:val="007C79F1"/>
    <w:rsid w:val="007D4E45"/>
    <w:rsid w:val="007D4EC5"/>
    <w:rsid w:val="007D6C74"/>
    <w:rsid w:val="007D6E56"/>
    <w:rsid w:val="007D718B"/>
    <w:rsid w:val="007E072E"/>
    <w:rsid w:val="007E2626"/>
    <w:rsid w:val="007E2B4C"/>
    <w:rsid w:val="007F08AA"/>
    <w:rsid w:val="007F1C20"/>
    <w:rsid w:val="007F21C2"/>
    <w:rsid w:val="007F22E6"/>
    <w:rsid w:val="007F38C3"/>
    <w:rsid w:val="007F4818"/>
    <w:rsid w:val="007F6B5C"/>
    <w:rsid w:val="00800725"/>
    <w:rsid w:val="00801706"/>
    <w:rsid w:val="00801893"/>
    <w:rsid w:val="00803F3C"/>
    <w:rsid w:val="0080474B"/>
    <w:rsid w:val="008056BF"/>
    <w:rsid w:val="00806174"/>
    <w:rsid w:val="0080633F"/>
    <w:rsid w:val="008067A1"/>
    <w:rsid w:val="008079FB"/>
    <w:rsid w:val="008111F0"/>
    <w:rsid w:val="00811474"/>
    <w:rsid w:val="008166FB"/>
    <w:rsid w:val="00822F0A"/>
    <w:rsid w:val="008316CF"/>
    <w:rsid w:val="00831FD5"/>
    <w:rsid w:val="008356CD"/>
    <w:rsid w:val="00836A9D"/>
    <w:rsid w:val="00836F08"/>
    <w:rsid w:val="00845218"/>
    <w:rsid w:val="00847067"/>
    <w:rsid w:val="00850369"/>
    <w:rsid w:val="00852DEB"/>
    <w:rsid w:val="00852FC6"/>
    <w:rsid w:val="00855B88"/>
    <w:rsid w:val="0086134E"/>
    <w:rsid w:val="00864860"/>
    <w:rsid w:val="0086596B"/>
    <w:rsid w:val="00871596"/>
    <w:rsid w:val="00871614"/>
    <w:rsid w:val="00871918"/>
    <w:rsid w:val="008737BC"/>
    <w:rsid w:val="00874083"/>
    <w:rsid w:val="00877F1C"/>
    <w:rsid w:val="008824DA"/>
    <w:rsid w:val="00883FC4"/>
    <w:rsid w:val="008874C7"/>
    <w:rsid w:val="00887773"/>
    <w:rsid w:val="00887B0C"/>
    <w:rsid w:val="00894A5C"/>
    <w:rsid w:val="008965D8"/>
    <w:rsid w:val="008A17F7"/>
    <w:rsid w:val="008A4A5F"/>
    <w:rsid w:val="008A6274"/>
    <w:rsid w:val="008B049F"/>
    <w:rsid w:val="008B1E35"/>
    <w:rsid w:val="008B325B"/>
    <w:rsid w:val="008B47CE"/>
    <w:rsid w:val="008B7D1E"/>
    <w:rsid w:val="008C104A"/>
    <w:rsid w:val="008C30EC"/>
    <w:rsid w:val="008C3E46"/>
    <w:rsid w:val="008C3F19"/>
    <w:rsid w:val="008C584A"/>
    <w:rsid w:val="008C5B0A"/>
    <w:rsid w:val="008C7C23"/>
    <w:rsid w:val="008D072C"/>
    <w:rsid w:val="008D13A8"/>
    <w:rsid w:val="008D44B4"/>
    <w:rsid w:val="008D46C1"/>
    <w:rsid w:val="008D6853"/>
    <w:rsid w:val="008E2E99"/>
    <w:rsid w:val="008F4205"/>
    <w:rsid w:val="008F564C"/>
    <w:rsid w:val="008F5D87"/>
    <w:rsid w:val="00904A77"/>
    <w:rsid w:val="009064B7"/>
    <w:rsid w:val="00910303"/>
    <w:rsid w:val="009109F6"/>
    <w:rsid w:val="00911812"/>
    <w:rsid w:val="00913968"/>
    <w:rsid w:val="009155A9"/>
    <w:rsid w:val="00915FC4"/>
    <w:rsid w:val="009237F6"/>
    <w:rsid w:val="00924140"/>
    <w:rsid w:val="00924791"/>
    <w:rsid w:val="00927443"/>
    <w:rsid w:val="00927E1D"/>
    <w:rsid w:val="00930B69"/>
    <w:rsid w:val="009330DE"/>
    <w:rsid w:val="009414D3"/>
    <w:rsid w:val="00945EF6"/>
    <w:rsid w:val="00947736"/>
    <w:rsid w:val="009534B1"/>
    <w:rsid w:val="00953D12"/>
    <w:rsid w:val="00954B1B"/>
    <w:rsid w:val="00954DAF"/>
    <w:rsid w:val="009571CA"/>
    <w:rsid w:val="00957EFD"/>
    <w:rsid w:val="00960BC4"/>
    <w:rsid w:val="00964A33"/>
    <w:rsid w:val="009720CE"/>
    <w:rsid w:val="00973896"/>
    <w:rsid w:val="00980031"/>
    <w:rsid w:val="0098197D"/>
    <w:rsid w:val="00982681"/>
    <w:rsid w:val="0098374A"/>
    <w:rsid w:val="009874B4"/>
    <w:rsid w:val="00993C26"/>
    <w:rsid w:val="00995586"/>
    <w:rsid w:val="00996996"/>
    <w:rsid w:val="009972B3"/>
    <w:rsid w:val="009A0C26"/>
    <w:rsid w:val="009A13C5"/>
    <w:rsid w:val="009A1D4C"/>
    <w:rsid w:val="009A28CD"/>
    <w:rsid w:val="009A29B1"/>
    <w:rsid w:val="009A2A16"/>
    <w:rsid w:val="009A3BA8"/>
    <w:rsid w:val="009A5530"/>
    <w:rsid w:val="009A6169"/>
    <w:rsid w:val="009A69CB"/>
    <w:rsid w:val="009B3AB9"/>
    <w:rsid w:val="009B3CD8"/>
    <w:rsid w:val="009B6145"/>
    <w:rsid w:val="009B7D30"/>
    <w:rsid w:val="009C04CD"/>
    <w:rsid w:val="009C1A5B"/>
    <w:rsid w:val="009C1EEC"/>
    <w:rsid w:val="009C25F9"/>
    <w:rsid w:val="009C570B"/>
    <w:rsid w:val="009C761A"/>
    <w:rsid w:val="009C7C15"/>
    <w:rsid w:val="009D14ED"/>
    <w:rsid w:val="009D1B0B"/>
    <w:rsid w:val="009D582E"/>
    <w:rsid w:val="009E2955"/>
    <w:rsid w:val="009E4263"/>
    <w:rsid w:val="009E5000"/>
    <w:rsid w:val="009E54BF"/>
    <w:rsid w:val="009E7F07"/>
    <w:rsid w:val="009F0CA0"/>
    <w:rsid w:val="009F13FB"/>
    <w:rsid w:val="009F218B"/>
    <w:rsid w:val="009F2476"/>
    <w:rsid w:val="009F7F79"/>
    <w:rsid w:val="00A03294"/>
    <w:rsid w:val="00A03584"/>
    <w:rsid w:val="00A03BB8"/>
    <w:rsid w:val="00A110B9"/>
    <w:rsid w:val="00A128E9"/>
    <w:rsid w:val="00A166CD"/>
    <w:rsid w:val="00A1728A"/>
    <w:rsid w:val="00A22C7D"/>
    <w:rsid w:val="00A244B8"/>
    <w:rsid w:val="00A27953"/>
    <w:rsid w:val="00A3000D"/>
    <w:rsid w:val="00A31771"/>
    <w:rsid w:val="00A33A94"/>
    <w:rsid w:val="00A35412"/>
    <w:rsid w:val="00A3574F"/>
    <w:rsid w:val="00A360FC"/>
    <w:rsid w:val="00A37D30"/>
    <w:rsid w:val="00A4075A"/>
    <w:rsid w:val="00A460C9"/>
    <w:rsid w:val="00A46323"/>
    <w:rsid w:val="00A46343"/>
    <w:rsid w:val="00A47AC8"/>
    <w:rsid w:val="00A503A7"/>
    <w:rsid w:val="00A52D0E"/>
    <w:rsid w:val="00A530BC"/>
    <w:rsid w:val="00A53608"/>
    <w:rsid w:val="00A53986"/>
    <w:rsid w:val="00A562BB"/>
    <w:rsid w:val="00A64C89"/>
    <w:rsid w:val="00A66FCE"/>
    <w:rsid w:val="00A67020"/>
    <w:rsid w:val="00A7010A"/>
    <w:rsid w:val="00A72475"/>
    <w:rsid w:val="00A727DC"/>
    <w:rsid w:val="00A72B67"/>
    <w:rsid w:val="00A73183"/>
    <w:rsid w:val="00A77E41"/>
    <w:rsid w:val="00A8161C"/>
    <w:rsid w:val="00A81D3F"/>
    <w:rsid w:val="00A8710B"/>
    <w:rsid w:val="00A91154"/>
    <w:rsid w:val="00A93D48"/>
    <w:rsid w:val="00A94170"/>
    <w:rsid w:val="00A94EF0"/>
    <w:rsid w:val="00AA2074"/>
    <w:rsid w:val="00AA2BE7"/>
    <w:rsid w:val="00AA34CD"/>
    <w:rsid w:val="00AA3BD7"/>
    <w:rsid w:val="00AA6C54"/>
    <w:rsid w:val="00AA7B4C"/>
    <w:rsid w:val="00AB11F5"/>
    <w:rsid w:val="00AB127F"/>
    <w:rsid w:val="00AB4FB8"/>
    <w:rsid w:val="00AB7103"/>
    <w:rsid w:val="00AC1D51"/>
    <w:rsid w:val="00AC21B2"/>
    <w:rsid w:val="00AC3414"/>
    <w:rsid w:val="00AC7D18"/>
    <w:rsid w:val="00AD1C1F"/>
    <w:rsid w:val="00AD240D"/>
    <w:rsid w:val="00AD26F5"/>
    <w:rsid w:val="00AE0836"/>
    <w:rsid w:val="00AE4C6A"/>
    <w:rsid w:val="00AE7867"/>
    <w:rsid w:val="00AF00D2"/>
    <w:rsid w:val="00AF3121"/>
    <w:rsid w:val="00AF44F9"/>
    <w:rsid w:val="00AF5114"/>
    <w:rsid w:val="00AF558F"/>
    <w:rsid w:val="00AF61A4"/>
    <w:rsid w:val="00AF6224"/>
    <w:rsid w:val="00AF6715"/>
    <w:rsid w:val="00B07617"/>
    <w:rsid w:val="00B10A9D"/>
    <w:rsid w:val="00B134CB"/>
    <w:rsid w:val="00B1610A"/>
    <w:rsid w:val="00B164EA"/>
    <w:rsid w:val="00B17E9F"/>
    <w:rsid w:val="00B20D5C"/>
    <w:rsid w:val="00B234C1"/>
    <w:rsid w:val="00B24B39"/>
    <w:rsid w:val="00B263C1"/>
    <w:rsid w:val="00B26BB3"/>
    <w:rsid w:val="00B27900"/>
    <w:rsid w:val="00B30D15"/>
    <w:rsid w:val="00B33BEF"/>
    <w:rsid w:val="00B35895"/>
    <w:rsid w:val="00B365F9"/>
    <w:rsid w:val="00B3781F"/>
    <w:rsid w:val="00B4320E"/>
    <w:rsid w:val="00B43D9E"/>
    <w:rsid w:val="00B445B2"/>
    <w:rsid w:val="00B44BC6"/>
    <w:rsid w:val="00B46E66"/>
    <w:rsid w:val="00B4761C"/>
    <w:rsid w:val="00B47C63"/>
    <w:rsid w:val="00B609E8"/>
    <w:rsid w:val="00B631DE"/>
    <w:rsid w:val="00B639CD"/>
    <w:rsid w:val="00B646C2"/>
    <w:rsid w:val="00B651B6"/>
    <w:rsid w:val="00B66032"/>
    <w:rsid w:val="00B661B2"/>
    <w:rsid w:val="00B67165"/>
    <w:rsid w:val="00B67C6A"/>
    <w:rsid w:val="00B701D1"/>
    <w:rsid w:val="00B70EE2"/>
    <w:rsid w:val="00B7170E"/>
    <w:rsid w:val="00B71E36"/>
    <w:rsid w:val="00B73005"/>
    <w:rsid w:val="00B76D6B"/>
    <w:rsid w:val="00B77B5F"/>
    <w:rsid w:val="00B818DF"/>
    <w:rsid w:val="00B83302"/>
    <w:rsid w:val="00B84663"/>
    <w:rsid w:val="00B906A6"/>
    <w:rsid w:val="00B9186D"/>
    <w:rsid w:val="00BA5F00"/>
    <w:rsid w:val="00BA66DE"/>
    <w:rsid w:val="00BA7167"/>
    <w:rsid w:val="00BA798C"/>
    <w:rsid w:val="00BA7A16"/>
    <w:rsid w:val="00BB0BB9"/>
    <w:rsid w:val="00BB10FF"/>
    <w:rsid w:val="00BB1B6C"/>
    <w:rsid w:val="00BB2758"/>
    <w:rsid w:val="00BB2A16"/>
    <w:rsid w:val="00BB6FBB"/>
    <w:rsid w:val="00BC11B1"/>
    <w:rsid w:val="00BC408A"/>
    <w:rsid w:val="00BC6F49"/>
    <w:rsid w:val="00BD0E7D"/>
    <w:rsid w:val="00BD1C0D"/>
    <w:rsid w:val="00BD21B1"/>
    <w:rsid w:val="00BD4E46"/>
    <w:rsid w:val="00BD580E"/>
    <w:rsid w:val="00BD69B4"/>
    <w:rsid w:val="00BE2855"/>
    <w:rsid w:val="00BE35F3"/>
    <w:rsid w:val="00BE4B22"/>
    <w:rsid w:val="00BE5673"/>
    <w:rsid w:val="00BE7525"/>
    <w:rsid w:val="00BF65AF"/>
    <w:rsid w:val="00BF690E"/>
    <w:rsid w:val="00C00193"/>
    <w:rsid w:val="00C02EEE"/>
    <w:rsid w:val="00C04A05"/>
    <w:rsid w:val="00C069BE"/>
    <w:rsid w:val="00C12AFA"/>
    <w:rsid w:val="00C16D31"/>
    <w:rsid w:val="00C17C70"/>
    <w:rsid w:val="00C2075F"/>
    <w:rsid w:val="00C20EF3"/>
    <w:rsid w:val="00C20F46"/>
    <w:rsid w:val="00C20F4C"/>
    <w:rsid w:val="00C246B4"/>
    <w:rsid w:val="00C300FD"/>
    <w:rsid w:val="00C32DF7"/>
    <w:rsid w:val="00C34A69"/>
    <w:rsid w:val="00C354FC"/>
    <w:rsid w:val="00C3765B"/>
    <w:rsid w:val="00C37BA4"/>
    <w:rsid w:val="00C408E7"/>
    <w:rsid w:val="00C42886"/>
    <w:rsid w:val="00C44858"/>
    <w:rsid w:val="00C50C34"/>
    <w:rsid w:val="00C5292B"/>
    <w:rsid w:val="00C544C8"/>
    <w:rsid w:val="00C55C49"/>
    <w:rsid w:val="00C5715B"/>
    <w:rsid w:val="00C66A18"/>
    <w:rsid w:val="00C6747E"/>
    <w:rsid w:val="00C67538"/>
    <w:rsid w:val="00C73B2F"/>
    <w:rsid w:val="00C73C16"/>
    <w:rsid w:val="00C73C63"/>
    <w:rsid w:val="00C751F9"/>
    <w:rsid w:val="00C75C48"/>
    <w:rsid w:val="00C813B9"/>
    <w:rsid w:val="00C833FC"/>
    <w:rsid w:val="00C83672"/>
    <w:rsid w:val="00C8481B"/>
    <w:rsid w:val="00C85523"/>
    <w:rsid w:val="00C85D0B"/>
    <w:rsid w:val="00C86E00"/>
    <w:rsid w:val="00C9369F"/>
    <w:rsid w:val="00C958EF"/>
    <w:rsid w:val="00CA0191"/>
    <w:rsid w:val="00CA0D74"/>
    <w:rsid w:val="00CA3061"/>
    <w:rsid w:val="00CA37A7"/>
    <w:rsid w:val="00CA5532"/>
    <w:rsid w:val="00CA6888"/>
    <w:rsid w:val="00CA68AF"/>
    <w:rsid w:val="00CB15DF"/>
    <w:rsid w:val="00CB4E16"/>
    <w:rsid w:val="00CB5FE2"/>
    <w:rsid w:val="00CB79CC"/>
    <w:rsid w:val="00CB7F34"/>
    <w:rsid w:val="00CC2678"/>
    <w:rsid w:val="00CC432D"/>
    <w:rsid w:val="00CD38B4"/>
    <w:rsid w:val="00CD5CAE"/>
    <w:rsid w:val="00CE32E8"/>
    <w:rsid w:val="00CE336E"/>
    <w:rsid w:val="00CE59E4"/>
    <w:rsid w:val="00CF1343"/>
    <w:rsid w:val="00CF25BB"/>
    <w:rsid w:val="00CF3C81"/>
    <w:rsid w:val="00CF52DB"/>
    <w:rsid w:val="00CF7E39"/>
    <w:rsid w:val="00D0076A"/>
    <w:rsid w:val="00D02459"/>
    <w:rsid w:val="00D11117"/>
    <w:rsid w:val="00D117BF"/>
    <w:rsid w:val="00D12F71"/>
    <w:rsid w:val="00D21CA1"/>
    <w:rsid w:val="00D23E99"/>
    <w:rsid w:val="00D26664"/>
    <w:rsid w:val="00D2745E"/>
    <w:rsid w:val="00D3562C"/>
    <w:rsid w:val="00D41B46"/>
    <w:rsid w:val="00D44F47"/>
    <w:rsid w:val="00D46673"/>
    <w:rsid w:val="00D47BE3"/>
    <w:rsid w:val="00D52A99"/>
    <w:rsid w:val="00D5525E"/>
    <w:rsid w:val="00D60B0F"/>
    <w:rsid w:val="00D622B2"/>
    <w:rsid w:val="00D6569F"/>
    <w:rsid w:val="00D66A38"/>
    <w:rsid w:val="00D67941"/>
    <w:rsid w:val="00D71113"/>
    <w:rsid w:val="00D73FAC"/>
    <w:rsid w:val="00D75371"/>
    <w:rsid w:val="00D760E1"/>
    <w:rsid w:val="00D77E6A"/>
    <w:rsid w:val="00D80C71"/>
    <w:rsid w:val="00D816AF"/>
    <w:rsid w:val="00D845DE"/>
    <w:rsid w:val="00D84B22"/>
    <w:rsid w:val="00D875A7"/>
    <w:rsid w:val="00D9176D"/>
    <w:rsid w:val="00D94009"/>
    <w:rsid w:val="00D97B31"/>
    <w:rsid w:val="00DB4CFC"/>
    <w:rsid w:val="00DC0164"/>
    <w:rsid w:val="00DD04D1"/>
    <w:rsid w:val="00DD24E4"/>
    <w:rsid w:val="00DD2A44"/>
    <w:rsid w:val="00DD3FD2"/>
    <w:rsid w:val="00DD6911"/>
    <w:rsid w:val="00DD7165"/>
    <w:rsid w:val="00DE4609"/>
    <w:rsid w:val="00DE497B"/>
    <w:rsid w:val="00DE5CC3"/>
    <w:rsid w:val="00DE5F82"/>
    <w:rsid w:val="00DF1333"/>
    <w:rsid w:val="00DF2761"/>
    <w:rsid w:val="00DF4F18"/>
    <w:rsid w:val="00E0247A"/>
    <w:rsid w:val="00E0274F"/>
    <w:rsid w:val="00E03D20"/>
    <w:rsid w:val="00E0486D"/>
    <w:rsid w:val="00E05D50"/>
    <w:rsid w:val="00E064E8"/>
    <w:rsid w:val="00E06CC1"/>
    <w:rsid w:val="00E06FD1"/>
    <w:rsid w:val="00E07623"/>
    <w:rsid w:val="00E10873"/>
    <w:rsid w:val="00E117D4"/>
    <w:rsid w:val="00E127C4"/>
    <w:rsid w:val="00E13EE9"/>
    <w:rsid w:val="00E14143"/>
    <w:rsid w:val="00E14A9B"/>
    <w:rsid w:val="00E16288"/>
    <w:rsid w:val="00E216A6"/>
    <w:rsid w:val="00E21703"/>
    <w:rsid w:val="00E2576D"/>
    <w:rsid w:val="00E25917"/>
    <w:rsid w:val="00E269E2"/>
    <w:rsid w:val="00E26E4B"/>
    <w:rsid w:val="00E309BB"/>
    <w:rsid w:val="00E3560D"/>
    <w:rsid w:val="00E3615B"/>
    <w:rsid w:val="00E37266"/>
    <w:rsid w:val="00E4185F"/>
    <w:rsid w:val="00E443CB"/>
    <w:rsid w:val="00E44980"/>
    <w:rsid w:val="00E464C8"/>
    <w:rsid w:val="00E4713F"/>
    <w:rsid w:val="00E53270"/>
    <w:rsid w:val="00E55580"/>
    <w:rsid w:val="00E56FB9"/>
    <w:rsid w:val="00E67D3C"/>
    <w:rsid w:val="00E70FF6"/>
    <w:rsid w:val="00E74EFD"/>
    <w:rsid w:val="00E75EAB"/>
    <w:rsid w:val="00E76355"/>
    <w:rsid w:val="00E77215"/>
    <w:rsid w:val="00E83D04"/>
    <w:rsid w:val="00E86153"/>
    <w:rsid w:val="00E9151A"/>
    <w:rsid w:val="00E91A98"/>
    <w:rsid w:val="00E924E2"/>
    <w:rsid w:val="00E92E0B"/>
    <w:rsid w:val="00E96F72"/>
    <w:rsid w:val="00EA1695"/>
    <w:rsid w:val="00EA5209"/>
    <w:rsid w:val="00EA58D6"/>
    <w:rsid w:val="00EB011F"/>
    <w:rsid w:val="00EB3A3C"/>
    <w:rsid w:val="00EB478A"/>
    <w:rsid w:val="00EB4A10"/>
    <w:rsid w:val="00EB59D4"/>
    <w:rsid w:val="00EB62A4"/>
    <w:rsid w:val="00EB6AA1"/>
    <w:rsid w:val="00EB7182"/>
    <w:rsid w:val="00EB7CED"/>
    <w:rsid w:val="00EC4494"/>
    <w:rsid w:val="00EC539E"/>
    <w:rsid w:val="00EC66B8"/>
    <w:rsid w:val="00EC7AC3"/>
    <w:rsid w:val="00EC7D9B"/>
    <w:rsid w:val="00ED3329"/>
    <w:rsid w:val="00ED3791"/>
    <w:rsid w:val="00ED3EA8"/>
    <w:rsid w:val="00ED7EAD"/>
    <w:rsid w:val="00EE004E"/>
    <w:rsid w:val="00EE0C1C"/>
    <w:rsid w:val="00EE4E03"/>
    <w:rsid w:val="00EE52CD"/>
    <w:rsid w:val="00EE7CFA"/>
    <w:rsid w:val="00EF4621"/>
    <w:rsid w:val="00EF7A8D"/>
    <w:rsid w:val="00F01491"/>
    <w:rsid w:val="00F023C9"/>
    <w:rsid w:val="00F054D7"/>
    <w:rsid w:val="00F119E1"/>
    <w:rsid w:val="00F15F76"/>
    <w:rsid w:val="00F17D16"/>
    <w:rsid w:val="00F212C4"/>
    <w:rsid w:val="00F2714E"/>
    <w:rsid w:val="00F37709"/>
    <w:rsid w:val="00F407DC"/>
    <w:rsid w:val="00F4146D"/>
    <w:rsid w:val="00F43A09"/>
    <w:rsid w:val="00F46ACF"/>
    <w:rsid w:val="00F46B98"/>
    <w:rsid w:val="00F52369"/>
    <w:rsid w:val="00F546A0"/>
    <w:rsid w:val="00F578CD"/>
    <w:rsid w:val="00F63E31"/>
    <w:rsid w:val="00F651B6"/>
    <w:rsid w:val="00F65B45"/>
    <w:rsid w:val="00F66813"/>
    <w:rsid w:val="00F735A8"/>
    <w:rsid w:val="00F762FB"/>
    <w:rsid w:val="00F769DC"/>
    <w:rsid w:val="00F847AC"/>
    <w:rsid w:val="00F86265"/>
    <w:rsid w:val="00F86E1D"/>
    <w:rsid w:val="00F902C5"/>
    <w:rsid w:val="00F926AE"/>
    <w:rsid w:val="00F92945"/>
    <w:rsid w:val="00F938E8"/>
    <w:rsid w:val="00F95A1B"/>
    <w:rsid w:val="00FA66F4"/>
    <w:rsid w:val="00FA6BB8"/>
    <w:rsid w:val="00FB468E"/>
    <w:rsid w:val="00FB47A5"/>
    <w:rsid w:val="00FB518E"/>
    <w:rsid w:val="00FB7D04"/>
    <w:rsid w:val="00FC0F48"/>
    <w:rsid w:val="00FC65D1"/>
    <w:rsid w:val="00FD13B7"/>
    <w:rsid w:val="00FD2B0D"/>
    <w:rsid w:val="00FD47C2"/>
    <w:rsid w:val="00FE1FD4"/>
    <w:rsid w:val="00FE32D4"/>
    <w:rsid w:val="00FE4707"/>
    <w:rsid w:val="00FE76B5"/>
    <w:rsid w:val="00FF4282"/>
    <w:rsid w:val="00FF669B"/>
    <w:rsid w:val="00FF7A94"/>
    <w:rsid w:val="02A7C64B"/>
    <w:rsid w:val="037355A6"/>
    <w:rsid w:val="0BB08F11"/>
    <w:rsid w:val="0DEC51D0"/>
    <w:rsid w:val="1476E1BC"/>
    <w:rsid w:val="1C07ADD1"/>
    <w:rsid w:val="1EF66F71"/>
    <w:rsid w:val="25B4233E"/>
    <w:rsid w:val="2D95C9E3"/>
    <w:rsid w:val="3CCF2997"/>
    <w:rsid w:val="3F7C4503"/>
    <w:rsid w:val="421DCBBA"/>
    <w:rsid w:val="42974920"/>
    <w:rsid w:val="4D5F40AB"/>
    <w:rsid w:val="50755B75"/>
    <w:rsid w:val="5154BD39"/>
    <w:rsid w:val="526CF8B0"/>
    <w:rsid w:val="557EBF2D"/>
    <w:rsid w:val="559B3B8D"/>
    <w:rsid w:val="56BDDE4C"/>
    <w:rsid w:val="5A9C55AB"/>
    <w:rsid w:val="5C41694B"/>
    <w:rsid w:val="5CB514BB"/>
    <w:rsid w:val="5F3A96A4"/>
    <w:rsid w:val="5FFA47BC"/>
    <w:rsid w:val="60213F9E"/>
    <w:rsid w:val="68D233C5"/>
    <w:rsid w:val="6BD15626"/>
    <w:rsid w:val="6D429FD9"/>
    <w:rsid w:val="705BAA16"/>
    <w:rsid w:val="71000711"/>
    <w:rsid w:val="74BBA484"/>
    <w:rsid w:val="7FECA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0503EF0"/>
  <w15:docId w15:val="{72FE1A9C-582A-4D72-90B5-5CABDF3F0B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5328"/>
  </w:style>
  <w:style w:type="paragraph" w:styleId="Heading1">
    <w:name w:val="heading 1"/>
    <w:basedOn w:val="Normal"/>
    <w:next w:val="Normal"/>
    <w:qFormat/>
    <w:rsid w:val="002A5328"/>
    <w:pPr>
      <w:keepNext/>
      <w:tabs>
        <w:tab w:val="left" w:pos="1260"/>
        <w:tab w:val="left" w:pos="7380"/>
      </w:tabs>
      <w:ind w:left="720" w:right="-720"/>
      <w:outlineLvl w:val="0"/>
    </w:pPr>
    <w:rPr>
      <w:sz w:val="24"/>
    </w:rPr>
  </w:style>
  <w:style w:type="paragraph" w:styleId="Heading2">
    <w:name w:val="heading 2"/>
    <w:basedOn w:val="Normal"/>
    <w:next w:val="Normal"/>
    <w:qFormat/>
    <w:rsid w:val="002A5328"/>
    <w:pPr>
      <w:keepNext/>
      <w:tabs>
        <w:tab w:val="left" w:pos="1260"/>
        <w:tab w:val="left" w:pos="7380"/>
      </w:tabs>
      <w:ind w:left="720" w:right="-720"/>
      <w:outlineLvl w:val="1"/>
    </w:pPr>
    <w:rPr>
      <w:i/>
      <w:sz w:val="24"/>
    </w:rPr>
  </w:style>
  <w:style w:type="paragraph" w:styleId="Heading3">
    <w:name w:val="heading 3"/>
    <w:basedOn w:val="Normal"/>
    <w:next w:val="Normal"/>
    <w:qFormat/>
    <w:rsid w:val="002A5328"/>
    <w:pPr>
      <w:keepNext/>
      <w:ind w:firstLine="720"/>
      <w:outlineLvl w:val="2"/>
    </w:pPr>
    <w:rPr>
      <w:sz w:val="24"/>
    </w:rPr>
  </w:style>
  <w:style w:type="paragraph" w:styleId="Heading4">
    <w:name w:val="heading 4"/>
    <w:basedOn w:val="Normal"/>
    <w:next w:val="Normal"/>
    <w:qFormat/>
    <w:rsid w:val="002A5328"/>
    <w:pPr>
      <w:keepNext/>
      <w:tabs>
        <w:tab w:val="left" w:pos="1260"/>
        <w:tab w:val="left" w:pos="7380"/>
      </w:tabs>
      <w:ind w:right="-720"/>
      <w:outlineLvl w:val="3"/>
    </w:pPr>
    <w:rPr>
      <w:sz w:val="24"/>
    </w:rPr>
  </w:style>
  <w:style w:type="paragraph" w:styleId="Heading5">
    <w:name w:val="heading 5"/>
    <w:basedOn w:val="Normal"/>
    <w:next w:val="Normal"/>
    <w:qFormat/>
    <w:rsid w:val="002A5328"/>
    <w:pPr>
      <w:keepNext/>
      <w:tabs>
        <w:tab w:val="left" w:pos="1260"/>
        <w:tab w:val="left" w:pos="7380"/>
        <w:tab w:val="left" w:pos="10080"/>
      </w:tabs>
      <w:ind w:left="720" w:right="-720"/>
      <w:outlineLvl w:val="4"/>
    </w:pPr>
    <w:rPr>
      <w:b/>
      <w:i/>
      <w:sz w:val="24"/>
    </w:rPr>
  </w:style>
  <w:style w:type="paragraph" w:styleId="Heading6">
    <w:name w:val="heading 6"/>
    <w:basedOn w:val="Normal"/>
    <w:next w:val="Normal"/>
    <w:qFormat/>
    <w:rsid w:val="002A5328"/>
    <w:pPr>
      <w:keepNext/>
      <w:outlineLvl w:val="5"/>
    </w:pPr>
    <w:rPr>
      <w:sz w:val="24"/>
    </w:rPr>
  </w:style>
  <w:style w:type="paragraph" w:styleId="Heading7">
    <w:name w:val="heading 7"/>
    <w:basedOn w:val="Normal"/>
    <w:next w:val="Normal"/>
    <w:qFormat/>
    <w:rsid w:val="002A5328"/>
    <w:pPr>
      <w:keepNext/>
      <w:tabs>
        <w:tab w:val="left" w:pos="1260"/>
        <w:tab w:val="left" w:pos="7380"/>
      </w:tabs>
      <w:ind w:right="-180"/>
      <w:outlineLvl w:val="6"/>
    </w:pPr>
    <w:rPr>
      <w:i/>
      <w:sz w:val="24"/>
    </w:rPr>
  </w:style>
  <w:style w:type="paragraph" w:styleId="Heading8">
    <w:name w:val="heading 8"/>
    <w:basedOn w:val="Normal"/>
    <w:next w:val="Normal"/>
    <w:qFormat/>
    <w:rsid w:val="002A5328"/>
    <w:pPr>
      <w:keepNext/>
      <w:tabs>
        <w:tab w:val="left" w:pos="1260"/>
        <w:tab w:val="left" w:pos="7380"/>
      </w:tabs>
      <w:ind w:left="720" w:right="-720" w:firstLine="540"/>
      <w:outlineLvl w:val="7"/>
    </w:pPr>
    <w:rPr>
      <w:sz w:val="24"/>
    </w:rPr>
  </w:style>
  <w:style w:type="paragraph" w:styleId="Heading9">
    <w:name w:val="heading 9"/>
    <w:basedOn w:val="Normal"/>
    <w:next w:val="Normal"/>
    <w:qFormat/>
    <w:rsid w:val="002A5328"/>
    <w:pPr>
      <w:keepNext/>
      <w:tabs>
        <w:tab w:val="left" w:pos="9540"/>
      </w:tabs>
      <w:ind w:right="360"/>
      <w:jc w:val="center"/>
      <w:outlineLvl w:val="8"/>
    </w:pPr>
    <w:rPr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2A5328"/>
    <w:pPr>
      <w:tabs>
        <w:tab w:val="left" w:pos="9540"/>
      </w:tabs>
      <w:ind w:right="1440"/>
      <w:jc w:val="center"/>
    </w:pPr>
    <w:rPr>
      <w:b/>
      <w:sz w:val="24"/>
    </w:rPr>
  </w:style>
  <w:style w:type="paragraph" w:styleId="BlockText">
    <w:name w:val="Block Text"/>
    <w:basedOn w:val="Normal"/>
    <w:rsid w:val="002A5328"/>
    <w:pPr>
      <w:tabs>
        <w:tab w:val="left" w:pos="1260"/>
        <w:tab w:val="left" w:pos="7380"/>
      </w:tabs>
      <w:ind w:left="7380" w:right="-720" w:hanging="6660"/>
    </w:pPr>
    <w:rPr>
      <w:i/>
      <w:sz w:val="24"/>
    </w:rPr>
  </w:style>
  <w:style w:type="paragraph" w:styleId="FootnoteText">
    <w:name w:val="footnote text"/>
    <w:basedOn w:val="Normal"/>
    <w:semiHidden/>
    <w:rsid w:val="002A5328"/>
  </w:style>
  <w:style w:type="character" w:styleId="FootnoteReference">
    <w:name w:val="footnote reference"/>
    <w:semiHidden/>
    <w:rsid w:val="002A5328"/>
    <w:rPr>
      <w:vertAlign w:val="superscript"/>
    </w:rPr>
  </w:style>
  <w:style w:type="paragraph" w:styleId="BalloonText">
    <w:name w:val="Balloon Text"/>
    <w:basedOn w:val="Normal"/>
    <w:semiHidden/>
    <w:rsid w:val="002A5328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rsid w:val="002A5328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2A5328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D4C5F"/>
  </w:style>
  <w:style w:type="character" w:customStyle="1" w:styleId="TitleChar">
    <w:name w:val="Title Char"/>
    <w:link w:val="Title"/>
    <w:rsid w:val="00574F1F"/>
    <w:rPr>
      <w:b/>
      <w:sz w:val="24"/>
    </w:rPr>
  </w:style>
  <w:style w:type="paragraph" w:styleId="NoSpacing">
    <w:name w:val="No Spacing"/>
    <w:uiPriority w:val="1"/>
    <w:qFormat/>
    <w:rsid w:val="0037434C"/>
  </w:style>
  <w:style w:type="character" w:styleId="Hyperlink">
    <w:name w:val="Hyperlink"/>
    <w:basedOn w:val="DefaultParagraphFont"/>
    <w:uiPriority w:val="99"/>
    <w:unhideWhenUsed/>
    <w:rsid w:val="008F4205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2B063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B0635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B0635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B063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B0635"/>
    <w:rPr>
      <w:b/>
      <w:bCs/>
    </w:rPr>
  </w:style>
  <w:style w:type="character" w:customStyle="1" w:styleId="date-display-single">
    <w:name w:val="date-display-single"/>
    <w:basedOn w:val="DefaultParagraphFont"/>
    <w:rsid w:val="0021453E"/>
  </w:style>
  <w:style w:type="character" w:customStyle="1" w:styleId="date-display-start">
    <w:name w:val="date-display-start"/>
    <w:basedOn w:val="DefaultParagraphFont"/>
    <w:rsid w:val="0021453E"/>
  </w:style>
  <w:style w:type="character" w:customStyle="1" w:styleId="date-display-end">
    <w:name w:val="date-display-end"/>
    <w:basedOn w:val="DefaultParagraphFont"/>
    <w:rsid w:val="0021453E"/>
  </w:style>
  <w:style w:type="paragraph" w:customStyle="1" w:styleId="Default">
    <w:name w:val="Default"/>
    <w:rsid w:val="006C1800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674A3"/>
    <w:rPr>
      <w:color w:val="808080"/>
      <w:shd w:val="clear" w:color="auto" w:fill="E6E6E6"/>
    </w:rPr>
  </w:style>
  <w:style w:type="table" w:styleId="TableGrid">
    <w:name w:val="Table Grid"/>
    <w:basedOn w:val="TableNormal"/>
    <w:uiPriority w:val="59"/>
    <w:rsid w:val="00B432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32FEA"/>
    <w:pPr>
      <w:ind w:left="720"/>
      <w:contextualSpacing/>
    </w:p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FE4707"/>
    <w:rPr>
      <w:color w:val="605E5C"/>
      <w:shd w:val="clear" w:color="auto" w:fill="E1DFDD"/>
    </w:rPr>
  </w:style>
  <w:style w:type="paragraph" w:customStyle="1" w:styleId="font7">
    <w:name w:val="font_7"/>
    <w:basedOn w:val="Normal"/>
    <w:rsid w:val="00317358"/>
    <w:pPr>
      <w:spacing w:before="100" w:beforeAutospacing="1" w:after="100" w:afterAutospacing="1"/>
    </w:pPr>
    <w:rPr>
      <w:sz w:val="24"/>
      <w:szCs w:val="24"/>
    </w:rPr>
  </w:style>
  <w:style w:type="character" w:customStyle="1" w:styleId="color15">
    <w:name w:val="color_15"/>
    <w:basedOn w:val="DefaultParagraphFont"/>
    <w:rsid w:val="00317358"/>
  </w:style>
  <w:style w:type="paragraph" w:customStyle="1" w:styleId="font8">
    <w:name w:val="font_8"/>
    <w:basedOn w:val="Normal"/>
    <w:rsid w:val="00317358"/>
    <w:pPr>
      <w:spacing w:before="100" w:beforeAutospacing="1" w:after="100" w:afterAutospacing="1"/>
    </w:pPr>
    <w:rPr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021B5F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3483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527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148320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383158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71677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2739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63058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148202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995434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9715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025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62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59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27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94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15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03150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283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67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77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mailto:djohnson@rmhumanservices.org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dialin.teams.microsoft.com/61ef7044-6e88-4262-8c5d-64c9f54e4954?id=256732546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teams.microsoft.com/l/meetup-join/19%3ameeting_ZTYyNDQ4Y2UtOTc3NS00ZWJmLWE3YTktZWFlOTdlYjdkNjVk%40thread.v2/0?context=%7b%22Tid%22%3a%22bb5181cd-7dab-4ca3-952f-de9a5fa06e09%22%2c%22Oid%22%3a%22822d1ee9-4b7f-4ef0-a216-1cd3e560b4c3%22%7d" TargetMode="Externa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image" Target="media/image1.jp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~1\MHicks\LOCALS~1\Temp\XPgrpwise\Jan%2019%202010%20BOD%20Meeting%20Agenda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4193A1A2019B43A6C395DEE9810740" ma:contentTypeVersion="15" ma:contentTypeDescription="Create a new document." ma:contentTypeScope="" ma:versionID="f6f3e3fb10017817d709a67ea6b31346">
  <xsd:schema xmlns:xsd="http://www.w3.org/2001/XMLSchema" xmlns:xs="http://www.w3.org/2001/XMLSchema" xmlns:p="http://schemas.microsoft.com/office/2006/metadata/properties" xmlns:ns2="4260d136-6055-46c1-987e-b2db65a8d7de" xmlns:ns3="0e3a21cf-e277-4725-bc71-20bebe99d2fa" targetNamespace="http://schemas.microsoft.com/office/2006/metadata/properties" ma:root="true" ma:fieldsID="d0bbf88510679f7ea9e2ef94c79e478b" ns2:_="" ns3:_="">
    <xsd:import namespace="4260d136-6055-46c1-987e-b2db65a8d7de"/>
    <xsd:import namespace="0e3a21cf-e277-4725-bc71-20bebe99d2f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260d136-6055-46c1-987e-b2db65a8d7d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e4627ab8-0044-4ec5-88d4-910cda24d22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3a21cf-e277-4725-bc71-20bebe99d2fa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8a3d91b4-487c-459d-a621-1e1d6ef7aca1}" ma:internalName="TaxCatchAll" ma:showField="CatchAllData" ma:web="0e3a21cf-e277-4725-bc71-20bebe99d2f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e3a21cf-e277-4725-bc71-20bebe99d2fa" xsi:nil="true"/>
    <lcf76f155ced4ddcb4097134ff3c332f xmlns="4260d136-6055-46c1-987e-b2db65a8d7de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23DCCBB-0BBF-46C3-9DC2-30A066098C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260d136-6055-46c1-987e-b2db65a8d7de"/>
    <ds:schemaRef ds:uri="0e3a21cf-e277-4725-bc71-20bebe99d2f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BA5F503-1911-484C-AB9D-EBE96C68F050}">
  <ds:schemaRefs>
    <ds:schemaRef ds:uri="http://schemas.microsoft.com/office/2006/metadata/properties"/>
    <ds:schemaRef ds:uri="http://schemas.microsoft.com/office/infopath/2007/PartnerControls"/>
    <ds:schemaRef ds:uri="0e3a21cf-e277-4725-bc71-20bebe99d2fa"/>
    <ds:schemaRef ds:uri="4260d136-6055-46c1-987e-b2db65a8d7de"/>
  </ds:schemaRefs>
</ds:datastoreItem>
</file>

<file path=customXml/itemProps3.xml><?xml version="1.0" encoding="utf-8"?>
<ds:datastoreItem xmlns:ds="http://schemas.openxmlformats.org/officeDocument/2006/customXml" ds:itemID="{93155B98-4E5B-448F-AFED-76638BE4AF3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Jan 19 2010 BOD Meeting Agenda</Template>
  <TotalTime>2</TotalTime>
  <Pages>1</Pages>
  <Words>281</Words>
  <Characters>1607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AGENDA</vt:lpstr>
    </vt:vector>
  </TitlesOfParts>
  <Company>Denver Options</Company>
  <LinksUpToDate>false</LinksUpToDate>
  <CharactersWithSpaces>1885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AGENDA</dc:title>
  <dc:subject/>
  <dc:creator>Bridget Forgy</dc:creator>
  <cp:keywords/>
  <cp:lastModifiedBy>Dana Johnson</cp:lastModifiedBy>
  <cp:revision>2</cp:revision>
  <cp:lastPrinted>2019-05-21T20:59:00Z</cp:lastPrinted>
  <dcterms:created xsi:type="dcterms:W3CDTF">2025-11-20T20:40:00Z</dcterms:created>
  <dcterms:modified xsi:type="dcterms:W3CDTF">2025-11-20T20:40:00Z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0x010100594193A1A2019B43A6C395DEE9810740</vt:lpwstr>
  </property>
  <property fmtid="{D5CDD505-2E9C-101B-9397-08002B2CF9AE}" pid="3" name="Order">
    <vt:r8>100</vt:r8>
  </property>
</Properties>
</file>