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28EC7" w14:textId="77777777" w:rsidR="0080474B" w:rsidRPr="00C75C48" w:rsidRDefault="002B7B38" w:rsidP="002B7B38">
      <w:pPr>
        <w:jc w:val="center"/>
        <w:rPr>
          <w:rFonts w:asciiTheme="minorHAnsi" w:hAnsiTheme="minorHAnsi" w:cstheme="minorHAnsi"/>
        </w:rPr>
      </w:pPr>
      <w:r w:rsidRPr="00C75C48">
        <w:rPr>
          <w:rFonts w:asciiTheme="minorHAnsi" w:hAnsiTheme="minorHAnsi" w:cstheme="minorHAnsi"/>
          <w:noProof/>
        </w:rPr>
        <w:drawing>
          <wp:inline distT="0" distB="0" distL="0" distR="0" wp14:anchorId="6EAE81B1" wp14:editId="7AE338DB">
            <wp:extent cx="2690396" cy="93687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0396" cy="93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E414E" w14:textId="77777777" w:rsidR="0080474B" w:rsidRPr="00C75C48" w:rsidRDefault="0080474B" w:rsidP="0080474B">
      <w:pPr>
        <w:rPr>
          <w:rFonts w:asciiTheme="minorHAnsi" w:hAnsiTheme="minorHAnsi" w:cstheme="minorHAnsi"/>
          <w:b/>
          <w:sz w:val="28"/>
          <w:szCs w:val="28"/>
        </w:rPr>
      </w:pPr>
    </w:p>
    <w:p w14:paraId="35AC4359" w14:textId="6A7EB66F" w:rsidR="00574F1F" w:rsidRPr="00C75C48" w:rsidRDefault="00B9186D" w:rsidP="0080474B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Case Management Agency </w:t>
      </w:r>
      <w:r w:rsidR="006674A3" w:rsidRPr="00C75C48">
        <w:rPr>
          <w:rFonts w:asciiTheme="minorHAnsi" w:hAnsiTheme="minorHAnsi" w:cstheme="minorHAnsi"/>
          <w:b/>
          <w:sz w:val="24"/>
          <w:szCs w:val="24"/>
        </w:rPr>
        <w:t xml:space="preserve">Community Advisory </w:t>
      </w:r>
      <w:r w:rsidR="002A5B73">
        <w:rPr>
          <w:rFonts w:asciiTheme="minorHAnsi" w:hAnsiTheme="minorHAnsi" w:cstheme="minorHAnsi"/>
          <w:b/>
          <w:sz w:val="24"/>
          <w:szCs w:val="24"/>
        </w:rPr>
        <w:t>Committee</w:t>
      </w:r>
      <w:r w:rsidR="006674A3" w:rsidRPr="00C75C48">
        <w:rPr>
          <w:rFonts w:asciiTheme="minorHAnsi" w:hAnsiTheme="minorHAnsi" w:cstheme="minorHAnsi"/>
          <w:b/>
          <w:sz w:val="24"/>
          <w:szCs w:val="24"/>
        </w:rPr>
        <w:t xml:space="preserve"> Meeting</w:t>
      </w:r>
    </w:p>
    <w:p w14:paraId="2CA08A65" w14:textId="65A45241" w:rsidR="000341B7" w:rsidRPr="00C75C48" w:rsidRDefault="00E216A6" w:rsidP="00D622B2">
      <w:pPr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November</w:t>
      </w:r>
      <w:r w:rsidR="002923D8">
        <w:rPr>
          <w:rFonts w:asciiTheme="minorHAnsi" w:hAnsiTheme="minorHAnsi" w:cstheme="minorHAnsi"/>
          <w:sz w:val="24"/>
          <w:szCs w:val="24"/>
        </w:rPr>
        <w:t xml:space="preserve"> 1</w:t>
      </w:r>
      <w:r w:rsidR="00045123">
        <w:rPr>
          <w:rFonts w:asciiTheme="minorHAnsi" w:hAnsiTheme="minorHAnsi" w:cstheme="minorHAnsi"/>
          <w:sz w:val="24"/>
          <w:szCs w:val="24"/>
        </w:rPr>
        <w:t>2</w:t>
      </w:r>
      <w:r w:rsidR="002923D8" w:rsidRPr="002923D8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2923D8">
        <w:rPr>
          <w:rFonts w:asciiTheme="minorHAnsi" w:hAnsiTheme="minorHAnsi" w:cstheme="minorHAnsi"/>
          <w:sz w:val="24"/>
          <w:szCs w:val="24"/>
        </w:rPr>
        <w:t>, 2025</w:t>
      </w:r>
    </w:p>
    <w:p w14:paraId="7808E45D" w14:textId="73F92B75" w:rsidR="0053483E" w:rsidRDefault="00574F1F" w:rsidP="000341B7">
      <w:pPr>
        <w:pStyle w:val="Title"/>
        <w:tabs>
          <w:tab w:val="clear" w:pos="9540"/>
        </w:tabs>
        <w:spacing w:line="360" w:lineRule="auto"/>
        <w:ind w:right="36"/>
        <w:rPr>
          <w:rFonts w:asciiTheme="minorHAnsi" w:hAnsiTheme="minorHAnsi" w:cstheme="minorHAnsi"/>
          <w:szCs w:val="24"/>
        </w:rPr>
      </w:pPr>
      <w:r w:rsidRPr="00C75C48">
        <w:rPr>
          <w:rFonts w:asciiTheme="minorHAnsi" w:hAnsiTheme="minorHAnsi" w:cstheme="minorHAnsi"/>
          <w:szCs w:val="24"/>
        </w:rPr>
        <w:t>A</w:t>
      </w:r>
      <w:r w:rsidR="0021453E" w:rsidRPr="00C75C48">
        <w:rPr>
          <w:rFonts w:asciiTheme="minorHAnsi" w:hAnsiTheme="minorHAnsi" w:cstheme="minorHAnsi"/>
          <w:szCs w:val="24"/>
        </w:rPr>
        <w:t>genda</w:t>
      </w:r>
    </w:p>
    <w:p w14:paraId="5DA6A43F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hyperlink r:id="rId11" w:tgtFrame="_blank" w:tooltip="https://teams.microsoft.com/l/meetup-join/19%3ameeting_ZTYyNDQ4Y2UtOTc3NS00ZWJmLWE3YTktZWFlOTdlYjdkNjVk%40thread.v2/0?context=%7b%22Tid%22%3a%22bb5181cd-7dab-4ca3-952f-de9a5fa06e09%22%2c%22Oid%22%3a%22822d1ee9-4b7f-4ef0-a216-1cd3e560b4c3%22%7d" w:history="1">
        <w:r w:rsidRPr="0053483E">
          <w:rPr>
            <w:rStyle w:val="Hyperlink"/>
            <w:rFonts w:asciiTheme="minorHAnsi" w:hAnsiTheme="minorHAnsi" w:cstheme="minorHAnsi"/>
            <w:bCs/>
            <w:szCs w:val="24"/>
          </w:rPr>
          <w:t>Join the meeting now</w:t>
        </w:r>
      </w:hyperlink>
    </w:p>
    <w:p w14:paraId="5CF7F1E8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Meeting ID: 285 122 079 791</w:t>
      </w:r>
    </w:p>
    <w:p w14:paraId="2F083623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Passcode: ThG4ca</w:t>
      </w:r>
    </w:p>
    <w:p w14:paraId="64A41924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bCs/>
          <w:szCs w:val="24"/>
        </w:rPr>
        <w:t>Dial in by phone</w:t>
      </w:r>
    </w:p>
    <w:p w14:paraId="06655904" w14:textId="5CD9AAF1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+1 720-372-0556,</w:t>
      </w:r>
      <w:r w:rsidR="0037337E" w:rsidRPr="0037337E">
        <w:rPr>
          <w:rFonts w:asciiTheme="minorHAnsi" w:hAnsiTheme="minorHAnsi" w:cstheme="minorHAnsi"/>
          <w:szCs w:val="24"/>
        </w:rPr>
        <w:t xml:space="preserve"> </w:t>
      </w:r>
      <w:r w:rsidRPr="0053483E">
        <w:rPr>
          <w:rFonts w:asciiTheme="minorHAnsi" w:hAnsiTheme="minorHAnsi" w:cstheme="minorHAnsi"/>
          <w:szCs w:val="24"/>
        </w:rPr>
        <w:t>256732546# United States, Aurora</w:t>
      </w:r>
    </w:p>
    <w:p w14:paraId="7914A73F" w14:textId="77777777" w:rsidR="0053483E" w:rsidRPr="0053483E" w:rsidRDefault="0053483E" w:rsidP="0053483E">
      <w:pPr>
        <w:pStyle w:val="Title"/>
        <w:spacing w:line="276" w:lineRule="auto"/>
        <w:ind w:right="36"/>
        <w:rPr>
          <w:rFonts w:asciiTheme="minorHAnsi" w:hAnsiTheme="minorHAnsi" w:cstheme="minorHAnsi"/>
          <w:szCs w:val="24"/>
        </w:rPr>
      </w:pPr>
      <w:hyperlink r:id="rId12" w:tgtFrame="_blank" w:tooltip="https://dialin.teams.microsoft.com/61ef7044-6e88-4262-8c5d-64c9f54e4954?id=256732546" w:history="1">
        <w:r w:rsidRPr="0053483E">
          <w:rPr>
            <w:rStyle w:val="Hyperlink"/>
            <w:rFonts w:asciiTheme="minorHAnsi" w:hAnsiTheme="minorHAnsi" w:cstheme="minorHAnsi"/>
            <w:szCs w:val="24"/>
          </w:rPr>
          <w:t>Find a local number</w:t>
        </w:r>
      </w:hyperlink>
    </w:p>
    <w:p w14:paraId="28610FF4" w14:textId="77777777" w:rsidR="0053483E" w:rsidRPr="0053483E" w:rsidRDefault="0053483E" w:rsidP="0053483E">
      <w:pPr>
        <w:pStyle w:val="Title"/>
        <w:spacing w:after="240" w:line="276" w:lineRule="auto"/>
        <w:ind w:right="36"/>
        <w:rPr>
          <w:rFonts w:asciiTheme="minorHAnsi" w:hAnsiTheme="minorHAnsi" w:cstheme="minorHAnsi"/>
          <w:szCs w:val="24"/>
        </w:rPr>
      </w:pPr>
      <w:r w:rsidRPr="0053483E">
        <w:rPr>
          <w:rFonts w:asciiTheme="minorHAnsi" w:hAnsiTheme="minorHAnsi" w:cstheme="minorHAnsi"/>
          <w:szCs w:val="24"/>
        </w:rPr>
        <w:t>Phone conference ID: 256 732 546#</w:t>
      </w:r>
    </w:p>
    <w:p w14:paraId="4A94AD79" w14:textId="192744FA" w:rsidR="00432FEA" w:rsidRPr="00C75C48" w:rsidRDefault="007F22E6" w:rsidP="007F22E6">
      <w:pPr>
        <w:jc w:val="both"/>
        <w:rPr>
          <w:rFonts w:asciiTheme="minorHAnsi" w:hAnsiTheme="minorHAnsi" w:cstheme="minorHAnsi"/>
          <w:i/>
          <w:sz w:val="24"/>
        </w:rPr>
      </w:pPr>
      <w:r w:rsidRPr="00C75C48">
        <w:rPr>
          <w:rFonts w:asciiTheme="minorHAnsi" w:hAnsiTheme="minorHAnsi" w:cstheme="minorHAnsi"/>
          <w:i/>
          <w:sz w:val="24"/>
        </w:rPr>
        <w:t xml:space="preserve">The </w:t>
      </w:r>
      <w:r w:rsidR="00B9186D">
        <w:rPr>
          <w:rFonts w:asciiTheme="minorHAnsi" w:hAnsiTheme="minorHAnsi" w:cstheme="minorHAnsi"/>
          <w:i/>
          <w:sz w:val="24"/>
        </w:rPr>
        <w:t>purpose</w:t>
      </w:r>
      <w:r w:rsidRPr="00C75C48">
        <w:rPr>
          <w:rFonts w:asciiTheme="minorHAnsi" w:hAnsiTheme="minorHAnsi" w:cstheme="minorHAnsi"/>
          <w:i/>
          <w:sz w:val="24"/>
        </w:rPr>
        <w:t xml:space="preserve"> of the </w:t>
      </w:r>
      <w:r w:rsidR="00B9186D">
        <w:rPr>
          <w:rFonts w:asciiTheme="minorHAnsi" w:hAnsiTheme="minorHAnsi" w:cstheme="minorHAnsi"/>
          <w:i/>
          <w:sz w:val="24"/>
        </w:rPr>
        <w:t xml:space="preserve">CMA </w:t>
      </w:r>
      <w:r w:rsidRPr="00C75C48">
        <w:rPr>
          <w:rFonts w:asciiTheme="minorHAnsi" w:hAnsiTheme="minorHAnsi" w:cstheme="minorHAnsi"/>
          <w:i/>
          <w:sz w:val="24"/>
        </w:rPr>
        <w:t xml:space="preserve">Community Advisory </w:t>
      </w:r>
      <w:r w:rsidR="002A5B73">
        <w:rPr>
          <w:rFonts w:asciiTheme="minorHAnsi" w:hAnsiTheme="minorHAnsi" w:cstheme="minorHAnsi"/>
          <w:i/>
          <w:sz w:val="24"/>
        </w:rPr>
        <w:t>Committee</w:t>
      </w:r>
      <w:r w:rsidRPr="00C75C48">
        <w:rPr>
          <w:rFonts w:asciiTheme="minorHAnsi" w:hAnsiTheme="minorHAnsi" w:cstheme="minorHAnsi"/>
          <w:i/>
          <w:sz w:val="24"/>
        </w:rPr>
        <w:t xml:space="preserve"> is to </w:t>
      </w:r>
      <w:r w:rsidR="009C1EEC">
        <w:rPr>
          <w:rFonts w:asciiTheme="minorHAnsi" w:hAnsiTheme="minorHAnsi" w:cstheme="minorHAnsi"/>
          <w:i/>
          <w:sz w:val="24"/>
        </w:rPr>
        <w:t>provide public input for Case Management Agency Operations</w:t>
      </w:r>
    </w:p>
    <w:p w14:paraId="7E9A7020" w14:textId="77777777" w:rsidR="00B9186D" w:rsidRDefault="00B9186D" w:rsidP="007F22E6">
      <w:pPr>
        <w:jc w:val="both"/>
        <w:rPr>
          <w:rFonts w:asciiTheme="minorHAnsi" w:hAnsiTheme="minorHAnsi" w:cstheme="minorHAnsi"/>
          <w:sz w:val="24"/>
          <w:u w:val="single"/>
        </w:rPr>
      </w:pPr>
    </w:p>
    <w:p w14:paraId="44CFDD0A" w14:textId="6800B7DC" w:rsidR="00432FEA" w:rsidRPr="00C75C48" w:rsidRDefault="00432FEA" w:rsidP="007F22E6">
      <w:pPr>
        <w:jc w:val="both"/>
        <w:rPr>
          <w:rFonts w:asciiTheme="minorHAnsi" w:hAnsiTheme="minorHAnsi" w:cstheme="minorHAnsi"/>
          <w:sz w:val="24"/>
          <w:u w:val="single"/>
        </w:rPr>
      </w:pPr>
      <w:r w:rsidRPr="00C75C48">
        <w:rPr>
          <w:rFonts w:asciiTheme="minorHAnsi" w:hAnsiTheme="minorHAnsi" w:cstheme="minorHAnsi"/>
          <w:sz w:val="24"/>
          <w:u w:val="single"/>
        </w:rPr>
        <w:t>Community Advisory Council Goals:</w:t>
      </w:r>
    </w:p>
    <w:p w14:paraId="32628729" w14:textId="284F74C1" w:rsidR="00DD2A44" w:rsidRDefault="00DD2A44" w:rsidP="00DD2A44">
      <w:pPr>
        <w:pStyle w:val="ListParagraph"/>
        <w:numPr>
          <w:ilvl w:val="0"/>
          <w:numId w:val="33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Receive public input regarding Case Management Agency operations.</w:t>
      </w:r>
    </w:p>
    <w:p w14:paraId="66C8825F" w14:textId="11119FA2" w:rsidR="00E3560D" w:rsidRPr="00C75C48" w:rsidRDefault="001A2FA5" w:rsidP="00D26664">
      <w:pPr>
        <w:pStyle w:val="ListParagraph"/>
        <w:numPr>
          <w:ilvl w:val="0"/>
          <w:numId w:val="33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Provide input and</w:t>
      </w:r>
      <w:r w:rsidR="00E3560D" w:rsidRPr="00C75C48">
        <w:rPr>
          <w:rFonts w:asciiTheme="minorHAnsi" w:hAnsiTheme="minorHAnsi" w:cstheme="minorHAnsi"/>
          <w:sz w:val="24"/>
        </w:rPr>
        <w:t xml:space="preserve"> recommendations that </w:t>
      </w:r>
      <w:r>
        <w:rPr>
          <w:rFonts w:asciiTheme="minorHAnsi" w:hAnsiTheme="minorHAnsi" w:cstheme="minorHAnsi"/>
          <w:sz w:val="24"/>
        </w:rPr>
        <w:t xml:space="preserve">support Case Management Agency </w:t>
      </w:r>
      <w:r w:rsidR="00DD2A44">
        <w:rPr>
          <w:rFonts w:asciiTheme="minorHAnsi" w:hAnsiTheme="minorHAnsi" w:cstheme="minorHAnsi"/>
          <w:sz w:val="24"/>
        </w:rPr>
        <w:t>o</w:t>
      </w:r>
      <w:r>
        <w:rPr>
          <w:rFonts w:asciiTheme="minorHAnsi" w:hAnsiTheme="minorHAnsi" w:cstheme="minorHAnsi"/>
          <w:sz w:val="24"/>
        </w:rPr>
        <w:t>perations</w:t>
      </w:r>
      <w:r w:rsidR="0035526F">
        <w:rPr>
          <w:rFonts w:asciiTheme="minorHAnsi" w:hAnsiTheme="minorHAnsi" w:cstheme="minorHAnsi"/>
          <w:sz w:val="24"/>
        </w:rPr>
        <w:t xml:space="preserve"> and complaint resolution processes</w:t>
      </w:r>
      <w:r w:rsidR="004932B4">
        <w:rPr>
          <w:rFonts w:asciiTheme="minorHAnsi" w:hAnsiTheme="minorHAnsi" w:cstheme="minorHAnsi"/>
          <w:sz w:val="24"/>
        </w:rPr>
        <w:t>.</w:t>
      </w:r>
    </w:p>
    <w:p w14:paraId="6DE44D67" w14:textId="15BB0D5D" w:rsidR="00D26664" w:rsidRPr="00C75C48" w:rsidRDefault="00E3560D" w:rsidP="00D26664">
      <w:pPr>
        <w:pStyle w:val="ListParagraph"/>
        <w:numPr>
          <w:ilvl w:val="0"/>
          <w:numId w:val="33"/>
        </w:numPr>
        <w:rPr>
          <w:rFonts w:asciiTheme="minorHAnsi" w:hAnsiTheme="minorHAnsi" w:cstheme="minorHAnsi"/>
          <w:sz w:val="24"/>
        </w:rPr>
      </w:pPr>
      <w:r w:rsidRPr="00C75C48">
        <w:rPr>
          <w:rFonts w:asciiTheme="minorHAnsi" w:hAnsiTheme="minorHAnsi" w:cstheme="minorHAnsi"/>
          <w:sz w:val="24"/>
        </w:rPr>
        <w:t xml:space="preserve">Identify and recruit </w:t>
      </w:r>
      <w:r w:rsidR="004932B4">
        <w:rPr>
          <w:rFonts w:asciiTheme="minorHAnsi" w:hAnsiTheme="minorHAnsi" w:cstheme="minorHAnsi"/>
          <w:sz w:val="24"/>
        </w:rPr>
        <w:t xml:space="preserve">representative </w:t>
      </w:r>
      <w:r w:rsidRPr="00C75C48">
        <w:rPr>
          <w:rFonts w:asciiTheme="minorHAnsi" w:hAnsiTheme="minorHAnsi" w:cstheme="minorHAnsi"/>
          <w:sz w:val="24"/>
        </w:rPr>
        <w:t>membership (</w:t>
      </w:r>
      <w:r w:rsidR="004932B4">
        <w:rPr>
          <w:rFonts w:asciiTheme="minorHAnsi" w:hAnsiTheme="minorHAnsi" w:cstheme="minorHAnsi"/>
          <w:sz w:val="24"/>
        </w:rPr>
        <w:t xml:space="preserve">geographic, </w:t>
      </w:r>
      <w:r w:rsidRPr="00C75C48">
        <w:rPr>
          <w:rFonts w:asciiTheme="minorHAnsi" w:hAnsiTheme="minorHAnsi" w:cstheme="minorHAnsi"/>
          <w:sz w:val="24"/>
        </w:rPr>
        <w:t>social and economic, racial or ethnic, disability, gender, sexual orientation).</w:t>
      </w:r>
    </w:p>
    <w:p w14:paraId="20FF10AE" w14:textId="77777777" w:rsidR="00FF7A94" w:rsidRPr="00C75C48" w:rsidRDefault="00FF7A94" w:rsidP="00FF7A94">
      <w:pPr>
        <w:pStyle w:val="ListParagraph"/>
        <w:rPr>
          <w:rFonts w:asciiTheme="minorHAnsi" w:hAnsiTheme="minorHAnsi" w:cstheme="minorHAnsi"/>
          <w:sz w:val="24"/>
        </w:rPr>
      </w:pPr>
    </w:p>
    <w:tbl>
      <w:tblPr>
        <w:tblStyle w:val="TableGrid"/>
        <w:tblW w:w="519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1"/>
        <w:gridCol w:w="4219"/>
        <w:gridCol w:w="4380"/>
      </w:tblGrid>
      <w:tr w:rsidR="008C7C23" w:rsidRPr="00C75C48" w14:paraId="6C977524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653E87C7" w14:textId="09DA6265" w:rsidR="008C7C23" w:rsidRPr="00C75C48" w:rsidRDefault="00B9186D" w:rsidP="005A3093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="002F3CBE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="002F3CBE">
              <w:rPr>
                <w:rFonts w:asciiTheme="minorHAnsi" w:hAnsiTheme="minorHAnsi" w:cstheme="minorHAnsi"/>
                <w:b/>
                <w:sz w:val="24"/>
                <w:szCs w:val="24"/>
              </w:rPr>
              <w:t>0</w:t>
            </w:r>
            <w:r w:rsidR="00C069B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5F5842">
              <w:rPr>
                <w:rFonts w:asciiTheme="minorHAnsi" w:hAnsiTheme="minorHAnsi" w:cstheme="minorHAnsi"/>
                <w:b/>
                <w:sz w:val="24"/>
                <w:szCs w:val="24"/>
              </w:rPr>
              <w:t>pm</w:t>
            </w:r>
          </w:p>
        </w:tc>
        <w:tc>
          <w:tcPr>
            <w:tcW w:w="2044" w:type="pct"/>
            <w:vAlign w:val="bottom"/>
          </w:tcPr>
          <w:p w14:paraId="2AEBCF69" w14:textId="25058328" w:rsidR="008C7C23" w:rsidRPr="00C75C48" w:rsidRDefault="00B20D5C" w:rsidP="00E0247A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75C4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Welcome </w:t>
            </w:r>
            <w:r w:rsidR="00B9186D">
              <w:rPr>
                <w:rFonts w:asciiTheme="minorHAnsi" w:hAnsiTheme="minorHAnsi" w:cstheme="minorHAnsi"/>
                <w:b/>
                <w:sz w:val="24"/>
                <w:szCs w:val="24"/>
              </w:rPr>
              <w:t>Committee Members!</w:t>
            </w:r>
          </w:p>
        </w:tc>
        <w:tc>
          <w:tcPr>
            <w:tcW w:w="2122" w:type="pct"/>
            <w:vAlign w:val="bottom"/>
          </w:tcPr>
          <w:p w14:paraId="3380BB1F" w14:textId="4E1AB89A" w:rsidR="008C7C23" w:rsidRPr="00C75C48" w:rsidRDefault="00EA1695" w:rsidP="005A3093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All - </w:t>
            </w:r>
            <w:r w:rsidR="00DE5F82">
              <w:rPr>
                <w:rFonts w:asciiTheme="minorHAnsi" w:hAnsiTheme="minorHAnsi" w:cstheme="minorHAnsi"/>
                <w:sz w:val="24"/>
                <w:szCs w:val="24"/>
              </w:rPr>
              <w:t>Introductions</w:t>
            </w:r>
          </w:p>
        </w:tc>
      </w:tr>
      <w:tr w:rsidR="00017D1F" w:rsidRPr="00C75C48" w14:paraId="087E27FC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4781BBCF" w14:textId="55ED7B5C" w:rsidR="00017D1F" w:rsidRDefault="00A52D0E" w:rsidP="005A3093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3:40</w:t>
            </w:r>
            <w:r w:rsidR="00BA716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570EBCBB" w14:textId="433D2451" w:rsidR="00017D1F" w:rsidRPr="00C75C48" w:rsidRDefault="00A52D0E" w:rsidP="00E0247A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Ice Breaker </w:t>
            </w:r>
          </w:p>
        </w:tc>
        <w:tc>
          <w:tcPr>
            <w:tcW w:w="2122" w:type="pct"/>
            <w:vAlign w:val="bottom"/>
          </w:tcPr>
          <w:p w14:paraId="6B6B252D" w14:textId="488CC231" w:rsidR="00017D1F" w:rsidRDefault="00A52D0E" w:rsidP="005A3093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Melissa Emery</w:t>
            </w:r>
          </w:p>
        </w:tc>
      </w:tr>
      <w:tr w:rsidR="008C7C23" w:rsidRPr="00C75C48" w14:paraId="6490BC9C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0975E0F7" w14:textId="348B4953" w:rsidR="008C7C23" w:rsidRPr="00C75C48" w:rsidRDefault="00A52D0E" w:rsidP="005A3093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3:5</w:t>
            </w:r>
            <w:r w:rsidR="00C42886"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="005F584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0A441304" w14:textId="22D07B27" w:rsidR="008C7C23" w:rsidRPr="00C75C48" w:rsidRDefault="00D44F47" w:rsidP="0042529F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Review </w:t>
            </w:r>
            <w:r w:rsidR="005078F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and </w:t>
            </w:r>
            <w:r w:rsidR="00A52D0E">
              <w:rPr>
                <w:rFonts w:asciiTheme="minorHAnsi" w:hAnsiTheme="minorHAnsi" w:cstheme="minorHAnsi"/>
                <w:b/>
                <w:sz w:val="24"/>
                <w:szCs w:val="24"/>
              </w:rPr>
              <w:t>approval of minutes</w:t>
            </w:r>
          </w:p>
        </w:tc>
        <w:tc>
          <w:tcPr>
            <w:tcW w:w="2122" w:type="pct"/>
            <w:vAlign w:val="bottom"/>
          </w:tcPr>
          <w:p w14:paraId="709A252A" w14:textId="1ABD42A0" w:rsidR="008C7C23" w:rsidRPr="00C75C48" w:rsidRDefault="00BA7167" w:rsidP="00573576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All</w:t>
            </w:r>
          </w:p>
        </w:tc>
      </w:tr>
      <w:tr w:rsidR="00BA7167" w:rsidRPr="00C75C48" w14:paraId="4574AE37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45990BF7" w14:textId="1D6805DF" w:rsidR="00BA7167" w:rsidRDefault="00BA7167" w:rsidP="00755B6D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4:</w:t>
            </w:r>
            <w:r w:rsidR="00927443">
              <w:rPr>
                <w:rFonts w:asciiTheme="minorHAnsi" w:hAnsiTheme="minorHAnsi" w:cstheme="minorHAnsi"/>
                <w:b/>
                <w:sz w:val="24"/>
                <w:szCs w:val="24"/>
              </w:rPr>
              <w:t>00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1B6CE2F1" w14:textId="04785DD3" w:rsidR="00BA7167" w:rsidRDefault="004330D1" w:rsidP="00755B6D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Review of Draft Charter &amp; Policies</w:t>
            </w:r>
          </w:p>
        </w:tc>
        <w:tc>
          <w:tcPr>
            <w:tcW w:w="2122" w:type="pct"/>
            <w:vAlign w:val="bottom"/>
          </w:tcPr>
          <w:p w14:paraId="3B4AF3B8" w14:textId="455C4CEC" w:rsidR="00BA7167" w:rsidRDefault="004330D1" w:rsidP="00BA7167">
            <w:pPr>
              <w:pStyle w:val="NoSpacing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All</w:t>
            </w:r>
          </w:p>
        </w:tc>
      </w:tr>
      <w:tr w:rsidR="004D50CF" w:rsidRPr="00C75C48" w14:paraId="1D852A87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6765534C" w14:textId="69D5147E" w:rsidR="004D50CF" w:rsidRPr="00C75C48" w:rsidRDefault="002F3CBE" w:rsidP="004D50CF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4:</w:t>
            </w:r>
            <w:r w:rsidR="00C42886">
              <w:rPr>
                <w:rFonts w:asciiTheme="minorHAnsi" w:hAnsiTheme="minorHAnsi" w:cstheme="minorHAnsi"/>
                <w:b/>
                <w:sz w:val="24"/>
                <w:szCs w:val="24"/>
              </w:rPr>
              <w:t>30</w:t>
            </w:r>
            <w:r w:rsidR="00957EF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4D50CF">
              <w:rPr>
                <w:rFonts w:asciiTheme="minorHAnsi" w:hAnsiTheme="minorHAnsi" w:cstheme="minorHAnsi"/>
                <w:b/>
                <w:sz w:val="24"/>
                <w:szCs w:val="24"/>
              </w:rPr>
              <w:t>pm</w:t>
            </w:r>
          </w:p>
        </w:tc>
        <w:tc>
          <w:tcPr>
            <w:tcW w:w="2044" w:type="pct"/>
            <w:vAlign w:val="bottom"/>
          </w:tcPr>
          <w:p w14:paraId="35397CE0" w14:textId="57554D3D" w:rsidR="004D50CF" w:rsidRPr="00C75C48" w:rsidRDefault="00927443" w:rsidP="004D50CF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Complain</w:t>
            </w:r>
            <w:r w:rsidR="0004512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 &amp; Escalations </w:t>
            </w:r>
            <w:r w:rsidR="004330D1">
              <w:rPr>
                <w:rFonts w:asciiTheme="minorHAnsi" w:hAnsiTheme="minorHAnsi" w:cstheme="minorHAnsi"/>
                <w:b/>
                <w:sz w:val="24"/>
                <w:szCs w:val="24"/>
              </w:rPr>
              <w:t>Dashboard</w:t>
            </w:r>
          </w:p>
        </w:tc>
        <w:tc>
          <w:tcPr>
            <w:tcW w:w="2122" w:type="pct"/>
            <w:vAlign w:val="bottom"/>
          </w:tcPr>
          <w:p w14:paraId="79787749" w14:textId="3E5F3D52" w:rsidR="004D50CF" w:rsidRPr="00C75C48" w:rsidRDefault="009A29B1" w:rsidP="004D50C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Melissa Emery</w:t>
            </w:r>
          </w:p>
        </w:tc>
      </w:tr>
      <w:tr w:rsidR="00AC3414" w:rsidRPr="00C75C48" w14:paraId="7938E5D6" w14:textId="77777777" w:rsidTr="00C751F9">
        <w:trPr>
          <w:trHeight w:val="437"/>
        </w:trPr>
        <w:tc>
          <w:tcPr>
            <w:tcW w:w="834" w:type="pct"/>
            <w:vAlign w:val="bottom"/>
          </w:tcPr>
          <w:p w14:paraId="5E8D1F5B" w14:textId="58C02E39" w:rsidR="00AC3414" w:rsidRDefault="00282FF3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4:45</w:t>
            </w:r>
            <w:r w:rsidR="00AC341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66F8CB49" w14:textId="19835779" w:rsidR="00AC3414" w:rsidRDefault="004330D1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Complaint &amp; Escalations </w:t>
            </w:r>
            <w:r w:rsidR="00506851">
              <w:rPr>
                <w:rFonts w:asciiTheme="minorHAnsi" w:hAnsiTheme="minorHAnsi" w:cstheme="minorHAnsi"/>
                <w:b/>
                <w:sz w:val="24"/>
                <w:szCs w:val="24"/>
              </w:rPr>
              <w:t>Q1 Data</w:t>
            </w:r>
          </w:p>
        </w:tc>
        <w:tc>
          <w:tcPr>
            <w:tcW w:w="2122" w:type="pct"/>
            <w:vAlign w:val="bottom"/>
          </w:tcPr>
          <w:p w14:paraId="719B9891" w14:textId="414AD623" w:rsidR="00AC3414" w:rsidRDefault="00506851" w:rsidP="00DE497B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Melissa Emery</w:t>
            </w:r>
          </w:p>
        </w:tc>
      </w:tr>
      <w:tr w:rsidR="00AC3414" w:rsidRPr="00C75C48" w14:paraId="6AC9684C" w14:textId="77777777" w:rsidTr="00C751F9">
        <w:trPr>
          <w:trHeight w:val="437"/>
        </w:trPr>
        <w:tc>
          <w:tcPr>
            <w:tcW w:w="834" w:type="pct"/>
            <w:vAlign w:val="bottom"/>
          </w:tcPr>
          <w:p w14:paraId="3ADA4329" w14:textId="3EEAB302" w:rsidR="00AC3414" w:rsidRDefault="00AC3414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5:</w:t>
            </w:r>
            <w:r w:rsidR="00282FF3">
              <w:rPr>
                <w:rFonts w:asciiTheme="minorHAnsi" w:hAnsiTheme="minorHAnsi" w:cstheme="minorHAnsi"/>
                <w:b/>
                <w:sz w:val="24"/>
                <w:szCs w:val="24"/>
              </w:rPr>
              <w:t>15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pm</w:t>
            </w:r>
          </w:p>
        </w:tc>
        <w:tc>
          <w:tcPr>
            <w:tcW w:w="2044" w:type="pct"/>
            <w:vAlign w:val="bottom"/>
          </w:tcPr>
          <w:p w14:paraId="624F5C07" w14:textId="49EEC298" w:rsidR="00282FF3" w:rsidRPr="00C75C48" w:rsidRDefault="00745BDB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CAC member topics</w:t>
            </w:r>
            <w:r w:rsidR="00282FF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&amp; Public Comment</w:t>
            </w:r>
          </w:p>
        </w:tc>
        <w:tc>
          <w:tcPr>
            <w:tcW w:w="2122" w:type="pct"/>
            <w:vAlign w:val="bottom"/>
          </w:tcPr>
          <w:p w14:paraId="198A541C" w14:textId="5C891FC8" w:rsidR="00AC3414" w:rsidRPr="00C75C48" w:rsidRDefault="00282FF3" w:rsidP="00DE497B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All</w:t>
            </w:r>
          </w:p>
        </w:tc>
      </w:tr>
      <w:tr w:rsidR="00AC3414" w:rsidRPr="00C75C48" w14:paraId="45EC56BF" w14:textId="77777777" w:rsidTr="00C751F9">
        <w:trPr>
          <w:trHeight w:val="404"/>
        </w:trPr>
        <w:tc>
          <w:tcPr>
            <w:tcW w:w="834" w:type="pct"/>
            <w:vAlign w:val="bottom"/>
          </w:tcPr>
          <w:p w14:paraId="279AF6E6" w14:textId="088EBE9B" w:rsidR="00AC3414" w:rsidRPr="00C75C48" w:rsidRDefault="00AC3414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044" w:type="pct"/>
            <w:vAlign w:val="bottom"/>
          </w:tcPr>
          <w:p w14:paraId="7EFE9251" w14:textId="6ACD7347" w:rsidR="00AC3414" w:rsidRPr="00C75C48" w:rsidRDefault="00AC3414" w:rsidP="00DE497B">
            <w:pPr>
              <w:pStyle w:val="NoSpacing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122" w:type="pct"/>
            <w:vAlign w:val="bottom"/>
          </w:tcPr>
          <w:p w14:paraId="0740398C" w14:textId="15663639" w:rsidR="00AC3414" w:rsidRPr="00C75C48" w:rsidRDefault="00AC3414" w:rsidP="00DE497B">
            <w:pPr>
              <w:pStyle w:val="NoSpacing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</w:tc>
      </w:tr>
    </w:tbl>
    <w:p w14:paraId="2EB98BC4" w14:textId="5F72BEDD" w:rsidR="001415FA" w:rsidRPr="00C75C48" w:rsidRDefault="001415FA" w:rsidP="00685E72">
      <w:pPr>
        <w:pStyle w:val="Title"/>
        <w:ind w:right="43"/>
        <w:rPr>
          <w:rFonts w:asciiTheme="minorHAnsi" w:hAnsiTheme="minorHAnsi" w:cstheme="minorHAnsi"/>
          <w:b w:val="0"/>
          <w:color w:val="1F497D"/>
          <w:szCs w:val="24"/>
        </w:rPr>
      </w:pPr>
      <w:r w:rsidRPr="00C75C48">
        <w:rPr>
          <w:rFonts w:asciiTheme="minorHAnsi" w:hAnsiTheme="minorHAnsi" w:cstheme="minorHAnsi"/>
          <w:b w:val="0"/>
          <w:color w:val="1F497D"/>
          <w:szCs w:val="24"/>
        </w:rPr>
        <w:t>To request translation services or any additional accommodations, contact</w:t>
      </w:r>
    </w:p>
    <w:p w14:paraId="1F33BA38" w14:textId="3442394B" w:rsidR="001415FA" w:rsidRPr="00C75C48" w:rsidRDefault="00270390" w:rsidP="001415FA">
      <w:pPr>
        <w:pStyle w:val="Title"/>
        <w:ind w:right="43"/>
        <w:rPr>
          <w:rFonts w:asciiTheme="minorHAnsi" w:hAnsiTheme="minorHAnsi" w:cstheme="minorHAnsi"/>
          <w:color w:val="1F497D"/>
          <w:szCs w:val="24"/>
        </w:rPr>
      </w:pPr>
      <w:r w:rsidRPr="00C75C48">
        <w:rPr>
          <w:rFonts w:asciiTheme="minorHAnsi" w:hAnsiTheme="minorHAnsi" w:cstheme="minorHAnsi"/>
          <w:color w:val="1F497D"/>
          <w:szCs w:val="24"/>
        </w:rPr>
        <w:t>Dana Johnson</w:t>
      </w:r>
    </w:p>
    <w:p w14:paraId="77824E5A" w14:textId="6D5A589E" w:rsidR="009A13C5" w:rsidRPr="00C75C48" w:rsidRDefault="0BB08F11" w:rsidP="0BB08F11">
      <w:pPr>
        <w:pStyle w:val="Title"/>
        <w:ind w:right="43"/>
        <w:rPr>
          <w:rFonts w:asciiTheme="minorHAnsi" w:hAnsiTheme="minorHAnsi" w:cstheme="minorBidi"/>
          <w:color w:val="1F497D"/>
        </w:rPr>
      </w:pPr>
      <w:r w:rsidRPr="0BB08F11">
        <w:rPr>
          <w:rFonts w:asciiTheme="minorHAnsi" w:hAnsiTheme="minorHAnsi" w:cstheme="minorBidi"/>
          <w:color w:val="1F497D" w:themeColor="text2"/>
        </w:rPr>
        <w:t>720-467-3538</w:t>
      </w:r>
    </w:p>
    <w:p w14:paraId="0F2A4DE6" w14:textId="5E9F47D8" w:rsidR="00794166" w:rsidRPr="00C75C48" w:rsidRDefault="00270390" w:rsidP="00AA6C54">
      <w:pPr>
        <w:pStyle w:val="Title"/>
        <w:ind w:right="43"/>
        <w:rPr>
          <w:rFonts w:asciiTheme="minorHAnsi" w:hAnsiTheme="minorHAnsi" w:cstheme="minorHAnsi"/>
          <w:color w:val="1F497D"/>
          <w:szCs w:val="24"/>
        </w:rPr>
      </w:pPr>
      <w:hyperlink r:id="rId13" w:history="1">
        <w:r w:rsidRPr="00C75C48">
          <w:rPr>
            <w:rStyle w:val="Hyperlink"/>
            <w:rFonts w:asciiTheme="minorHAnsi" w:hAnsiTheme="minorHAnsi" w:cstheme="minorHAnsi"/>
          </w:rPr>
          <w:t>djohnson@rmhumanservices.org</w:t>
        </w:r>
      </w:hyperlink>
    </w:p>
    <w:sectPr w:rsidR="00794166" w:rsidRPr="00C75C48" w:rsidSect="00CB7F34">
      <w:headerReference w:type="default" r:id="rId14"/>
      <w:pgSz w:w="12240" w:h="15840" w:code="1"/>
      <w:pgMar w:top="1152" w:right="1296" w:bottom="720" w:left="1008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4B5C2" w14:textId="77777777" w:rsidR="00CA0D74" w:rsidRDefault="00CA0D74">
      <w:r>
        <w:separator/>
      </w:r>
    </w:p>
  </w:endnote>
  <w:endnote w:type="continuationSeparator" w:id="0">
    <w:p w14:paraId="6B837E60" w14:textId="77777777" w:rsidR="00CA0D74" w:rsidRDefault="00CA0D74">
      <w:r>
        <w:continuationSeparator/>
      </w:r>
    </w:p>
  </w:endnote>
  <w:endnote w:type="continuationNotice" w:id="1">
    <w:p w14:paraId="013B8128" w14:textId="77777777" w:rsidR="00CA0D74" w:rsidRDefault="00CA0D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ED66E" w14:textId="77777777" w:rsidR="00CA0D74" w:rsidRDefault="00CA0D74">
      <w:r>
        <w:separator/>
      </w:r>
    </w:p>
  </w:footnote>
  <w:footnote w:type="continuationSeparator" w:id="0">
    <w:p w14:paraId="1BD50FB9" w14:textId="77777777" w:rsidR="00CA0D74" w:rsidRDefault="00CA0D74">
      <w:r>
        <w:continuationSeparator/>
      </w:r>
    </w:p>
  </w:footnote>
  <w:footnote w:type="continuationNotice" w:id="1">
    <w:p w14:paraId="54DD38D5" w14:textId="77777777" w:rsidR="00CA0D74" w:rsidRDefault="00CA0D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78788" w14:textId="77777777" w:rsidR="00666808" w:rsidRDefault="00666808">
    <w:pPr>
      <w:pStyle w:val="Header"/>
    </w:pPr>
  </w:p>
  <w:p w14:paraId="08D756A9" w14:textId="77777777" w:rsidR="00A4075A" w:rsidRDefault="00A407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0E88"/>
    <w:multiLevelType w:val="hybridMultilevel"/>
    <w:tmpl w:val="8A66D1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63F54"/>
    <w:multiLevelType w:val="hybridMultilevel"/>
    <w:tmpl w:val="928C8F42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82667"/>
    <w:multiLevelType w:val="hybridMultilevel"/>
    <w:tmpl w:val="EE20E074"/>
    <w:lvl w:ilvl="0" w:tplc="3C4228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18A9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A670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FE02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1A07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6C6A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840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2E94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D2D3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69652A5"/>
    <w:multiLevelType w:val="hybridMultilevel"/>
    <w:tmpl w:val="3632749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BE04A0C"/>
    <w:multiLevelType w:val="hybridMultilevel"/>
    <w:tmpl w:val="D28852D6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F97E20"/>
    <w:multiLevelType w:val="hybridMultilevel"/>
    <w:tmpl w:val="D11A6D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CF5181E"/>
    <w:multiLevelType w:val="hybridMultilevel"/>
    <w:tmpl w:val="8EB668B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0546DEF"/>
    <w:multiLevelType w:val="hybridMultilevel"/>
    <w:tmpl w:val="68109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D82419"/>
    <w:multiLevelType w:val="hybridMultilevel"/>
    <w:tmpl w:val="86F83AB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22E6D30"/>
    <w:multiLevelType w:val="hybridMultilevel"/>
    <w:tmpl w:val="58567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23F0320"/>
    <w:multiLevelType w:val="hybridMultilevel"/>
    <w:tmpl w:val="D32CE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BE5EEC"/>
    <w:multiLevelType w:val="hybridMultilevel"/>
    <w:tmpl w:val="7F02DE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A71B8E"/>
    <w:multiLevelType w:val="hybridMultilevel"/>
    <w:tmpl w:val="BBECD4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20E0DD0"/>
    <w:multiLevelType w:val="hybridMultilevel"/>
    <w:tmpl w:val="188027FC"/>
    <w:lvl w:ilvl="0" w:tplc="95E4A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38E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88FC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403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465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1E8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EE43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A6B3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D45D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B99108C"/>
    <w:multiLevelType w:val="hybridMultilevel"/>
    <w:tmpl w:val="D9A8AD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BF13FD4"/>
    <w:multiLevelType w:val="hybridMultilevel"/>
    <w:tmpl w:val="04090001"/>
    <w:lvl w:ilvl="0" w:tplc="A246C19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E14105C">
      <w:numFmt w:val="decimal"/>
      <w:lvlText w:val=""/>
      <w:lvlJc w:val="left"/>
    </w:lvl>
    <w:lvl w:ilvl="2" w:tplc="EB5CC1E6">
      <w:numFmt w:val="decimal"/>
      <w:lvlText w:val=""/>
      <w:lvlJc w:val="left"/>
    </w:lvl>
    <w:lvl w:ilvl="3" w:tplc="3684E12C">
      <w:numFmt w:val="decimal"/>
      <w:lvlText w:val=""/>
      <w:lvlJc w:val="left"/>
    </w:lvl>
    <w:lvl w:ilvl="4" w:tplc="FB989210">
      <w:numFmt w:val="decimal"/>
      <w:lvlText w:val=""/>
      <w:lvlJc w:val="left"/>
    </w:lvl>
    <w:lvl w:ilvl="5" w:tplc="1A347B70">
      <w:numFmt w:val="decimal"/>
      <w:lvlText w:val=""/>
      <w:lvlJc w:val="left"/>
    </w:lvl>
    <w:lvl w:ilvl="6" w:tplc="0C58ED02">
      <w:numFmt w:val="decimal"/>
      <w:lvlText w:val=""/>
      <w:lvlJc w:val="left"/>
    </w:lvl>
    <w:lvl w:ilvl="7" w:tplc="2F8C84C0">
      <w:numFmt w:val="decimal"/>
      <w:lvlText w:val=""/>
      <w:lvlJc w:val="left"/>
    </w:lvl>
    <w:lvl w:ilvl="8" w:tplc="2C2ABCCA">
      <w:numFmt w:val="decimal"/>
      <w:lvlText w:val=""/>
      <w:lvlJc w:val="left"/>
    </w:lvl>
  </w:abstractNum>
  <w:abstractNum w:abstractNumId="16" w15:restartNumberingAfterBreak="0">
    <w:nsid w:val="416750F3"/>
    <w:multiLevelType w:val="hybridMultilevel"/>
    <w:tmpl w:val="EA845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391A00"/>
    <w:multiLevelType w:val="hybridMultilevel"/>
    <w:tmpl w:val="DAA8F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9B1AF1"/>
    <w:multiLevelType w:val="hybridMultilevel"/>
    <w:tmpl w:val="E4B6A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D13D4"/>
    <w:multiLevelType w:val="hybridMultilevel"/>
    <w:tmpl w:val="D42E7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1D3278"/>
    <w:multiLevelType w:val="hybridMultilevel"/>
    <w:tmpl w:val="AEEE6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3D6317"/>
    <w:multiLevelType w:val="hybridMultilevel"/>
    <w:tmpl w:val="5506392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4B177B40"/>
    <w:multiLevelType w:val="hybridMultilevel"/>
    <w:tmpl w:val="1270BD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BC32B3A"/>
    <w:multiLevelType w:val="hybridMultilevel"/>
    <w:tmpl w:val="17CC7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EE2EFC"/>
    <w:multiLevelType w:val="hybridMultilevel"/>
    <w:tmpl w:val="935489C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4D6E36F8"/>
    <w:multiLevelType w:val="hybridMultilevel"/>
    <w:tmpl w:val="2A3A5A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DB96B52"/>
    <w:multiLevelType w:val="hybridMultilevel"/>
    <w:tmpl w:val="D6D6880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53273DB3"/>
    <w:multiLevelType w:val="hybridMultilevel"/>
    <w:tmpl w:val="26805F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51D6E86"/>
    <w:multiLevelType w:val="hybridMultilevel"/>
    <w:tmpl w:val="9FE0E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C52E6E"/>
    <w:multiLevelType w:val="hybridMultilevel"/>
    <w:tmpl w:val="E13C3E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737151F"/>
    <w:multiLevelType w:val="hybridMultilevel"/>
    <w:tmpl w:val="C18ED7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85E4B5C"/>
    <w:multiLevelType w:val="hybridMultilevel"/>
    <w:tmpl w:val="2820B0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330A91"/>
    <w:multiLevelType w:val="hybridMultilevel"/>
    <w:tmpl w:val="2DC06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F766BE7"/>
    <w:multiLevelType w:val="hybridMultilevel"/>
    <w:tmpl w:val="A38241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1181B19"/>
    <w:multiLevelType w:val="hybridMultilevel"/>
    <w:tmpl w:val="4CBE7892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625E766A"/>
    <w:multiLevelType w:val="hybridMultilevel"/>
    <w:tmpl w:val="356A69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3B61821"/>
    <w:multiLevelType w:val="hybridMultilevel"/>
    <w:tmpl w:val="CE0ACFC0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7" w15:restartNumberingAfterBreak="0">
    <w:nsid w:val="66092161"/>
    <w:multiLevelType w:val="hybridMultilevel"/>
    <w:tmpl w:val="285EEB8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68A12948"/>
    <w:multiLevelType w:val="hybridMultilevel"/>
    <w:tmpl w:val="BA84F4D8"/>
    <w:lvl w:ilvl="0" w:tplc="523AE26A">
      <w:start w:val="1"/>
      <w:numFmt w:val="decimal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BBD4403A">
      <w:numFmt w:val="decimal"/>
      <w:lvlText w:val=""/>
      <w:lvlJc w:val="left"/>
    </w:lvl>
    <w:lvl w:ilvl="2" w:tplc="5F4C7738">
      <w:numFmt w:val="decimal"/>
      <w:lvlText w:val=""/>
      <w:lvlJc w:val="left"/>
    </w:lvl>
    <w:lvl w:ilvl="3" w:tplc="40F4566C">
      <w:numFmt w:val="decimal"/>
      <w:lvlText w:val=""/>
      <w:lvlJc w:val="left"/>
    </w:lvl>
    <w:lvl w:ilvl="4" w:tplc="CB8432A2">
      <w:numFmt w:val="decimal"/>
      <w:lvlText w:val=""/>
      <w:lvlJc w:val="left"/>
    </w:lvl>
    <w:lvl w:ilvl="5" w:tplc="F76A4C4E">
      <w:numFmt w:val="decimal"/>
      <w:lvlText w:val=""/>
      <w:lvlJc w:val="left"/>
    </w:lvl>
    <w:lvl w:ilvl="6" w:tplc="A88E00BC">
      <w:numFmt w:val="decimal"/>
      <w:lvlText w:val=""/>
      <w:lvlJc w:val="left"/>
    </w:lvl>
    <w:lvl w:ilvl="7" w:tplc="AC526730">
      <w:numFmt w:val="decimal"/>
      <w:lvlText w:val=""/>
      <w:lvlJc w:val="left"/>
    </w:lvl>
    <w:lvl w:ilvl="8" w:tplc="125259A4">
      <w:numFmt w:val="decimal"/>
      <w:lvlText w:val=""/>
      <w:lvlJc w:val="left"/>
    </w:lvl>
  </w:abstractNum>
  <w:abstractNum w:abstractNumId="39" w15:restartNumberingAfterBreak="0">
    <w:nsid w:val="7D2543BA"/>
    <w:multiLevelType w:val="hybridMultilevel"/>
    <w:tmpl w:val="0ABC5314"/>
    <w:lvl w:ilvl="0" w:tplc="AACCBEDA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31047D"/>
    <w:multiLevelType w:val="hybridMultilevel"/>
    <w:tmpl w:val="3BF0B45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D9816FF"/>
    <w:multiLevelType w:val="hybridMultilevel"/>
    <w:tmpl w:val="3BDE3C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9164ED"/>
    <w:multiLevelType w:val="hybridMultilevel"/>
    <w:tmpl w:val="4CE440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06554394">
    <w:abstractNumId w:val="15"/>
  </w:num>
  <w:num w:numId="2" w16cid:durableId="883981741">
    <w:abstractNumId w:val="38"/>
  </w:num>
  <w:num w:numId="3" w16cid:durableId="809515936">
    <w:abstractNumId w:val="37"/>
  </w:num>
  <w:num w:numId="4" w16cid:durableId="1821728128">
    <w:abstractNumId w:val="5"/>
  </w:num>
  <w:num w:numId="5" w16cid:durableId="1947038897">
    <w:abstractNumId w:val="34"/>
  </w:num>
  <w:num w:numId="6" w16cid:durableId="146753207">
    <w:abstractNumId w:val="4"/>
  </w:num>
  <w:num w:numId="7" w16cid:durableId="1690524172">
    <w:abstractNumId w:val="39"/>
  </w:num>
  <w:num w:numId="8" w16cid:durableId="2067758066">
    <w:abstractNumId w:val="1"/>
  </w:num>
  <w:num w:numId="9" w16cid:durableId="1062873636">
    <w:abstractNumId w:val="31"/>
  </w:num>
  <w:num w:numId="10" w16cid:durableId="2062439727">
    <w:abstractNumId w:val="33"/>
  </w:num>
  <w:num w:numId="11" w16cid:durableId="316034788">
    <w:abstractNumId w:val="6"/>
  </w:num>
  <w:num w:numId="12" w16cid:durableId="1801265259">
    <w:abstractNumId w:val="25"/>
  </w:num>
  <w:num w:numId="13" w16cid:durableId="36659821">
    <w:abstractNumId w:val="40"/>
  </w:num>
  <w:num w:numId="14" w16cid:durableId="1630011480">
    <w:abstractNumId w:val="20"/>
  </w:num>
  <w:num w:numId="15" w16cid:durableId="1503665075">
    <w:abstractNumId w:val="8"/>
  </w:num>
  <w:num w:numId="16" w16cid:durableId="791166040">
    <w:abstractNumId w:val="35"/>
  </w:num>
  <w:num w:numId="17" w16cid:durableId="857276617">
    <w:abstractNumId w:val="24"/>
  </w:num>
  <w:num w:numId="18" w16cid:durableId="1696615500">
    <w:abstractNumId w:val="3"/>
  </w:num>
  <w:num w:numId="19" w16cid:durableId="1151404059">
    <w:abstractNumId w:val="12"/>
  </w:num>
  <w:num w:numId="20" w16cid:durableId="1872523917">
    <w:abstractNumId w:val="14"/>
  </w:num>
  <w:num w:numId="21" w16cid:durableId="1466851057">
    <w:abstractNumId w:val="27"/>
  </w:num>
  <w:num w:numId="22" w16cid:durableId="704209531">
    <w:abstractNumId w:val="17"/>
  </w:num>
  <w:num w:numId="23" w16cid:durableId="1959411592">
    <w:abstractNumId w:val="30"/>
  </w:num>
  <w:num w:numId="24" w16cid:durableId="892082719">
    <w:abstractNumId w:val="26"/>
  </w:num>
  <w:num w:numId="25" w16cid:durableId="1051198808">
    <w:abstractNumId w:val="9"/>
  </w:num>
  <w:num w:numId="26" w16cid:durableId="2000231413">
    <w:abstractNumId w:val="11"/>
  </w:num>
  <w:num w:numId="27" w16cid:durableId="1173107258">
    <w:abstractNumId w:val="23"/>
  </w:num>
  <w:num w:numId="28" w16cid:durableId="1227492167">
    <w:abstractNumId w:val="36"/>
  </w:num>
  <w:num w:numId="29" w16cid:durableId="1475755275">
    <w:abstractNumId w:val="28"/>
  </w:num>
  <w:num w:numId="30" w16cid:durableId="1348678341">
    <w:abstractNumId w:val="29"/>
  </w:num>
  <w:num w:numId="31" w16cid:durableId="463039959">
    <w:abstractNumId w:val="42"/>
  </w:num>
  <w:num w:numId="32" w16cid:durableId="966472991">
    <w:abstractNumId w:val="21"/>
  </w:num>
  <w:num w:numId="33" w16cid:durableId="2019428936">
    <w:abstractNumId w:val="18"/>
  </w:num>
  <w:num w:numId="34" w16cid:durableId="100146790">
    <w:abstractNumId w:val="16"/>
  </w:num>
  <w:num w:numId="35" w16cid:durableId="15274787">
    <w:abstractNumId w:val="32"/>
  </w:num>
  <w:num w:numId="36" w16cid:durableId="773130288">
    <w:abstractNumId w:val="22"/>
  </w:num>
  <w:num w:numId="37" w16cid:durableId="331643165">
    <w:abstractNumId w:val="13"/>
  </w:num>
  <w:num w:numId="38" w16cid:durableId="553270404">
    <w:abstractNumId w:val="19"/>
  </w:num>
  <w:num w:numId="39" w16cid:durableId="181550028">
    <w:abstractNumId w:val="2"/>
  </w:num>
  <w:num w:numId="40" w16cid:durableId="1409229167">
    <w:abstractNumId w:val="7"/>
  </w:num>
  <w:num w:numId="41" w16cid:durableId="110560391">
    <w:abstractNumId w:val="10"/>
  </w:num>
  <w:num w:numId="42" w16cid:durableId="1866559980">
    <w:abstractNumId w:val="0"/>
  </w:num>
  <w:num w:numId="43" w16cid:durableId="152026800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3C6"/>
    <w:rsid w:val="00000054"/>
    <w:rsid w:val="0000507F"/>
    <w:rsid w:val="00005878"/>
    <w:rsid w:val="000104B2"/>
    <w:rsid w:val="000108FB"/>
    <w:rsid w:val="0001442A"/>
    <w:rsid w:val="00017D1F"/>
    <w:rsid w:val="000216A0"/>
    <w:rsid w:val="00021B5F"/>
    <w:rsid w:val="00022A77"/>
    <w:rsid w:val="00024351"/>
    <w:rsid w:val="0002446E"/>
    <w:rsid w:val="00027BAF"/>
    <w:rsid w:val="0003126A"/>
    <w:rsid w:val="000324B2"/>
    <w:rsid w:val="00032CFF"/>
    <w:rsid w:val="000341B7"/>
    <w:rsid w:val="00036273"/>
    <w:rsid w:val="000372E4"/>
    <w:rsid w:val="00040300"/>
    <w:rsid w:val="000437E4"/>
    <w:rsid w:val="00045123"/>
    <w:rsid w:val="000453EC"/>
    <w:rsid w:val="00046779"/>
    <w:rsid w:val="000507E2"/>
    <w:rsid w:val="00050DD9"/>
    <w:rsid w:val="00053180"/>
    <w:rsid w:val="0005670A"/>
    <w:rsid w:val="00063E79"/>
    <w:rsid w:val="00066948"/>
    <w:rsid w:val="0006709A"/>
    <w:rsid w:val="00070FE5"/>
    <w:rsid w:val="00073C85"/>
    <w:rsid w:val="0007654B"/>
    <w:rsid w:val="00080737"/>
    <w:rsid w:val="00083971"/>
    <w:rsid w:val="000853E3"/>
    <w:rsid w:val="000856F3"/>
    <w:rsid w:val="00085C8E"/>
    <w:rsid w:val="00087898"/>
    <w:rsid w:val="00090D9F"/>
    <w:rsid w:val="00091A03"/>
    <w:rsid w:val="00093724"/>
    <w:rsid w:val="000A04C6"/>
    <w:rsid w:val="000A5A1A"/>
    <w:rsid w:val="000A743C"/>
    <w:rsid w:val="000B192F"/>
    <w:rsid w:val="000B198E"/>
    <w:rsid w:val="000B4EBD"/>
    <w:rsid w:val="000B561A"/>
    <w:rsid w:val="000B5C5E"/>
    <w:rsid w:val="000B7FB6"/>
    <w:rsid w:val="000C17F1"/>
    <w:rsid w:val="000C2746"/>
    <w:rsid w:val="000C2ACA"/>
    <w:rsid w:val="000C327E"/>
    <w:rsid w:val="000C6482"/>
    <w:rsid w:val="000C6A36"/>
    <w:rsid w:val="000D1C96"/>
    <w:rsid w:val="000D452B"/>
    <w:rsid w:val="000D60CE"/>
    <w:rsid w:val="000E14C2"/>
    <w:rsid w:val="000E4178"/>
    <w:rsid w:val="000E720D"/>
    <w:rsid w:val="000F42FE"/>
    <w:rsid w:val="000F5671"/>
    <w:rsid w:val="000F5F2B"/>
    <w:rsid w:val="000F7F5C"/>
    <w:rsid w:val="00101C33"/>
    <w:rsid w:val="001022CC"/>
    <w:rsid w:val="00104844"/>
    <w:rsid w:val="00105FC1"/>
    <w:rsid w:val="00106265"/>
    <w:rsid w:val="0011291F"/>
    <w:rsid w:val="00112986"/>
    <w:rsid w:val="00112B4B"/>
    <w:rsid w:val="00114FD7"/>
    <w:rsid w:val="001221F4"/>
    <w:rsid w:val="0012255E"/>
    <w:rsid w:val="0012459C"/>
    <w:rsid w:val="00131060"/>
    <w:rsid w:val="00131DEB"/>
    <w:rsid w:val="00132F41"/>
    <w:rsid w:val="00134470"/>
    <w:rsid w:val="0013567E"/>
    <w:rsid w:val="0013652D"/>
    <w:rsid w:val="00140609"/>
    <w:rsid w:val="001415FA"/>
    <w:rsid w:val="00142EC8"/>
    <w:rsid w:val="00144133"/>
    <w:rsid w:val="00145702"/>
    <w:rsid w:val="00147C03"/>
    <w:rsid w:val="00151AD9"/>
    <w:rsid w:val="00153636"/>
    <w:rsid w:val="00153983"/>
    <w:rsid w:val="001551A5"/>
    <w:rsid w:val="00155ECD"/>
    <w:rsid w:val="001560A1"/>
    <w:rsid w:val="00156BA8"/>
    <w:rsid w:val="001630F5"/>
    <w:rsid w:val="001649CA"/>
    <w:rsid w:val="0016665B"/>
    <w:rsid w:val="00167691"/>
    <w:rsid w:val="00174DAD"/>
    <w:rsid w:val="001766C0"/>
    <w:rsid w:val="001858AC"/>
    <w:rsid w:val="00185B6B"/>
    <w:rsid w:val="001879B9"/>
    <w:rsid w:val="00191DD9"/>
    <w:rsid w:val="00193BE9"/>
    <w:rsid w:val="00196BD5"/>
    <w:rsid w:val="00197B1E"/>
    <w:rsid w:val="00197D67"/>
    <w:rsid w:val="001A2E1E"/>
    <w:rsid w:val="001A2FA5"/>
    <w:rsid w:val="001A336F"/>
    <w:rsid w:val="001A5EA7"/>
    <w:rsid w:val="001B0BF6"/>
    <w:rsid w:val="001B1820"/>
    <w:rsid w:val="001B201C"/>
    <w:rsid w:val="001B47AE"/>
    <w:rsid w:val="001B65B9"/>
    <w:rsid w:val="001C081E"/>
    <w:rsid w:val="001C2274"/>
    <w:rsid w:val="001C2F7B"/>
    <w:rsid w:val="001C3018"/>
    <w:rsid w:val="001C7CB7"/>
    <w:rsid w:val="001D2231"/>
    <w:rsid w:val="001D58D5"/>
    <w:rsid w:val="001D6E77"/>
    <w:rsid w:val="001E1639"/>
    <w:rsid w:val="001E26E0"/>
    <w:rsid w:val="001E28F2"/>
    <w:rsid w:val="001E5F3F"/>
    <w:rsid w:val="001F0DAC"/>
    <w:rsid w:val="001F10B2"/>
    <w:rsid w:val="001F4C9A"/>
    <w:rsid w:val="001F51A7"/>
    <w:rsid w:val="001F575F"/>
    <w:rsid w:val="001F5EFC"/>
    <w:rsid w:val="00201BF0"/>
    <w:rsid w:val="002068C2"/>
    <w:rsid w:val="00207485"/>
    <w:rsid w:val="00207B02"/>
    <w:rsid w:val="002102A5"/>
    <w:rsid w:val="002102F5"/>
    <w:rsid w:val="00211180"/>
    <w:rsid w:val="00212EB2"/>
    <w:rsid w:val="00212F9B"/>
    <w:rsid w:val="0021453E"/>
    <w:rsid w:val="00215A52"/>
    <w:rsid w:val="00217B18"/>
    <w:rsid w:val="00223AD8"/>
    <w:rsid w:val="0022790C"/>
    <w:rsid w:val="00227A17"/>
    <w:rsid w:val="00227F9D"/>
    <w:rsid w:val="0023009C"/>
    <w:rsid w:val="00231792"/>
    <w:rsid w:val="00234614"/>
    <w:rsid w:val="00237B22"/>
    <w:rsid w:val="00240B29"/>
    <w:rsid w:val="002471BB"/>
    <w:rsid w:val="00247FC2"/>
    <w:rsid w:val="00250F46"/>
    <w:rsid w:val="00256391"/>
    <w:rsid w:val="00257273"/>
    <w:rsid w:val="002663BF"/>
    <w:rsid w:val="00270390"/>
    <w:rsid w:val="0027087F"/>
    <w:rsid w:val="00270AEA"/>
    <w:rsid w:val="00274CCF"/>
    <w:rsid w:val="00275BBC"/>
    <w:rsid w:val="00276565"/>
    <w:rsid w:val="00282FF3"/>
    <w:rsid w:val="002831EF"/>
    <w:rsid w:val="002850BE"/>
    <w:rsid w:val="002863BA"/>
    <w:rsid w:val="0029001D"/>
    <w:rsid w:val="00290670"/>
    <w:rsid w:val="00291CFC"/>
    <w:rsid w:val="002923D8"/>
    <w:rsid w:val="002A0266"/>
    <w:rsid w:val="002A234C"/>
    <w:rsid w:val="002A5328"/>
    <w:rsid w:val="002A5B73"/>
    <w:rsid w:val="002A6617"/>
    <w:rsid w:val="002A69FD"/>
    <w:rsid w:val="002A71A9"/>
    <w:rsid w:val="002B024D"/>
    <w:rsid w:val="002B0635"/>
    <w:rsid w:val="002B7B38"/>
    <w:rsid w:val="002C5250"/>
    <w:rsid w:val="002C57D7"/>
    <w:rsid w:val="002C6B42"/>
    <w:rsid w:val="002D3E89"/>
    <w:rsid w:val="002D4F6E"/>
    <w:rsid w:val="002D5DAA"/>
    <w:rsid w:val="002D6EFF"/>
    <w:rsid w:val="002D70C0"/>
    <w:rsid w:val="002D7F57"/>
    <w:rsid w:val="002E28E5"/>
    <w:rsid w:val="002E78D0"/>
    <w:rsid w:val="002F0AF2"/>
    <w:rsid w:val="002F1884"/>
    <w:rsid w:val="002F3CBE"/>
    <w:rsid w:val="002F70D6"/>
    <w:rsid w:val="00301A6D"/>
    <w:rsid w:val="0030272B"/>
    <w:rsid w:val="003035DF"/>
    <w:rsid w:val="003036F0"/>
    <w:rsid w:val="0030404E"/>
    <w:rsid w:val="00304777"/>
    <w:rsid w:val="00311A0E"/>
    <w:rsid w:val="00315596"/>
    <w:rsid w:val="00317358"/>
    <w:rsid w:val="00324B31"/>
    <w:rsid w:val="003339AA"/>
    <w:rsid w:val="00334F3A"/>
    <w:rsid w:val="003378B8"/>
    <w:rsid w:val="003500CD"/>
    <w:rsid w:val="003521A5"/>
    <w:rsid w:val="00352850"/>
    <w:rsid w:val="0035526F"/>
    <w:rsid w:val="0035548E"/>
    <w:rsid w:val="00360772"/>
    <w:rsid w:val="0036468C"/>
    <w:rsid w:val="003657B3"/>
    <w:rsid w:val="003662A5"/>
    <w:rsid w:val="0037337E"/>
    <w:rsid w:val="00373CA2"/>
    <w:rsid w:val="0037434C"/>
    <w:rsid w:val="00374FCC"/>
    <w:rsid w:val="003772BB"/>
    <w:rsid w:val="0038064F"/>
    <w:rsid w:val="0038254D"/>
    <w:rsid w:val="00383B7A"/>
    <w:rsid w:val="00384552"/>
    <w:rsid w:val="00390AAE"/>
    <w:rsid w:val="00394336"/>
    <w:rsid w:val="00395EAA"/>
    <w:rsid w:val="00397AFB"/>
    <w:rsid w:val="00397DD7"/>
    <w:rsid w:val="003A101A"/>
    <w:rsid w:val="003A4974"/>
    <w:rsid w:val="003A6285"/>
    <w:rsid w:val="003B1CC3"/>
    <w:rsid w:val="003B2274"/>
    <w:rsid w:val="003B320E"/>
    <w:rsid w:val="003B5B74"/>
    <w:rsid w:val="003B62D0"/>
    <w:rsid w:val="003B7D36"/>
    <w:rsid w:val="003B7F1F"/>
    <w:rsid w:val="003C004A"/>
    <w:rsid w:val="003C054E"/>
    <w:rsid w:val="003C1A9F"/>
    <w:rsid w:val="003C1E31"/>
    <w:rsid w:val="003C413B"/>
    <w:rsid w:val="003C4D89"/>
    <w:rsid w:val="003C6246"/>
    <w:rsid w:val="003C7AF0"/>
    <w:rsid w:val="003D02F5"/>
    <w:rsid w:val="003D5BA4"/>
    <w:rsid w:val="003D7996"/>
    <w:rsid w:val="003E1EA2"/>
    <w:rsid w:val="003E3CED"/>
    <w:rsid w:val="003E41CE"/>
    <w:rsid w:val="003E4CB0"/>
    <w:rsid w:val="003E5D72"/>
    <w:rsid w:val="003E6662"/>
    <w:rsid w:val="003F0097"/>
    <w:rsid w:val="003F68DB"/>
    <w:rsid w:val="0040199A"/>
    <w:rsid w:val="004044CA"/>
    <w:rsid w:val="00404C87"/>
    <w:rsid w:val="00405C41"/>
    <w:rsid w:val="00406317"/>
    <w:rsid w:val="00416168"/>
    <w:rsid w:val="004209B2"/>
    <w:rsid w:val="00420C95"/>
    <w:rsid w:val="00422ADE"/>
    <w:rsid w:val="00424F4D"/>
    <w:rsid w:val="0042529F"/>
    <w:rsid w:val="004269CD"/>
    <w:rsid w:val="00427A82"/>
    <w:rsid w:val="00427D7C"/>
    <w:rsid w:val="00427DA8"/>
    <w:rsid w:val="0043023E"/>
    <w:rsid w:val="00432FEA"/>
    <w:rsid w:val="004330D1"/>
    <w:rsid w:val="00433E9C"/>
    <w:rsid w:val="004369B2"/>
    <w:rsid w:val="00437F96"/>
    <w:rsid w:val="00440ACF"/>
    <w:rsid w:val="00441129"/>
    <w:rsid w:val="00441620"/>
    <w:rsid w:val="00444E7E"/>
    <w:rsid w:val="00446211"/>
    <w:rsid w:val="00447115"/>
    <w:rsid w:val="0045264A"/>
    <w:rsid w:val="0045281B"/>
    <w:rsid w:val="004577B7"/>
    <w:rsid w:val="00457B9B"/>
    <w:rsid w:val="00460208"/>
    <w:rsid w:val="00460380"/>
    <w:rsid w:val="0046265A"/>
    <w:rsid w:val="00464D95"/>
    <w:rsid w:val="00466815"/>
    <w:rsid w:val="0046689D"/>
    <w:rsid w:val="004702EE"/>
    <w:rsid w:val="00473170"/>
    <w:rsid w:val="00473554"/>
    <w:rsid w:val="004743D6"/>
    <w:rsid w:val="004764F5"/>
    <w:rsid w:val="00477083"/>
    <w:rsid w:val="00481DE6"/>
    <w:rsid w:val="00490FBC"/>
    <w:rsid w:val="00491334"/>
    <w:rsid w:val="004932B4"/>
    <w:rsid w:val="00493410"/>
    <w:rsid w:val="00493E08"/>
    <w:rsid w:val="0049414D"/>
    <w:rsid w:val="004A45C9"/>
    <w:rsid w:val="004A4919"/>
    <w:rsid w:val="004A4C76"/>
    <w:rsid w:val="004A58D1"/>
    <w:rsid w:val="004A6FA0"/>
    <w:rsid w:val="004B0319"/>
    <w:rsid w:val="004C2683"/>
    <w:rsid w:val="004C2B35"/>
    <w:rsid w:val="004C43AB"/>
    <w:rsid w:val="004C6F39"/>
    <w:rsid w:val="004D0B20"/>
    <w:rsid w:val="004D192A"/>
    <w:rsid w:val="004D2AEA"/>
    <w:rsid w:val="004D3C92"/>
    <w:rsid w:val="004D50CF"/>
    <w:rsid w:val="004D7251"/>
    <w:rsid w:val="004E03EA"/>
    <w:rsid w:val="004E0800"/>
    <w:rsid w:val="004E1338"/>
    <w:rsid w:val="004E14B3"/>
    <w:rsid w:val="004E34EA"/>
    <w:rsid w:val="004E4FEE"/>
    <w:rsid w:val="004E6E66"/>
    <w:rsid w:val="004E7C62"/>
    <w:rsid w:val="004F05B0"/>
    <w:rsid w:val="004F5BC4"/>
    <w:rsid w:val="00501652"/>
    <w:rsid w:val="00502234"/>
    <w:rsid w:val="00502350"/>
    <w:rsid w:val="005047AF"/>
    <w:rsid w:val="00506851"/>
    <w:rsid w:val="005078F4"/>
    <w:rsid w:val="00510F21"/>
    <w:rsid w:val="00513634"/>
    <w:rsid w:val="0051744C"/>
    <w:rsid w:val="005204D4"/>
    <w:rsid w:val="005241B8"/>
    <w:rsid w:val="00525BC6"/>
    <w:rsid w:val="0052703A"/>
    <w:rsid w:val="00527699"/>
    <w:rsid w:val="00531046"/>
    <w:rsid w:val="00531637"/>
    <w:rsid w:val="00532388"/>
    <w:rsid w:val="0053366D"/>
    <w:rsid w:val="005336BF"/>
    <w:rsid w:val="0053483E"/>
    <w:rsid w:val="005362A6"/>
    <w:rsid w:val="005379C1"/>
    <w:rsid w:val="00540FB8"/>
    <w:rsid w:val="00541A0B"/>
    <w:rsid w:val="00543BC7"/>
    <w:rsid w:val="005448F3"/>
    <w:rsid w:val="0055044F"/>
    <w:rsid w:val="00551EDA"/>
    <w:rsid w:val="00553E03"/>
    <w:rsid w:val="00556C90"/>
    <w:rsid w:val="00560E50"/>
    <w:rsid w:val="00564EFD"/>
    <w:rsid w:val="00564FD8"/>
    <w:rsid w:val="005659E6"/>
    <w:rsid w:val="00565D98"/>
    <w:rsid w:val="00567875"/>
    <w:rsid w:val="00573576"/>
    <w:rsid w:val="00574378"/>
    <w:rsid w:val="00574487"/>
    <w:rsid w:val="00574B71"/>
    <w:rsid w:val="00574F1F"/>
    <w:rsid w:val="00580EDF"/>
    <w:rsid w:val="0058151D"/>
    <w:rsid w:val="00583BAD"/>
    <w:rsid w:val="00587427"/>
    <w:rsid w:val="005875ED"/>
    <w:rsid w:val="00590C84"/>
    <w:rsid w:val="005A042B"/>
    <w:rsid w:val="005A1195"/>
    <w:rsid w:val="005A3093"/>
    <w:rsid w:val="005A704A"/>
    <w:rsid w:val="005B16C0"/>
    <w:rsid w:val="005B2C81"/>
    <w:rsid w:val="005B74DC"/>
    <w:rsid w:val="005C3839"/>
    <w:rsid w:val="005C47EE"/>
    <w:rsid w:val="005C6386"/>
    <w:rsid w:val="005C6F00"/>
    <w:rsid w:val="005D245E"/>
    <w:rsid w:val="005D3AE4"/>
    <w:rsid w:val="005D41ED"/>
    <w:rsid w:val="005D615A"/>
    <w:rsid w:val="005D6318"/>
    <w:rsid w:val="005E73CA"/>
    <w:rsid w:val="005E7C7E"/>
    <w:rsid w:val="005F2E56"/>
    <w:rsid w:val="005F5842"/>
    <w:rsid w:val="005F5ECA"/>
    <w:rsid w:val="00606794"/>
    <w:rsid w:val="006146F7"/>
    <w:rsid w:val="006157D7"/>
    <w:rsid w:val="00621EEF"/>
    <w:rsid w:val="0062386B"/>
    <w:rsid w:val="0062626E"/>
    <w:rsid w:val="00630565"/>
    <w:rsid w:val="006317D7"/>
    <w:rsid w:val="00634052"/>
    <w:rsid w:val="0063596D"/>
    <w:rsid w:val="006405C8"/>
    <w:rsid w:val="006406AB"/>
    <w:rsid w:val="0064464B"/>
    <w:rsid w:val="00646E70"/>
    <w:rsid w:val="00647524"/>
    <w:rsid w:val="00652FBF"/>
    <w:rsid w:val="006532CF"/>
    <w:rsid w:val="00653C18"/>
    <w:rsid w:val="006542AE"/>
    <w:rsid w:val="00655333"/>
    <w:rsid w:val="0065654E"/>
    <w:rsid w:val="00656AC1"/>
    <w:rsid w:val="00662934"/>
    <w:rsid w:val="006653C6"/>
    <w:rsid w:val="006657C7"/>
    <w:rsid w:val="00666808"/>
    <w:rsid w:val="00666D25"/>
    <w:rsid w:val="006674A3"/>
    <w:rsid w:val="00670864"/>
    <w:rsid w:val="00671134"/>
    <w:rsid w:val="00672738"/>
    <w:rsid w:val="00673AD2"/>
    <w:rsid w:val="00677894"/>
    <w:rsid w:val="006836DC"/>
    <w:rsid w:val="00683C41"/>
    <w:rsid w:val="00684747"/>
    <w:rsid w:val="00685E72"/>
    <w:rsid w:val="00687D8C"/>
    <w:rsid w:val="00687F26"/>
    <w:rsid w:val="00690067"/>
    <w:rsid w:val="00690E0E"/>
    <w:rsid w:val="00690F90"/>
    <w:rsid w:val="00691633"/>
    <w:rsid w:val="00695487"/>
    <w:rsid w:val="00695488"/>
    <w:rsid w:val="00697C09"/>
    <w:rsid w:val="00697F3D"/>
    <w:rsid w:val="00697F91"/>
    <w:rsid w:val="006A026B"/>
    <w:rsid w:val="006A67B3"/>
    <w:rsid w:val="006B09D1"/>
    <w:rsid w:val="006B276B"/>
    <w:rsid w:val="006C023D"/>
    <w:rsid w:val="006C05A3"/>
    <w:rsid w:val="006C1800"/>
    <w:rsid w:val="006C3266"/>
    <w:rsid w:val="006D05FC"/>
    <w:rsid w:val="006D21A3"/>
    <w:rsid w:val="006D4C5F"/>
    <w:rsid w:val="006D52D0"/>
    <w:rsid w:val="006E0C1C"/>
    <w:rsid w:val="006E0ED8"/>
    <w:rsid w:val="006E1BF0"/>
    <w:rsid w:val="006E5DA5"/>
    <w:rsid w:val="006E626B"/>
    <w:rsid w:val="006E7FF1"/>
    <w:rsid w:val="006F07BA"/>
    <w:rsid w:val="006F1FF7"/>
    <w:rsid w:val="006F3C4D"/>
    <w:rsid w:val="006F6A70"/>
    <w:rsid w:val="006F6B67"/>
    <w:rsid w:val="00702CA8"/>
    <w:rsid w:val="007036FD"/>
    <w:rsid w:val="007041B1"/>
    <w:rsid w:val="0070646B"/>
    <w:rsid w:val="00706C14"/>
    <w:rsid w:val="00707B10"/>
    <w:rsid w:val="0071000D"/>
    <w:rsid w:val="00710134"/>
    <w:rsid w:val="00711CB6"/>
    <w:rsid w:val="00713845"/>
    <w:rsid w:val="00717511"/>
    <w:rsid w:val="007211E2"/>
    <w:rsid w:val="00721DE8"/>
    <w:rsid w:val="00730A63"/>
    <w:rsid w:val="00733271"/>
    <w:rsid w:val="007338D2"/>
    <w:rsid w:val="00735226"/>
    <w:rsid w:val="0074425A"/>
    <w:rsid w:val="0074451C"/>
    <w:rsid w:val="00745BDB"/>
    <w:rsid w:val="007466C6"/>
    <w:rsid w:val="00746983"/>
    <w:rsid w:val="00746D36"/>
    <w:rsid w:val="00747F5B"/>
    <w:rsid w:val="007500D1"/>
    <w:rsid w:val="00750BAB"/>
    <w:rsid w:val="00755B6D"/>
    <w:rsid w:val="00760E48"/>
    <w:rsid w:val="00764A5B"/>
    <w:rsid w:val="007667C5"/>
    <w:rsid w:val="00767DD3"/>
    <w:rsid w:val="00771E3B"/>
    <w:rsid w:val="007731E2"/>
    <w:rsid w:val="00774DA1"/>
    <w:rsid w:val="007800EA"/>
    <w:rsid w:val="00783EA0"/>
    <w:rsid w:val="00784045"/>
    <w:rsid w:val="00784576"/>
    <w:rsid w:val="00785E6B"/>
    <w:rsid w:val="00792E37"/>
    <w:rsid w:val="00793348"/>
    <w:rsid w:val="00794166"/>
    <w:rsid w:val="00794B5E"/>
    <w:rsid w:val="007A0BE6"/>
    <w:rsid w:val="007A33E1"/>
    <w:rsid w:val="007A48E7"/>
    <w:rsid w:val="007A4B1C"/>
    <w:rsid w:val="007A5818"/>
    <w:rsid w:val="007A7BA9"/>
    <w:rsid w:val="007A7CE4"/>
    <w:rsid w:val="007A7F15"/>
    <w:rsid w:val="007B6044"/>
    <w:rsid w:val="007B6F0B"/>
    <w:rsid w:val="007C1DF0"/>
    <w:rsid w:val="007C2749"/>
    <w:rsid w:val="007C36F9"/>
    <w:rsid w:val="007C4128"/>
    <w:rsid w:val="007C5CC0"/>
    <w:rsid w:val="007C6760"/>
    <w:rsid w:val="007C75B1"/>
    <w:rsid w:val="007C79F1"/>
    <w:rsid w:val="007D4E45"/>
    <w:rsid w:val="007D4EC5"/>
    <w:rsid w:val="007D6C74"/>
    <w:rsid w:val="007D6E56"/>
    <w:rsid w:val="007D718B"/>
    <w:rsid w:val="007E072E"/>
    <w:rsid w:val="007E2626"/>
    <w:rsid w:val="007E2B4C"/>
    <w:rsid w:val="007F08AA"/>
    <w:rsid w:val="007F1C20"/>
    <w:rsid w:val="007F21C2"/>
    <w:rsid w:val="007F22E6"/>
    <w:rsid w:val="007F38C3"/>
    <w:rsid w:val="007F4818"/>
    <w:rsid w:val="007F6B5C"/>
    <w:rsid w:val="00800725"/>
    <w:rsid w:val="00801706"/>
    <w:rsid w:val="00801893"/>
    <w:rsid w:val="00803F3C"/>
    <w:rsid w:val="0080474B"/>
    <w:rsid w:val="008056BF"/>
    <w:rsid w:val="00806174"/>
    <w:rsid w:val="0080633F"/>
    <w:rsid w:val="008067A1"/>
    <w:rsid w:val="008079FB"/>
    <w:rsid w:val="008111F0"/>
    <w:rsid w:val="00811474"/>
    <w:rsid w:val="008166FB"/>
    <w:rsid w:val="00822F0A"/>
    <w:rsid w:val="008316CF"/>
    <w:rsid w:val="00831FD5"/>
    <w:rsid w:val="008356CD"/>
    <w:rsid w:val="00836A9D"/>
    <w:rsid w:val="00836F08"/>
    <w:rsid w:val="00845218"/>
    <w:rsid w:val="00847067"/>
    <w:rsid w:val="00850369"/>
    <w:rsid w:val="00852DEB"/>
    <w:rsid w:val="00852FC6"/>
    <w:rsid w:val="00855B88"/>
    <w:rsid w:val="0086134E"/>
    <w:rsid w:val="00864860"/>
    <w:rsid w:val="0086596B"/>
    <w:rsid w:val="00871596"/>
    <w:rsid w:val="00871614"/>
    <w:rsid w:val="00871918"/>
    <w:rsid w:val="008737BC"/>
    <w:rsid w:val="00874083"/>
    <w:rsid w:val="00877F1C"/>
    <w:rsid w:val="008824DA"/>
    <w:rsid w:val="00883FC4"/>
    <w:rsid w:val="008874C7"/>
    <w:rsid w:val="00887773"/>
    <w:rsid w:val="00887B0C"/>
    <w:rsid w:val="00894A5C"/>
    <w:rsid w:val="008965D8"/>
    <w:rsid w:val="008A17F7"/>
    <w:rsid w:val="008A4A5F"/>
    <w:rsid w:val="008A6274"/>
    <w:rsid w:val="008B049F"/>
    <w:rsid w:val="008B1E35"/>
    <w:rsid w:val="008B325B"/>
    <w:rsid w:val="008B47CE"/>
    <w:rsid w:val="008B7D1E"/>
    <w:rsid w:val="008C104A"/>
    <w:rsid w:val="008C30EC"/>
    <w:rsid w:val="008C3E46"/>
    <w:rsid w:val="008C3F19"/>
    <w:rsid w:val="008C584A"/>
    <w:rsid w:val="008C5B0A"/>
    <w:rsid w:val="008C7C23"/>
    <w:rsid w:val="008D072C"/>
    <w:rsid w:val="008D13A8"/>
    <w:rsid w:val="008D44B4"/>
    <w:rsid w:val="008D46C1"/>
    <w:rsid w:val="008D6853"/>
    <w:rsid w:val="008E2E99"/>
    <w:rsid w:val="008F4205"/>
    <w:rsid w:val="008F564C"/>
    <w:rsid w:val="008F5D87"/>
    <w:rsid w:val="00904A77"/>
    <w:rsid w:val="009064B7"/>
    <w:rsid w:val="00910303"/>
    <w:rsid w:val="009109F6"/>
    <w:rsid w:val="00911812"/>
    <w:rsid w:val="00913968"/>
    <w:rsid w:val="009155A9"/>
    <w:rsid w:val="00915FC4"/>
    <w:rsid w:val="009237F6"/>
    <w:rsid w:val="00924140"/>
    <w:rsid w:val="00924791"/>
    <w:rsid w:val="00927443"/>
    <w:rsid w:val="00927E1D"/>
    <w:rsid w:val="00930B69"/>
    <w:rsid w:val="009330DE"/>
    <w:rsid w:val="009414D3"/>
    <w:rsid w:val="00945EF6"/>
    <w:rsid w:val="00947736"/>
    <w:rsid w:val="009534B1"/>
    <w:rsid w:val="00953D12"/>
    <w:rsid w:val="00954B1B"/>
    <w:rsid w:val="00954DAF"/>
    <w:rsid w:val="009571CA"/>
    <w:rsid w:val="00957EFD"/>
    <w:rsid w:val="00960BC4"/>
    <w:rsid w:val="00964A33"/>
    <w:rsid w:val="009720CE"/>
    <w:rsid w:val="00973896"/>
    <w:rsid w:val="00980031"/>
    <w:rsid w:val="0098197D"/>
    <w:rsid w:val="00982681"/>
    <w:rsid w:val="0098374A"/>
    <w:rsid w:val="009874B4"/>
    <w:rsid w:val="00993C26"/>
    <w:rsid w:val="00995586"/>
    <w:rsid w:val="00996996"/>
    <w:rsid w:val="009972B3"/>
    <w:rsid w:val="009A0C26"/>
    <w:rsid w:val="009A13C5"/>
    <w:rsid w:val="009A1D4C"/>
    <w:rsid w:val="009A28CD"/>
    <w:rsid w:val="009A29B1"/>
    <w:rsid w:val="009A2A16"/>
    <w:rsid w:val="009A3BA8"/>
    <w:rsid w:val="009A5530"/>
    <w:rsid w:val="009A6169"/>
    <w:rsid w:val="009A69CB"/>
    <w:rsid w:val="009B3AB9"/>
    <w:rsid w:val="009B3CD8"/>
    <w:rsid w:val="009B6145"/>
    <w:rsid w:val="009B7D30"/>
    <w:rsid w:val="009C04CD"/>
    <w:rsid w:val="009C1A5B"/>
    <w:rsid w:val="009C1EEC"/>
    <w:rsid w:val="009C25F9"/>
    <w:rsid w:val="009C570B"/>
    <w:rsid w:val="009C761A"/>
    <w:rsid w:val="009C7C15"/>
    <w:rsid w:val="009D14ED"/>
    <w:rsid w:val="009D1B0B"/>
    <w:rsid w:val="009D582E"/>
    <w:rsid w:val="009E2955"/>
    <w:rsid w:val="009E4263"/>
    <w:rsid w:val="009E5000"/>
    <w:rsid w:val="009E54BF"/>
    <w:rsid w:val="009E7F07"/>
    <w:rsid w:val="009F0CA0"/>
    <w:rsid w:val="009F13FB"/>
    <w:rsid w:val="009F218B"/>
    <w:rsid w:val="009F2476"/>
    <w:rsid w:val="009F7F79"/>
    <w:rsid w:val="00A03294"/>
    <w:rsid w:val="00A03584"/>
    <w:rsid w:val="00A03BB8"/>
    <w:rsid w:val="00A110B9"/>
    <w:rsid w:val="00A128E9"/>
    <w:rsid w:val="00A166CD"/>
    <w:rsid w:val="00A1728A"/>
    <w:rsid w:val="00A22C7D"/>
    <w:rsid w:val="00A244B8"/>
    <w:rsid w:val="00A27953"/>
    <w:rsid w:val="00A3000D"/>
    <w:rsid w:val="00A31771"/>
    <w:rsid w:val="00A33A94"/>
    <w:rsid w:val="00A35412"/>
    <w:rsid w:val="00A3574F"/>
    <w:rsid w:val="00A360FC"/>
    <w:rsid w:val="00A37D30"/>
    <w:rsid w:val="00A4075A"/>
    <w:rsid w:val="00A46323"/>
    <w:rsid w:val="00A46343"/>
    <w:rsid w:val="00A47AC8"/>
    <w:rsid w:val="00A503A7"/>
    <w:rsid w:val="00A52D0E"/>
    <w:rsid w:val="00A530BC"/>
    <w:rsid w:val="00A53608"/>
    <w:rsid w:val="00A53986"/>
    <w:rsid w:val="00A562BB"/>
    <w:rsid w:val="00A64C89"/>
    <w:rsid w:val="00A66FCE"/>
    <w:rsid w:val="00A67020"/>
    <w:rsid w:val="00A7010A"/>
    <w:rsid w:val="00A72475"/>
    <w:rsid w:val="00A727DC"/>
    <w:rsid w:val="00A72B67"/>
    <w:rsid w:val="00A73183"/>
    <w:rsid w:val="00A77E41"/>
    <w:rsid w:val="00A8161C"/>
    <w:rsid w:val="00A81D3F"/>
    <w:rsid w:val="00A8710B"/>
    <w:rsid w:val="00A91154"/>
    <w:rsid w:val="00A93D48"/>
    <w:rsid w:val="00A94170"/>
    <w:rsid w:val="00A94EF0"/>
    <w:rsid w:val="00AA2074"/>
    <w:rsid w:val="00AA2BE7"/>
    <w:rsid w:val="00AA34CD"/>
    <w:rsid w:val="00AA3BD7"/>
    <w:rsid w:val="00AA6C54"/>
    <w:rsid w:val="00AA7B4C"/>
    <w:rsid w:val="00AB11F5"/>
    <w:rsid w:val="00AB127F"/>
    <w:rsid w:val="00AB4FB8"/>
    <w:rsid w:val="00AB7103"/>
    <w:rsid w:val="00AC1D51"/>
    <w:rsid w:val="00AC21B2"/>
    <w:rsid w:val="00AC3414"/>
    <w:rsid w:val="00AC7D18"/>
    <w:rsid w:val="00AD1C1F"/>
    <w:rsid w:val="00AD240D"/>
    <w:rsid w:val="00AD26F5"/>
    <w:rsid w:val="00AE0836"/>
    <w:rsid w:val="00AE4C6A"/>
    <w:rsid w:val="00AE7867"/>
    <w:rsid w:val="00AF00D2"/>
    <w:rsid w:val="00AF3121"/>
    <w:rsid w:val="00AF44F9"/>
    <w:rsid w:val="00AF5114"/>
    <w:rsid w:val="00AF558F"/>
    <w:rsid w:val="00AF61A4"/>
    <w:rsid w:val="00AF6224"/>
    <w:rsid w:val="00AF6715"/>
    <w:rsid w:val="00B07617"/>
    <w:rsid w:val="00B10A9D"/>
    <w:rsid w:val="00B134CB"/>
    <w:rsid w:val="00B1610A"/>
    <w:rsid w:val="00B164EA"/>
    <w:rsid w:val="00B17E9F"/>
    <w:rsid w:val="00B20D5C"/>
    <w:rsid w:val="00B234C1"/>
    <w:rsid w:val="00B24B39"/>
    <w:rsid w:val="00B263C1"/>
    <w:rsid w:val="00B26BB3"/>
    <w:rsid w:val="00B27900"/>
    <w:rsid w:val="00B30D15"/>
    <w:rsid w:val="00B33BEF"/>
    <w:rsid w:val="00B35895"/>
    <w:rsid w:val="00B365F9"/>
    <w:rsid w:val="00B3781F"/>
    <w:rsid w:val="00B4320E"/>
    <w:rsid w:val="00B43D9E"/>
    <w:rsid w:val="00B445B2"/>
    <w:rsid w:val="00B44BC6"/>
    <w:rsid w:val="00B46E66"/>
    <w:rsid w:val="00B4761C"/>
    <w:rsid w:val="00B47C63"/>
    <w:rsid w:val="00B609E8"/>
    <w:rsid w:val="00B631DE"/>
    <w:rsid w:val="00B639CD"/>
    <w:rsid w:val="00B646C2"/>
    <w:rsid w:val="00B651B6"/>
    <w:rsid w:val="00B66032"/>
    <w:rsid w:val="00B661B2"/>
    <w:rsid w:val="00B67165"/>
    <w:rsid w:val="00B67C6A"/>
    <w:rsid w:val="00B701D1"/>
    <w:rsid w:val="00B70EE2"/>
    <w:rsid w:val="00B7170E"/>
    <w:rsid w:val="00B71E36"/>
    <w:rsid w:val="00B73005"/>
    <w:rsid w:val="00B76D6B"/>
    <w:rsid w:val="00B77B5F"/>
    <w:rsid w:val="00B818DF"/>
    <w:rsid w:val="00B83302"/>
    <w:rsid w:val="00B84663"/>
    <w:rsid w:val="00B906A6"/>
    <w:rsid w:val="00B9186D"/>
    <w:rsid w:val="00BA5F00"/>
    <w:rsid w:val="00BA66DE"/>
    <w:rsid w:val="00BA7167"/>
    <w:rsid w:val="00BA798C"/>
    <w:rsid w:val="00BA7A16"/>
    <w:rsid w:val="00BB0BB9"/>
    <w:rsid w:val="00BB10FF"/>
    <w:rsid w:val="00BB1B6C"/>
    <w:rsid w:val="00BB2758"/>
    <w:rsid w:val="00BB2A16"/>
    <w:rsid w:val="00BB6FBB"/>
    <w:rsid w:val="00BC11B1"/>
    <w:rsid w:val="00BC408A"/>
    <w:rsid w:val="00BC6F49"/>
    <w:rsid w:val="00BD0E7D"/>
    <w:rsid w:val="00BD1C0D"/>
    <w:rsid w:val="00BD21B1"/>
    <w:rsid w:val="00BD4E46"/>
    <w:rsid w:val="00BD580E"/>
    <w:rsid w:val="00BD69B4"/>
    <w:rsid w:val="00BE2855"/>
    <w:rsid w:val="00BE35F3"/>
    <w:rsid w:val="00BE4B22"/>
    <w:rsid w:val="00BE5673"/>
    <w:rsid w:val="00BE7525"/>
    <w:rsid w:val="00BF65AF"/>
    <w:rsid w:val="00BF690E"/>
    <w:rsid w:val="00C00193"/>
    <w:rsid w:val="00C02EEE"/>
    <w:rsid w:val="00C04A05"/>
    <w:rsid w:val="00C069BE"/>
    <w:rsid w:val="00C12AFA"/>
    <w:rsid w:val="00C16D31"/>
    <w:rsid w:val="00C17C70"/>
    <w:rsid w:val="00C2075F"/>
    <w:rsid w:val="00C20EF3"/>
    <w:rsid w:val="00C20F46"/>
    <w:rsid w:val="00C20F4C"/>
    <w:rsid w:val="00C246B4"/>
    <w:rsid w:val="00C300FD"/>
    <w:rsid w:val="00C32DF7"/>
    <w:rsid w:val="00C34A69"/>
    <w:rsid w:val="00C354FC"/>
    <w:rsid w:val="00C3765B"/>
    <w:rsid w:val="00C37BA4"/>
    <w:rsid w:val="00C408E7"/>
    <w:rsid w:val="00C42886"/>
    <w:rsid w:val="00C44858"/>
    <w:rsid w:val="00C50C34"/>
    <w:rsid w:val="00C5292B"/>
    <w:rsid w:val="00C544C8"/>
    <w:rsid w:val="00C55C49"/>
    <w:rsid w:val="00C5715B"/>
    <w:rsid w:val="00C66A18"/>
    <w:rsid w:val="00C6747E"/>
    <w:rsid w:val="00C67538"/>
    <w:rsid w:val="00C73B2F"/>
    <w:rsid w:val="00C73C16"/>
    <w:rsid w:val="00C73C63"/>
    <w:rsid w:val="00C751F9"/>
    <w:rsid w:val="00C75C48"/>
    <w:rsid w:val="00C813B9"/>
    <w:rsid w:val="00C833FC"/>
    <w:rsid w:val="00C83672"/>
    <w:rsid w:val="00C8481B"/>
    <w:rsid w:val="00C85523"/>
    <w:rsid w:val="00C85D0B"/>
    <w:rsid w:val="00C86E00"/>
    <w:rsid w:val="00C9369F"/>
    <w:rsid w:val="00C958EF"/>
    <w:rsid w:val="00CA0191"/>
    <w:rsid w:val="00CA0D74"/>
    <w:rsid w:val="00CA3061"/>
    <w:rsid w:val="00CA37A7"/>
    <w:rsid w:val="00CA5532"/>
    <w:rsid w:val="00CA6888"/>
    <w:rsid w:val="00CA68AF"/>
    <w:rsid w:val="00CB15DF"/>
    <w:rsid w:val="00CB4E16"/>
    <w:rsid w:val="00CB5FE2"/>
    <w:rsid w:val="00CB79CC"/>
    <w:rsid w:val="00CB7F34"/>
    <w:rsid w:val="00CC2678"/>
    <w:rsid w:val="00CC432D"/>
    <w:rsid w:val="00CD38B4"/>
    <w:rsid w:val="00CD5CAE"/>
    <w:rsid w:val="00CE32E8"/>
    <w:rsid w:val="00CE336E"/>
    <w:rsid w:val="00CE59E4"/>
    <w:rsid w:val="00CF1343"/>
    <w:rsid w:val="00CF25BB"/>
    <w:rsid w:val="00CF3C81"/>
    <w:rsid w:val="00CF52DB"/>
    <w:rsid w:val="00CF7E39"/>
    <w:rsid w:val="00D0076A"/>
    <w:rsid w:val="00D02459"/>
    <w:rsid w:val="00D11117"/>
    <w:rsid w:val="00D117BF"/>
    <w:rsid w:val="00D12F71"/>
    <w:rsid w:val="00D21CA1"/>
    <w:rsid w:val="00D23E99"/>
    <w:rsid w:val="00D26664"/>
    <w:rsid w:val="00D2745E"/>
    <w:rsid w:val="00D3562C"/>
    <w:rsid w:val="00D41B46"/>
    <w:rsid w:val="00D44F47"/>
    <w:rsid w:val="00D46673"/>
    <w:rsid w:val="00D47BE3"/>
    <w:rsid w:val="00D52A99"/>
    <w:rsid w:val="00D5525E"/>
    <w:rsid w:val="00D60B0F"/>
    <w:rsid w:val="00D622B2"/>
    <w:rsid w:val="00D6569F"/>
    <w:rsid w:val="00D66A38"/>
    <w:rsid w:val="00D67941"/>
    <w:rsid w:val="00D71113"/>
    <w:rsid w:val="00D73FAC"/>
    <w:rsid w:val="00D75371"/>
    <w:rsid w:val="00D760E1"/>
    <w:rsid w:val="00D77E6A"/>
    <w:rsid w:val="00D80C71"/>
    <w:rsid w:val="00D816AF"/>
    <w:rsid w:val="00D845DE"/>
    <w:rsid w:val="00D84B22"/>
    <w:rsid w:val="00D875A7"/>
    <w:rsid w:val="00D9176D"/>
    <w:rsid w:val="00D94009"/>
    <w:rsid w:val="00D97B31"/>
    <w:rsid w:val="00DB4CFC"/>
    <w:rsid w:val="00DC0164"/>
    <w:rsid w:val="00DD04D1"/>
    <w:rsid w:val="00DD24E4"/>
    <w:rsid w:val="00DD2A44"/>
    <w:rsid w:val="00DD3FD2"/>
    <w:rsid w:val="00DD6911"/>
    <w:rsid w:val="00DD7165"/>
    <w:rsid w:val="00DE4609"/>
    <w:rsid w:val="00DE497B"/>
    <w:rsid w:val="00DE5CC3"/>
    <w:rsid w:val="00DE5F82"/>
    <w:rsid w:val="00DF1333"/>
    <w:rsid w:val="00DF2761"/>
    <w:rsid w:val="00DF4F18"/>
    <w:rsid w:val="00E0247A"/>
    <w:rsid w:val="00E0274F"/>
    <w:rsid w:val="00E03D20"/>
    <w:rsid w:val="00E0486D"/>
    <w:rsid w:val="00E05D50"/>
    <w:rsid w:val="00E064E8"/>
    <w:rsid w:val="00E06CC1"/>
    <w:rsid w:val="00E06FD1"/>
    <w:rsid w:val="00E07623"/>
    <w:rsid w:val="00E10873"/>
    <w:rsid w:val="00E117D4"/>
    <w:rsid w:val="00E127C4"/>
    <w:rsid w:val="00E13EE9"/>
    <w:rsid w:val="00E14143"/>
    <w:rsid w:val="00E14A9B"/>
    <w:rsid w:val="00E16288"/>
    <w:rsid w:val="00E216A6"/>
    <w:rsid w:val="00E21703"/>
    <w:rsid w:val="00E2576D"/>
    <w:rsid w:val="00E25917"/>
    <w:rsid w:val="00E269E2"/>
    <w:rsid w:val="00E26E4B"/>
    <w:rsid w:val="00E309BB"/>
    <w:rsid w:val="00E3560D"/>
    <w:rsid w:val="00E3615B"/>
    <w:rsid w:val="00E37266"/>
    <w:rsid w:val="00E4185F"/>
    <w:rsid w:val="00E443CB"/>
    <w:rsid w:val="00E44980"/>
    <w:rsid w:val="00E464C8"/>
    <w:rsid w:val="00E4713F"/>
    <w:rsid w:val="00E53270"/>
    <w:rsid w:val="00E55580"/>
    <w:rsid w:val="00E56FB9"/>
    <w:rsid w:val="00E67D3C"/>
    <w:rsid w:val="00E70FF6"/>
    <w:rsid w:val="00E74EFD"/>
    <w:rsid w:val="00E75EAB"/>
    <w:rsid w:val="00E76355"/>
    <w:rsid w:val="00E77215"/>
    <w:rsid w:val="00E83D04"/>
    <w:rsid w:val="00E86153"/>
    <w:rsid w:val="00E9151A"/>
    <w:rsid w:val="00E91A98"/>
    <w:rsid w:val="00E924E2"/>
    <w:rsid w:val="00E92E0B"/>
    <w:rsid w:val="00E96F72"/>
    <w:rsid w:val="00EA1695"/>
    <w:rsid w:val="00EA5209"/>
    <w:rsid w:val="00EB011F"/>
    <w:rsid w:val="00EB3A3C"/>
    <w:rsid w:val="00EB478A"/>
    <w:rsid w:val="00EB4A10"/>
    <w:rsid w:val="00EB59D4"/>
    <w:rsid w:val="00EB62A4"/>
    <w:rsid w:val="00EB6AA1"/>
    <w:rsid w:val="00EB7182"/>
    <w:rsid w:val="00EB7CED"/>
    <w:rsid w:val="00EC4494"/>
    <w:rsid w:val="00EC539E"/>
    <w:rsid w:val="00EC66B8"/>
    <w:rsid w:val="00EC7AC3"/>
    <w:rsid w:val="00EC7D9B"/>
    <w:rsid w:val="00ED3329"/>
    <w:rsid w:val="00ED3791"/>
    <w:rsid w:val="00ED3EA8"/>
    <w:rsid w:val="00ED7EAD"/>
    <w:rsid w:val="00EE004E"/>
    <w:rsid w:val="00EE0C1C"/>
    <w:rsid w:val="00EE4E03"/>
    <w:rsid w:val="00EE52CD"/>
    <w:rsid w:val="00EE7CFA"/>
    <w:rsid w:val="00EF4621"/>
    <w:rsid w:val="00EF7A8D"/>
    <w:rsid w:val="00F01491"/>
    <w:rsid w:val="00F023C9"/>
    <w:rsid w:val="00F054D7"/>
    <w:rsid w:val="00F119E1"/>
    <w:rsid w:val="00F15F76"/>
    <w:rsid w:val="00F17D16"/>
    <w:rsid w:val="00F212C4"/>
    <w:rsid w:val="00F2714E"/>
    <w:rsid w:val="00F37709"/>
    <w:rsid w:val="00F407DC"/>
    <w:rsid w:val="00F4146D"/>
    <w:rsid w:val="00F43A09"/>
    <w:rsid w:val="00F46ACF"/>
    <w:rsid w:val="00F46B98"/>
    <w:rsid w:val="00F52369"/>
    <w:rsid w:val="00F546A0"/>
    <w:rsid w:val="00F578CD"/>
    <w:rsid w:val="00F63E31"/>
    <w:rsid w:val="00F651B6"/>
    <w:rsid w:val="00F65B45"/>
    <w:rsid w:val="00F66813"/>
    <w:rsid w:val="00F735A8"/>
    <w:rsid w:val="00F762FB"/>
    <w:rsid w:val="00F769DC"/>
    <w:rsid w:val="00F847AC"/>
    <w:rsid w:val="00F86265"/>
    <w:rsid w:val="00F86E1D"/>
    <w:rsid w:val="00F902C5"/>
    <w:rsid w:val="00F926AE"/>
    <w:rsid w:val="00F92945"/>
    <w:rsid w:val="00F938E8"/>
    <w:rsid w:val="00F95A1B"/>
    <w:rsid w:val="00FA66F4"/>
    <w:rsid w:val="00FA6BB8"/>
    <w:rsid w:val="00FB468E"/>
    <w:rsid w:val="00FB47A5"/>
    <w:rsid w:val="00FB518E"/>
    <w:rsid w:val="00FB7D04"/>
    <w:rsid w:val="00FC0F48"/>
    <w:rsid w:val="00FC65D1"/>
    <w:rsid w:val="00FD13B7"/>
    <w:rsid w:val="00FD2B0D"/>
    <w:rsid w:val="00FD47C2"/>
    <w:rsid w:val="00FE1FD4"/>
    <w:rsid w:val="00FE32D4"/>
    <w:rsid w:val="00FE4707"/>
    <w:rsid w:val="00FE76B5"/>
    <w:rsid w:val="00FF4282"/>
    <w:rsid w:val="00FF669B"/>
    <w:rsid w:val="00FF7A94"/>
    <w:rsid w:val="02A7C64B"/>
    <w:rsid w:val="037355A6"/>
    <w:rsid w:val="0BB08F11"/>
    <w:rsid w:val="0DEC51D0"/>
    <w:rsid w:val="1476E1BC"/>
    <w:rsid w:val="1C07ADD1"/>
    <w:rsid w:val="1EF66F71"/>
    <w:rsid w:val="25B4233E"/>
    <w:rsid w:val="2D95C9E3"/>
    <w:rsid w:val="3CCF2997"/>
    <w:rsid w:val="3F7C4503"/>
    <w:rsid w:val="421DCBBA"/>
    <w:rsid w:val="42974920"/>
    <w:rsid w:val="4D5F40AB"/>
    <w:rsid w:val="50755B75"/>
    <w:rsid w:val="5154BD39"/>
    <w:rsid w:val="526CF8B0"/>
    <w:rsid w:val="557EBF2D"/>
    <w:rsid w:val="559B3B8D"/>
    <w:rsid w:val="56BDDE4C"/>
    <w:rsid w:val="5A9C55AB"/>
    <w:rsid w:val="5C41694B"/>
    <w:rsid w:val="5CB514BB"/>
    <w:rsid w:val="5F3A96A4"/>
    <w:rsid w:val="5FFA47BC"/>
    <w:rsid w:val="60213F9E"/>
    <w:rsid w:val="68D233C5"/>
    <w:rsid w:val="6BD15626"/>
    <w:rsid w:val="6D429FD9"/>
    <w:rsid w:val="705BAA16"/>
    <w:rsid w:val="71000711"/>
    <w:rsid w:val="74BBA484"/>
    <w:rsid w:val="7FECA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503EF0"/>
  <w15:docId w15:val="{72FE1A9C-582A-4D72-90B5-5CABDF3F0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328"/>
  </w:style>
  <w:style w:type="paragraph" w:styleId="Heading1">
    <w:name w:val="heading 1"/>
    <w:basedOn w:val="Normal"/>
    <w:next w:val="Normal"/>
    <w:qFormat/>
    <w:rsid w:val="002A5328"/>
    <w:pPr>
      <w:keepNext/>
      <w:tabs>
        <w:tab w:val="left" w:pos="1260"/>
        <w:tab w:val="left" w:pos="7380"/>
      </w:tabs>
      <w:ind w:left="720" w:right="-720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2A5328"/>
    <w:pPr>
      <w:keepNext/>
      <w:tabs>
        <w:tab w:val="left" w:pos="1260"/>
        <w:tab w:val="left" w:pos="7380"/>
      </w:tabs>
      <w:ind w:left="720" w:right="-720"/>
      <w:outlineLvl w:val="1"/>
    </w:pPr>
    <w:rPr>
      <w:i/>
      <w:sz w:val="24"/>
    </w:rPr>
  </w:style>
  <w:style w:type="paragraph" w:styleId="Heading3">
    <w:name w:val="heading 3"/>
    <w:basedOn w:val="Normal"/>
    <w:next w:val="Normal"/>
    <w:qFormat/>
    <w:rsid w:val="002A5328"/>
    <w:pPr>
      <w:keepNext/>
      <w:ind w:firstLine="72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2A5328"/>
    <w:pPr>
      <w:keepNext/>
      <w:tabs>
        <w:tab w:val="left" w:pos="1260"/>
        <w:tab w:val="left" w:pos="7380"/>
      </w:tabs>
      <w:ind w:right="-72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2A5328"/>
    <w:pPr>
      <w:keepNext/>
      <w:tabs>
        <w:tab w:val="left" w:pos="1260"/>
        <w:tab w:val="left" w:pos="7380"/>
        <w:tab w:val="left" w:pos="10080"/>
      </w:tabs>
      <w:ind w:left="720" w:right="-720"/>
      <w:outlineLvl w:val="4"/>
    </w:pPr>
    <w:rPr>
      <w:b/>
      <w:i/>
      <w:sz w:val="24"/>
    </w:rPr>
  </w:style>
  <w:style w:type="paragraph" w:styleId="Heading6">
    <w:name w:val="heading 6"/>
    <w:basedOn w:val="Normal"/>
    <w:next w:val="Normal"/>
    <w:qFormat/>
    <w:rsid w:val="002A5328"/>
    <w:pPr>
      <w:keepNext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2A5328"/>
    <w:pPr>
      <w:keepNext/>
      <w:tabs>
        <w:tab w:val="left" w:pos="1260"/>
        <w:tab w:val="left" w:pos="7380"/>
      </w:tabs>
      <w:ind w:right="-180"/>
      <w:outlineLvl w:val="6"/>
    </w:pPr>
    <w:rPr>
      <w:i/>
      <w:sz w:val="24"/>
    </w:rPr>
  </w:style>
  <w:style w:type="paragraph" w:styleId="Heading8">
    <w:name w:val="heading 8"/>
    <w:basedOn w:val="Normal"/>
    <w:next w:val="Normal"/>
    <w:qFormat/>
    <w:rsid w:val="002A5328"/>
    <w:pPr>
      <w:keepNext/>
      <w:tabs>
        <w:tab w:val="left" w:pos="1260"/>
        <w:tab w:val="left" w:pos="7380"/>
      </w:tabs>
      <w:ind w:left="720" w:right="-720" w:firstLine="540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A5328"/>
    <w:pPr>
      <w:keepNext/>
      <w:tabs>
        <w:tab w:val="left" w:pos="9540"/>
      </w:tabs>
      <w:ind w:right="360"/>
      <w:jc w:val="center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2A5328"/>
    <w:pPr>
      <w:tabs>
        <w:tab w:val="left" w:pos="9540"/>
      </w:tabs>
      <w:ind w:right="1440"/>
      <w:jc w:val="center"/>
    </w:pPr>
    <w:rPr>
      <w:b/>
      <w:sz w:val="24"/>
    </w:rPr>
  </w:style>
  <w:style w:type="paragraph" w:styleId="BlockText">
    <w:name w:val="Block Text"/>
    <w:basedOn w:val="Normal"/>
    <w:rsid w:val="002A5328"/>
    <w:pPr>
      <w:tabs>
        <w:tab w:val="left" w:pos="1260"/>
        <w:tab w:val="left" w:pos="7380"/>
      </w:tabs>
      <w:ind w:left="7380" w:right="-720" w:hanging="6660"/>
    </w:pPr>
    <w:rPr>
      <w:i/>
      <w:sz w:val="24"/>
    </w:rPr>
  </w:style>
  <w:style w:type="paragraph" w:styleId="FootnoteText">
    <w:name w:val="footnote text"/>
    <w:basedOn w:val="Normal"/>
    <w:semiHidden/>
    <w:rsid w:val="002A5328"/>
  </w:style>
  <w:style w:type="character" w:styleId="FootnoteReference">
    <w:name w:val="footnote reference"/>
    <w:semiHidden/>
    <w:rsid w:val="002A5328"/>
    <w:rPr>
      <w:vertAlign w:val="superscript"/>
    </w:rPr>
  </w:style>
  <w:style w:type="paragraph" w:styleId="BalloonText">
    <w:name w:val="Balloon Text"/>
    <w:basedOn w:val="Normal"/>
    <w:semiHidden/>
    <w:rsid w:val="002A53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2A532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A532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4C5F"/>
  </w:style>
  <w:style w:type="character" w:customStyle="1" w:styleId="TitleChar">
    <w:name w:val="Title Char"/>
    <w:link w:val="Title"/>
    <w:rsid w:val="00574F1F"/>
    <w:rPr>
      <w:b/>
      <w:sz w:val="24"/>
    </w:rPr>
  </w:style>
  <w:style w:type="paragraph" w:styleId="NoSpacing">
    <w:name w:val="No Spacing"/>
    <w:uiPriority w:val="1"/>
    <w:qFormat/>
    <w:rsid w:val="0037434C"/>
  </w:style>
  <w:style w:type="character" w:styleId="Hyperlink">
    <w:name w:val="Hyperlink"/>
    <w:basedOn w:val="DefaultParagraphFont"/>
    <w:uiPriority w:val="99"/>
    <w:unhideWhenUsed/>
    <w:rsid w:val="008F420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B0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063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063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0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0635"/>
    <w:rPr>
      <w:b/>
      <w:bCs/>
    </w:rPr>
  </w:style>
  <w:style w:type="character" w:customStyle="1" w:styleId="date-display-single">
    <w:name w:val="date-display-single"/>
    <w:basedOn w:val="DefaultParagraphFont"/>
    <w:rsid w:val="0021453E"/>
  </w:style>
  <w:style w:type="character" w:customStyle="1" w:styleId="date-display-start">
    <w:name w:val="date-display-start"/>
    <w:basedOn w:val="DefaultParagraphFont"/>
    <w:rsid w:val="0021453E"/>
  </w:style>
  <w:style w:type="character" w:customStyle="1" w:styleId="date-display-end">
    <w:name w:val="date-display-end"/>
    <w:basedOn w:val="DefaultParagraphFont"/>
    <w:rsid w:val="0021453E"/>
  </w:style>
  <w:style w:type="paragraph" w:customStyle="1" w:styleId="Default">
    <w:name w:val="Default"/>
    <w:rsid w:val="006C180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74A3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B432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2FEA"/>
    <w:pPr>
      <w:ind w:left="720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E4707"/>
    <w:rPr>
      <w:color w:val="605E5C"/>
      <w:shd w:val="clear" w:color="auto" w:fill="E1DFDD"/>
    </w:rPr>
  </w:style>
  <w:style w:type="paragraph" w:customStyle="1" w:styleId="font7">
    <w:name w:val="font_7"/>
    <w:basedOn w:val="Normal"/>
    <w:rsid w:val="00317358"/>
    <w:pPr>
      <w:spacing w:before="100" w:beforeAutospacing="1" w:after="100" w:afterAutospacing="1"/>
    </w:pPr>
    <w:rPr>
      <w:sz w:val="24"/>
      <w:szCs w:val="24"/>
    </w:rPr>
  </w:style>
  <w:style w:type="character" w:customStyle="1" w:styleId="color15">
    <w:name w:val="color_15"/>
    <w:basedOn w:val="DefaultParagraphFont"/>
    <w:rsid w:val="00317358"/>
  </w:style>
  <w:style w:type="paragraph" w:customStyle="1" w:styleId="font8">
    <w:name w:val="font_8"/>
    <w:basedOn w:val="Normal"/>
    <w:rsid w:val="00317358"/>
    <w:pPr>
      <w:spacing w:before="100" w:beforeAutospacing="1" w:after="100" w:afterAutospacing="1"/>
    </w:pPr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21B5F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48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27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4832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315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273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305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820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9543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15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31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johnson@rmhumanservices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ialin.teams.microsoft.com/61ef7044-6e88-4262-8c5d-64c9f54e4954?id=256732546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teams.microsoft.com/l/meetup-join/19%3ameeting_ZTYyNDQ4Y2UtOTc3NS00ZWJmLWE3YTktZWFlOTdlYjdkNjVk%40thread.v2/0?context=%7b%22Tid%22%3a%22bb5181cd-7dab-4ca3-952f-de9a5fa06e09%22%2c%22Oid%22%3a%22822d1ee9-4b7f-4ef0-a216-1cd3e560b4c3%22%7d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MHicks\LOCALS~1\Temp\XPgrpwise\Jan%2019%202010%20BOD%20Meeting%20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e3a21cf-e277-4725-bc71-20bebe99d2fa" xsi:nil="true"/>
    <lcf76f155ced4ddcb4097134ff3c332f xmlns="4260d136-6055-46c1-987e-b2db65a8d7d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4193A1A2019B43A6C395DEE9810740" ma:contentTypeVersion="15" ma:contentTypeDescription="Create a new document." ma:contentTypeScope="" ma:versionID="f6f3e3fb10017817d709a67ea6b31346">
  <xsd:schema xmlns:xsd="http://www.w3.org/2001/XMLSchema" xmlns:xs="http://www.w3.org/2001/XMLSchema" xmlns:p="http://schemas.microsoft.com/office/2006/metadata/properties" xmlns:ns2="4260d136-6055-46c1-987e-b2db65a8d7de" xmlns:ns3="0e3a21cf-e277-4725-bc71-20bebe99d2fa" targetNamespace="http://schemas.microsoft.com/office/2006/metadata/properties" ma:root="true" ma:fieldsID="d0bbf88510679f7ea9e2ef94c79e478b" ns2:_="" ns3:_="">
    <xsd:import namespace="4260d136-6055-46c1-987e-b2db65a8d7de"/>
    <xsd:import namespace="0e3a21cf-e277-4725-bc71-20bebe99d2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0d136-6055-46c1-987e-b2db65a8d7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4627ab8-0044-4ec5-88d4-910cda24d2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a21cf-e277-4725-bc71-20bebe99d2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a3d91b4-487c-459d-a621-1e1d6ef7aca1}" ma:internalName="TaxCatchAll" ma:showField="CatchAllData" ma:web="0e3a21cf-e277-4725-bc71-20bebe99d2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A5F503-1911-484C-AB9D-EBE96C68F050}">
  <ds:schemaRefs>
    <ds:schemaRef ds:uri="http://schemas.microsoft.com/office/2006/metadata/properties"/>
    <ds:schemaRef ds:uri="http://schemas.microsoft.com/office/infopath/2007/PartnerControls"/>
    <ds:schemaRef ds:uri="0e3a21cf-e277-4725-bc71-20bebe99d2fa"/>
    <ds:schemaRef ds:uri="4260d136-6055-46c1-987e-b2db65a8d7de"/>
  </ds:schemaRefs>
</ds:datastoreItem>
</file>

<file path=customXml/itemProps2.xml><?xml version="1.0" encoding="utf-8"?>
<ds:datastoreItem xmlns:ds="http://schemas.openxmlformats.org/officeDocument/2006/customXml" ds:itemID="{423DCCBB-0BBF-46C3-9DC2-30A066098C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60d136-6055-46c1-987e-b2db65a8d7de"/>
    <ds:schemaRef ds:uri="0e3a21cf-e277-4725-bc71-20bebe99d2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155B98-4E5B-448F-AFED-76638BE4AF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Jan 19 2010 BOD Meeting Agenda</Template>
  <TotalTime>5</TotalTime>
  <Pages>1</Pages>
  <Words>288</Words>
  <Characters>1715</Characters>
  <Application>Microsoft Office Word</Application>
  <DocSecurity>0</DocSecurity>
  <Lines>85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Denver Options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Bridget Forgy</dc:creator>
  <cp:keywords/>
  <cp:lastModifiedBy>Melissa Emery</cp:lastModifiedBy>
  <cp:revision>10</cp:revision>
  <cp:lastPrinted>2019-05-21T20:59:00Z</cp:lastPrinted>
  <dcterms:created xsi:type="dcterms:W3CDTF">2025-08-11T21:58:00Z</dcterms:created>
  <dcterms:modified xsi:type="dcterms:W3CDTF">2025-10-31T20:42:00Z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0x010100594193A1A2019B43A6C395DEE9810740</vt:lpwstr>
  </property>
  <property fmtid="{D5CDD505-2E9C-101B-9397-08002B2CF9AE}" pid="3" name="Order">
    <vt:r8>100</vt:r8>
  </property>
</Properties>
</file>