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260883" w14:textId="1A312124" w:rsidR="00033BF3" w:rsidRDefault="00033BF3" w:rsidP="00DE784B">
      <w:pPr>
        <w:jc w:val="center"/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RMHS</w:t>
      </w:r>
    </w:p>
    <w:p w14:paraId="156BA284" w14:textId="49D226AA" w:rsidR="00DE784B" w:rsidRPr="00C3572F" w:rsidRDefault="00DE784B" w:rsidP="00DE784B">
      <w:pPr>
        <w:jc w:val="center"/>
        <w:rPr>
          <w:rFonts w:ascii="Arial Rounded MT Bold" w:hAnsi="Arial Rounded MT Bold"/>
        </w:rPr>
      </w:pPr>
      <w:r w:rsidRPr="00C3572F">
        <w:rPr>
          <w:rFonts w:ascii="Arial Rounded MT Bold" w:hAnsi="Arial Rounded MT Bold"/>
        </w:rPr>
        <w:t xml:space="preserve">Family Support Council </w:t>
      </w:r>
      <w:r w:rsidR="000525CA">
        <w:rPr>
          <w:rFonts w:ascii="Arial Rounded MT Bold" w:hAnsi="Arial Rounded MT Bold"/>
        </w:rPr>
        <w:t>Minutes</w:t>
      </w:r>
    </w:p>
    <w:p w14:paraId="5D46501C" w14:textId="48946714" w:rsidR="00DE784B" w:rsidRDefault="003F7C35" w:rsidP="00DE784B">
      <w:pPr>
        <w:jc w:val="center"/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01/29/2026</w:t>
      </w:r>
    </w:p>
    <w:p w14:paraId="154D7D16" w14:textId="77777777" w:rsidR="009550CF" w:rsidRDefault="009550CF" w:rsidP="00DE784B">
      <w:pPr>
        <w:jc w:val="center"/>
        <w:rPr>
          <w:rFonts w:ascii="Arial Rounded MT Bold" w:hAnsi="Arial Rounded MT Bold"/>
        </w:rPr>
      </w:pPr>
    </w:p>
    <w:p w14:paraId="34DE4819" w14:textId="77777777" w:rsidR="00367D89" w:rsidRDefault="00367D89" w:rsidP="00DE784B">
      <w:pPr>
        <w:jc w:val="center"/>
        <w:rPr>
          <w:rFonts w:ascii="Arial Rounded MT Bold" w:hAnsi="Arial Rounded MT Bold"/>
        </w:rPr>
      </w:pPr>
    </w:p>
    <w:p w14:paraId="06CAFD3E" w14:textId="0C1DE43B" w:rsidR="00F32973" w:rsidRPr="00F32973" w:rsidRDefault="00F32973" w:rsidP="00F32973">
      <w:pPr>
        <w:pStyle w:val="ListParagraph"/>
        <w:numPr>
          <w:ilvl w:val="0"/>
          <w:numId w:val="21"/>
        </w:numPr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Members Present</w:t>
      </w:r>
    </w:p>
    <w:p w14:paraId="0EEC0688" w14:textId="5516E8BE" w:rsidR="00FA38DE" w:rsidRDefault="00FA38DE" w:rsidP="00C13052">
      <w:pPr>
        <w:pStyle w:val="ListParagraph"/>
        <w:numPr>
          <w:ilvl w:val="1"/>
          <w:numId w:val="21"/>
        </w:numPr>
        <w:rPr>
          <w:rFonts w:ascii="Arial Rounded MT Bold" w:hAnsi="Arial Rounded MT Bold"/>
        </w:rPr>
      </w:pPr>
      <w:r w:rsidRPr="00C13052">
        <w:rPr>
          <w:rFonts w:ascii="Arial Rounded MT Bold" w:hAnsi="Arial Rounded MT Bold"/>
        </w:rPr>
        <w:t>Tinsley Ore</w:t>
      </w:r>
    </w:p>
    <w:p w14:paraId="071CFE90" w14:textId="79EEBCF4" w:rsidR="003F7C35" w:rsidRPr="003F7C35" w:rsidRDefault="003F7C35" w:rsidP="003F7C35">
      <w:pPr>
        <w:pStyle w:val="ListParagraph"/>
        <w:numPr>
          <w:ilvl w:val="1"/>
          <w:numId w:val="21"/>
        </w:numPr>
        <w:rPr>
          <w:rFonts w:ascii="Arial Rounded MT Bold" w:hAnsi="Arial Rounded MT Bold"/>
        </w:rPr>
      </w:pPr>
      <w:r w:rsidRPr="00C13052">
        <w:rPr>
          <w:rFonts w:ascii="Arial Rounded MT Bold" w:hAnsi="Arial Rounded MT Bold"/>
        </w:rPr>
        <w:t xml:space="preserve">Paula Christina </w:t>
      </w:r>
    </w:p>
    <w:p w14:paraId="50E8AB9F" w14:textId="4C1DD16E" w:rsidR="0096070F" w:rsidRPr="00C13052" w:rsidRDefault="0096070F" w:rsidP="00C13052">
      <w:pPr>
        <w:pStyle w:val="ListParagraph"/>
        <w:numPr>
          <w:ilvl w:val="1"/>
          <w:numId w:val="21"/>
        </w:numPr>
        <w:rPr>
          <w:rFonts w:ascii="Arial Rounded MT Bold" w:hAnsi="Arial Rounded MT Bold"/>
        </w:rPr>
      </w:pPr>
      <w:r w:rsidRPr="00C13052">
        <w:rPr>
          <w:rFonts w:ascii="Arial Rounded MT Bold" w:hAnsi="Arial Rounded MT Bold"/>
        </w:rPr>
        <w:t>Heather Peters</w:t>
      </w:r>
    </w:p>
    <w:p w14:paraId="270D701B" w14:textId="796E944C" w:rsidR="003750CA" w:rsidRDefault="003750CA" w:rsidP="00C13052">
      <w:pPr>
        <w:pStyle w:val="ListParagraph"/>
        <w:numPr>
          <w:ilvl w:val="1"/>
          <w:numId w:val="21"/>
        </w:numPr>
        <w:rPr>
          <w:rFonts w:ascii="Arial Rounded MT Bold" w:hAnsi="Arial Rounded MT Bold"/>
        </w:rPr>
      </w:pPr>
      <w:r w:rsidRPr="00C13052">
        <w:rPr>
          <w:rFonts w:ascii="Arial Rounded MT Bold" w:hAnsi="Arial Rounded MT Bold"/>
        </w:rPr>
        <w:t>Susan</w:t>
      </w:r>
      <w:r w:rsidR="00C13052">
        <w:rPr>
          <w:rFonts w:ascii="Arial Rounded MT Bold" w:hAnsi="Arial Rounded MT Bold"/>
        </w:rPr>
        <w:t xml:space="preserve"> Levesque</w:t>
      </w:r>
    </w:p>
    <w:p w14:paraId="2F761309" w14:textId="76BA3D2D" w:rsidR="003F7C35" w:rsidRDefault="003F7C35" w:rsidP="00C13052">
      <w:pPr>
        <w:pStyle w:val="ListParagraph"/>
        <w:numPr>
          <w:ilvl w:val="1"/>
          <w:numId w:val="21"/>
        </w:numPr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Sadhya Mahesh</w:t>
      </w:r>
    </w:p>
    <w:p w14:paraId="6DAA9064" w14:textId="77777777" w:rsidR="002E4D7F" w:rsidRPr="00C13052" w:rsidRDefault="002E4D7F" w:rsidP="002E4D7F">
      <w:pPr>
        <w:pStyle w:val="ListParagraph"/>
        <w:ind w:left="1440"/>
        <w:rPr>
          <w:rFonts w:ascii="Arial Rounded MT Bold" w:hAnsi="Arial Rounded MT Bold"/>
        </w:rPr>
      </w:pPr>
    </w:p>
    <w:p w14:paraId="62173BA7" w14:textId="5509A676" w:rsidR="00845EFD" w:rsidRPr="00845EFD" w:rsidRDefault="00845EFD" w:rsidP="00845EFD">
      <w:pPr>
        <w:pStyle w:val="ListParagraph"/>
        <w:numPr>
          <w:ilvl w:val="1"/>
          <w:numId w:val="21"/>
        </w:numPr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Rachel Cumrine, RMHS Training Program Manager</w:t>
      </w:r>
    </w:p>
    <w:p w14:paraId="04B48952" w14:textId="50E748B4" w:rsidR="0096070F" w:rsidRPr="00C13052" w:rsidRDefault="0096070F" w:rsidP="00C13052">
      <w:pPr>
        <w:pStyle w:val="ListParagraph"/>
        <w:numPr>
          <w:ilvl w:val="1"/>
          <w:numId w:val="21"/>
        </w:numPr>
        <w:rPr>
          <w:rFonts w:ascii="Arial Rounded MT Bold" w:hAnsi="Arial Rounded MT Bold"/>
        </w:rPr>
      </w:pPr>
      <w:r w:rsidRPr="00C13052">
        <w:rPr>
          <w:rFonts w:ascii="Arial Rounded MT Bold" w:hAnsi="Arial Rounded MT Bold"/>
        </w:rPr>
        <w:t>Todd</w:t>
      </w:r>
      <w:r w:rsidR="00C13052">
        <w:rPr>
          <w:rFonts w:ascii="Arial Rounded MT Bold" w:hAnsi="Arial Rounded MT Bold"/>
        </w:rPr>
        <w:t xml:space="preserve"> Hyman, RMHS Senior Program Manager</w:t>
      </w:r>
    </w:p>
    <w:p w14:paraId="51F7E64C" w14:textId="6E435183" w:rsidR="0096070F" w:rsidRPr="00C13052" w:rsidRDefault="0096070F" w:rsidP="00C13052">
      <w:pPr>
        <w:pStyle w:val="ListParagraph"/>
        <w:numPr>
          <w:ilvl w:val="1"/>
          <w:numId w:val="21"/>
        </w:numPr>
        <w:rPr>
          <w:rFonts w:ascii="Arial Rounded MT Bold" w:hAnsi="Arial Rounded MT Bold"/>
        </w:rPr>
      </w:pPr>
      <w:r w:rsidRPr="00C13052">
        <w:rPr>
          <w:rFonts w:ascii="Arial Rounded MT Bold" w:hAnsi="Arial Rounded MT Bold"/>
        </w:rPr>
        <w:t>Me</w:t>
      </w:r>
      <w:r w:rsidR="00C13052">
        <w:rPr>
          <w:rFonts w:ascii="Arial Rounded MT Bold" w:hAnsi="Arial Rounded MT Bold"/>
        </w:rPr>
        <w:t>lissa Emery, RMHS Director of Case Management</w:t>
      </w:r>
    </w:p>
    <w:p w14:paraId="05CB2886" w14:textId="77777777" w:rsidR="009550CF" w:rsidRDefault="009550CF" w:rsidP="002E1BEF">
      <w:pPr>
        <w:rPr>
          <w:b/>
          <w:bCs/>
          <w:color w:val="0070C0"/>
        </w:rPr>
      </w:pPr>
    </w:p>
    <w:p w14:paraId="0334CD11" w14:textId="77777777" w:rsidR="002E4D7F" w:rsidRPr="008E4BC9" w:rsidRDefault="002E4D7F" w:rsidP="002E1BEF">
      <w:pPr>
        <w:rPr>
          <w:b/>
          <w:bCs/>
          <w:color w:val="0070C0"/>
        </w:rPr>
      </w:pPr>
    </w:p>
    <w:p w14:paraId="4CAA7801" w14:textId="57A71DC1" w:rsidR="00DE784B" w:rsidRPr="002E4D7F" w:rsidRDefault="002E4D7F" w:rsidP="00DE784B">
      <w:pPr>
        <w:rPr>
          <w:b/>
          <w:bCs/>
          <w:u w:val="single"/>
        </w:rPr>
      </w:pPr>
      <w:r w:rsidRPr="002E4D7F">
        <w:rPr>
          <w:b/>
          <w:bCs/>
          <w:u w:val="single"/>
        </w:rPr>
        <w:t>Discussion &amp; Meeting Notes</w:t>
      </w:r>
    </w:p>
    <w:p w14:paraId="1181BF81" w14:textId="77777777" w:rsidR="002E4D7F" w:rsidRPr="00D631FB" w:rsidRDefault="002E4D7F" w:rsidP="00DE784B"/>
    <w:p w14:paraId="3602C140" w14:textId="45863815" w:rsidR="004C7838" w:rsidRDefault="003F7C35" w:rsidP="003F7C35">
      <w:pPr>
        <w:pStyle w:val="ListParagraph"/>
        <w:numPr>
          <w:ilvl w:val="0"/>
          <w:numId w:val="21"/>
        </w:numPr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Council Orientation</w:t>
      </w:r>
    </w:p>
    <w:p w14:paraId="0E0C8135" w14:textId="050EF4CE" w:rsidR="003F7C35" w:rsidRDefault="003F7C35" w:rsidP="003F7C35">
      <w:pPr>
        <w:pStyle w:val="ListParagraph"/>
        <w:numPr>
          <w:ilvl w:val="1"/>
          <w:numId w:val="21"/>
        </w:numPr>
        <w:rPr>
          <w:rFonts w:ascii="Arial Rounded MT Bold" w:hAnsi="Arial Rounded MT Bold"/>
        </w:rPr>
      </w:pPr>
      <w:r>
        <w:rPr>
          <w:rFonts w:ascii="Arial Rounded MT Bold" w:hAnsi="Arial Rounded MT Bold"/>
        </w:rPr>
        <w:t xml:space="preserve">RMHS Training Program Manager, Rachel Cumrine, led the Council in an updated orientation </w:t>
      </w:r>
    </w:p>
    <w:p w14:paraId="472055A4" w14:textId="77777777" w:rsidR="003F7C35" w:rsidRPr="003F7C35" w:rsidRDefault="003F7C35" w:rsidP="003F7C35">
      <w:pPr>
        <w:ind w:left="1080"/>
        <w:rPr>
          <w:rFonts w:ascii="Arial Rounded MT Bold" w:hAnsi="Arial Rounded MT Bold"/>
        </w:rPr>
      </w:pPr>
    </w:p>
    <w:p w14:paraId="362B1CCF" w14:textId="31B69217" w:rsidR="00612554" w:rsidRDefault="003F7C35" w:rsidP="003F7C35">
      <w:pPr>
        <w:pStyle w:val="ListParagraph"/>
        <w:numPr>
          <w:ilvl w:val="0"/>
          <w:numId w:val="21"/>
        </w:numPr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Teen to Adult Transitions</w:t>
      </w:r>
    </w:p>
    <w:p w14:paraId="2EB75D9D" w14:textId="5C212E4C" w:rsidR="003F7C35" w:rsidRDefault="003F7C35" w:rsidP="003F7C35">
      <w:pPr>
        <w:pStyle w:val="ListParagraph"/>
        <w:numPr>
          <w:ilvl w:val="1"/>
          <w:numId w:val="21"/>
        </w:numPr>
        <w:rPr>
          <w:rFonts w:ascii="Arial Rounded MT Bold" w:hAnsi="Arial Rounded MT Bold"/>
        </w:rPr>
      </w:pPr>
      <w:r>
        <w:rPr>
          <w:rFonts w:ascii="Arial Rounded MT Bold" w:hAnsi="Arial Rounded MT Bold"/>
        </w:rPr>
        <w:t xml:space="preserve">The Council discussed </w:t>
      </w:r>
      <w:r w:rsidR="00803A24">
        <w:rPr>
          <w:rFonts w:ascii="Arial Rounded MT Bold" w:hAnsi="Arial Rounded MT Bold"/>
        </w:rPr>
        <w:t>what supports and resources are available to families when their child is transitioning out of high school</w:t>
      </w:r>
    </w:p>
    <w:p w14:paraId="31D4143F" w14:textId="37EC8DEF" w:rsidR="00803A24" w:rsidRDefault="00803A24" w:rsidP="003F7C35">
      <w:pPr>
        <w:pStyle w:val="ListParagraph"/>
        <w:numPr>
          <w:ilvl w:val="1"/>
          <w:numId w:val="21"/>
        </w:numPr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Relying on the school systems for these services can be challenging, as each school district offers different levels of support and services</w:t>
      </w:r>
    </w:p>
    <w:p w14:paraId="74E0E28E" w14:textId="1777E763" w:rsidR="00803A24" w:rsidRDefault="00803A24" w:rsidP="003F7C35">
      <w:pPr>
        <w:pStyle w:val="ListParagraph"/>
        <w:numPr>
          <w:ilvl w:val="1"/>
          <w:numId w:val="21"/>
        </w:numPr>
        <w:rPr>
          <w:rFonts w:ascii="Arial Rounded MT Bold" w:hAnsi="Arial Rounded MT Bold"/>
        </w:rPr>
      </w:pPr>
      <w:r>
        <w:rPr>
          <w:rFonts w:ascii="Arial Rounded MT Bold" w:hAnsi="Arial Rounded MT Bold"/>
        </w:rPr>
        <w:t xml:space="preserve">Some recreation centers offer special </w:t>
      </w:r>
      <w:r w:rsidR="00DF53E9">
        <w:rPr>
          <w:rFonts w:ascii="Arial Rounded MT Bold" w:hAnsi="Arial Rounded MT Bold"/>
        </w:rPr>
        <w:t>programming,</w:t>
      </w:r>
      <w:r>
        <w:rPr>
          <w:rFonts w:ascii="Arial Rounded MT Bold" w:hAnsi="Arial Rounded MT Bold"/>
        </w:rPr>
        <w:t xml:space="preserve"> but this is also not consistent</w:t>
      </w:r>
    </w:p>
    <w:p w14:paraId="242D99AA" w14:textId="673F6608" w:rsidR="00803A24" w:rsidRDefault="00803A24" w:rsidP="003F7C35">
      <w:pPr>
        <w:pStyle w:val="ListParagraph"/>
        <w:numPr>
          <w:ilvl w:val="1"/>
          <w:numId w:val="21"/>
        </w:numPr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Resources the Council believes would be beneficial for families</w:t>
      </w:r>
    </w:p>
    <w:p w14:paraId="7ED31B09" w14:textId="5BF3A7C4" w:rsidR="00803A24" w:rsidRDefault="00803A24" w:rsidP="00803A24">
      <w:pPr>
        <w:pStyle w:val="ListParagraph"/>
        <w:numPr>
          <w:ilvl w:val="2"/>
          <w:numId w:val="21"/>
        </w:numPr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Job training skills</w:t>
      </w:r>
    </w:p>
    <w:p w14:paraId="6EE10439" w14:textId="6762C34D" w:rsidR="00803A24" w:rsidRDefault="00803A24" w:rsidP="00803A24">
      <w:pPr>
        <w:pStyle w:val="ListParagraph"/>
        <w:numPr>
          <w:ilvl w:val="2"/>
          <w:numId w:val="21"/>
        </w:numPr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Training on how to navigate having a special needs child as they age</w:t>
      </w:r>
    </w:p>
    <w:p w14:paraId="2AA590E7" w14:textId="37C80BDF" w:rsidR="00803A24" w:rsidRDefault="00803A24" w:rsidP="00803A24">
      <w:pPr>
        <w:pStyle w:val="ListParagraph"/>
        <w:numPr>
          <w:ilvl w:val="2"/>
          <w:numId w:val="21"/>
        </w:numPr>
        <w:rPr>
          <w:rFonts w:ascii="Arial Rounded MT Bold" w:hAnsi="Arial Rounded MT Bold"/>
        </w:rPr>
      </w:pPr>
      <w:r>
        <w:rPr>
          <w:rFonts w:ascii="Arial Rounded MT Bold" w:hAnsi="Arial Rounded MT Bold"/>
        </w:rPr>
        <w:t xml:space="preserve">Transportation </w:t>
      </w:r>
    </w:p>
    <w:p w14:paraId="56A054C6" w14:textId="08390379" w:rsidR="00803A24" w:rsidRPr="00803A24" w:rsidRDefault="00803A24" w:rsidP="00803A24">
      <w:pPr>
        <w:pStyle w:val="ListParagraph"/>
        <w:numPr>
          <w:ilvl w:val="2"/>
          <w:numId w:val="21"/>
        </w:numPr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Life training skills</w:t>
      </w:r>
    </w:p>
    <w:p w14:paraId="40D38401" w14:textId="72BA78DF" w:rsidR="003F7C35" w:rsidRDefault="003F7C35" w:rsidP="003F7C35">
      <w:pPr>
        <w:pStyle w:val="ListParagraph"/>
        <w:rPr>
          <w:rFonts w:ascii="Arial Rounded MT Bold" w:hAnsi="Arial Rounded MT Bold"/>
        </w:rPr>
      </w:pPr>
    </w:p>
    <w:p w14:paraId="5DBC04C6" w14:textId="1CE3EF8F" w:rsidR="003F7C35" w:rsidRDefault="003F7C35" w:rsidP="003F7C35">
      <w:pPr>
        <w:pStyle w:val="ListParagraph"/>
        <w:numPr>
          <w:ilvl w:val="0"/>
          <w:numId w:val="21"/>
        </w:numPr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Feedback on Annual Report Process</w:t>
      </w:r>
    </w:p>
    <w:p w14:paraId="5150D6D9" w14:textId="0FEFCF4B" w:rsidR="00803A24" w:rsidRDefault="00803A24" w:rsidP="00803A24">
      <w:pPr>
        <w:pStyle w:val="ListParagraph"/>
        <w:numPr>
          <w:ilvl w:val="1"/>
          <w:numId w:val="21"/>
        </w:numPr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The Council would like to look at a better way to collect feedback from families rather than the emailed survey questions</w:t>
      </w:r>
    </w:p>
    <w:p w14:paraId="03E73BBB" w14:textId="01DD8E3A" w:rsidR="00803A24" w:rsidRDefault="00803A24" w:rsidP="00803A24">
      <w:pPr>
        <w:pStyle w:val="ListParagraph"/>
        <w:numPr>
          <w:ilvl w:val="1"/>
          <w:numId w:val="21"/>
        </w:numPr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The idea of a Google form was discussed</w:t>
      </w:r>
    </w:p>
    <w:p w14:paraId="6884F2DA" w14:textId="77777777" w:rsidR="003F7C35" w:rsidRPr="003F7C35" w:rsidRDefault="003F7C35" w:rsidP="003F7C35">
      <w:pPr>
        <w:rPr>
          <w:rFonts w:ascii="Arial Rounded MT Bold" w:hAnsi="Arial Rounded MT Bold"/>
        </w:rPr>
      </w:pPr>
    </w:p>
    <w:p w14:paraId="40E01768" w14:textId="16372E43" w:rsidR="003F7C35" w:rsidRDefault="003F7C35" w:rsidP="003F7C35">
      <w:pPr>
        <w:pStyle w:val="ListParagraph"/>
        <w:numPr>
          <w:ilvl w:val="0"/>
          <w:numId w:val="21"/>
        </w:numPr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Advertising for More Membership for the Council</w:t>
      </w:r>
    </w:p>
    <w:p w14:paraId="16C0BE9C" w14:textId="324CF824" w:rsidR="00803A24" w:rsidRDefault="00803A24" w:rsidP="00803A24">
      <w:pPr>
        <w:pStyle w:val="ListParagraph"/>
        <w:numPr>
          <w:ilvl w:val="1"/>
          <w:numId w:val="21"/>
        </w:numPr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Tinsley will speak with the RMHS Communications &amp; Outreach team about advertising on social media</w:t>
      </w:r>
    </w:p>
    <w:p w14:paraId="7C102F21" w14:textId="4F087989" w:rsidR="00803A24" w:rsidRDefault="00803A24" w:rsidP="00803A24">
      <w:pPr>
        <w:pStyle w:val="ListParagraph"/>
        <w:numPr>
          <w:ilvl w:val="1"/>
          <w:numId w:val="21"/>
        </w:numPr>
        <w:rPr>
          <w:rFonts w:ascii="Arial Rounded MT Bold" w:hAnsi="Arial Rounded MT Bold"/>
        </w:rPr>
      </w:pPr>
      <w:r>
        <w:rPr>
          <w:rFonts w:ascii="Arial Rounded MT Bold" w:hAnsi="Arial Rounded MT Bold"/>
        </w:rPr>
        <w:lastRenderedPageBreak/>
        <w:t>Family Support case managers should be advertising the Council at annual Family Support meetings. RMHS team will follow up with the case management staff to ensure this is happening.</w:t>
      </w:r>
    </w:p>
    <w:p w14:paraId="69DF5EEC" w14:textId="627E6F79" w:rsidR="00803A24" w:rsidRDefault="00803A24" w:rsidP="00803A24">
      <w:pPr>
        <w:pStyle w:val="ListParagraph"/>
        <w:numPr>
          <w:ilvl w:val="1"/>
          <w:numId w:val="21"/>
        </w:numPr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RMHS team will work with our Communications &amp; Outreach team to share the solicitation in our newsletter</w:t>
      </w:r>
    </w:p>
    <w:p w14:paraId="7BA0B6AC" w14:textId="77777777" w:rsidR="003F7C35" w:rsidRPr="003F7C35" w:rsidRDefault="003F7C35" w:rsidP="003F7C35">
      <w:pPr>
        <w:rPr>
          <w:rFonts w:ascii="Arial Rounded MT Bold" w:hAnsi="Arial Rounded MT Bold"/>
        </w:rPr>
      </w:pPr>
    </w:p>
    <w:p w14:paraId="530AE77E" w14:textId="12BF5499" w:rsidR="003F7C35" w:rsidRDefault="003F7C35" w:rsidP="003F7C35">
      <w:pPr>
        <w:pStyle w:val="ListParagraph"/>
        <w:numPr>
          <w:ilvl w:val="0"/>
          <w:numId w:val="21"/>
        </w:numPr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Standing Meeting Time Moving Forward</w:t>
      </w:r>
    </w:p>
    <w:p w14:paraId="0FFA5659" w14:textId="68945773" w:rsidR="00803A24" w:rsidRDefault="00803A24" w:rsidP="00803A24">
      <w:pPr>
        <w:pStyle w:val="ListParagraph"/>
        <w:numPr>
          <w:ilvl w:val="1"/>
          <w:numId w:val="21"/>
        </w:numPr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Team agrees to meet quarterly on the 3</w:t>
      </w:r>
      <w:r w:rsidRPr="00803A24">
        <w:rPr>
          <w:rFonts w:ascii="Arial Rounded MT Bold" w:hAnsi="Arial Rounded MT Bold"/>
          <w:vertAlign w:val="superscript"/>
        </w:rPr>
        <w:t>rd</w:t>
      </w:r>
      <w:r>
        <w:rPr>
          <w:rFonts w:ascii="Arial Rounded MT Bold" w:hAnsi="Arial Rounded MT Bold"/>
        </w:rPr>
        <w:t xml:space="preserve"> Thursday of </w:t>
      </w:r>
      <w:r w:rsidR="00845EFD">
        <w:rPr>
          <w:rFonts w:ascii="Arial Rounded MT Bold" w:hAnsi="Arial Rounded MT Bold"/>
        </w:rPr>
        <w:t>every</w:t>
      </w:r>
      <w:r>
        <w:rPr>
          <w:rFonts w:ascii="Arial Rounded MT Bold" w:hAnsi="Arial Rounded MT Bold"/>
        </w:rPr>
        <w:t xml:space="preserve"> month at noon</w:t>
      </w:r>
    </w:p>
    <w:p w14:paraId="4CAF0F7E" w14:textId="77777777" w:rsidR="0092526E" w:rsidRDefault="0092526E" w:rsidP="0092526E">
      <w:pPr>
        <w:rPr>
          <w:rStyle w:val="eop"/>
          <w:rFonts w:ascii="Arial Rounded MT Bold" w:hAnsi="Arial Rounded MT Bold"/>
        </w:rPr>
      </w:pPr>
    </w:p>
    <w:p w14:paraId="26E36C5C" w14:textId="49E3F2E3" w:rsidR="00115659" w:rsidRPr="0086797F" w:rsidRDefault="0034725E" w:rsidP="0092526E">
      <w:pPr>
        <w:rPr>
          <w:rStyle w:val="eop"/>
          <w:rFonts w:ascii="Arial Rounded MT Bold" w:hAnsi="Arial Rounded MT Bold"/>
          <w:b/>
          <w:bCs/>
          <w:u w:val="single"/>
        </w:rPr>
      </w:pPr>
      <w:r>
        <w:rPr>
          <w:rStyle w:val="eop"/>
          <w:rFonts w:ascii="Arial Rounded MT Bold" w:hAnsi="Arial Rounded MT Bold"/>
          <w:b/>
          <w:bCs/>
          <w:u w:val="single"/>
        </w:rPr>
        <w:t>Other Topics</w:t>
      </w:r>
    </w:p>
    <w:p w14:paraId="6AEBA2E4" w14:textId="77777777" w:rsidR="00115659" w:rsidRDefault="00115659" w:rsidP="0092526E">
      <w:pPr>
        <w:rPr>
          <w:rStyle w:val="eop"/>
          <w:rFonts w:ascii="Arial Rounded MT Bold" w:hAnsi="Arial Rounded MT Bold"/>
        </w:rPr>
      </w:pPr>
    </w:p>
    <w:p w14:paraId="229A76FF" w14:textId="2B4BF621" w:rsidR="003F7C35" w:rsidRDefault="003F7C35" w:rsidP="00A22A94">
      <w:pPr>
        <w:pStyle w:val="ListParagraph"/>
        <w:numPr>
          <w:ilvl w:val="0"/>
          <w:numId w:val="19"/>
        </w:numPr>
        <w:rPr>
          <w:rStyle w:val="eop"/>
          <w:rFonts w:ascii="Arial Rounded MT Bold" w:hAnsi="Arial Rounded MT Bold"/>
        </w:rPr>
      </w:pPr>
      <w:r>
        <w:rPr>
          <w:rStyle w:val="eop"/>
          <w:rFonts w:ascii="Arial Rounded MT Bold" w:hAnsi="Arial Rounded MT Bold"/>
        </w:rPr>
        <w:t xml:space="preserve">RMHS Training Team </w:t>
      </w:r>
      <w:r w:rsidR="00845EFD">
        <w:rPr>
          <w:rStyle w:val="eop"/>
          <w:rFonts w:ascii="Arial Rounded MT Bold" w:hAnsi="Arial Rounded MT Bold"/>
        </w:rPr>
        <w:t>will</w:t>
      </w:r>
      <w:r>
        <w:rPr>
          <w:rStyle w:val="eop"/>
          <w:rFonts w:ascii="Arial Rounded MT Bold" w:hAnsi="Arial Rounded MT Bold"/>
        </w:rPr>
        <w:t xml:space="preserve"> train Family Support Case Managers on the</w:t>
      </w:r>
      <w:r w:rsidR="00845EFD">
        <w:rPr>
          <w:rStyle w:val="eop"/>
          <w:rFonts w:ascii="Arial Rounded MT Bold" w:hAnsi="Arial Rounded MT Bold"/>
        </w:rPr>
        <w:t xml:space="preserve"> functions of the</w:t>
      </w:r>
      <w:r>
        <w:rPr>
          <w:rStyle w:val="eop"/>
          <w:rFonts w:ascii="Arial Rounded MT Bold" w:hAnsi="Arial Rounded MT Bold"/>
        </w:rPr>
        <w:t xml:space="preserve"> Family Support Council</w:t>
      </w:r>
    </w:p>
    <w:p w14:paraId="0072D39B" w14:textId="17324A62" w:rsidR="003F7C35" w:rsidRDefault="003F7C35" w:rsidP="00A22A94">
      <w:pPr>
        <w:pStyle w:val="ListParagraph"/>
        <w:numPr>
          <w:ilvl w:val="0"/>
          <w:numId w:val="19"/>
        </w:numPr>
        <w:rPr>
          <w:rStyle w:val="eop"/>
          <w:rFonts w:ascii="Arial Rounded MT Bold" w:hAnsi="Arial Rounded MT Bold"/>
        </w:rPr>
      </w:pPr>
      <w:r>
        <w:rPr>
          <w:rStyle w:val="eop"/>
          <w:rFonts w:ascii="Arial Rounded MT Bold" w:hAnsi="Arial Rounded MT Bold"/>
        </w:rPr>
        <w:t>DVR has a waiting list</w:t>
      </w:r>
      <w:r w:rsidR="00845EFD">
        <w:rPr>
          <w:rStyle w:val="eop"/>
          <w:rFonts w:ascii="Arial Rounded MT Bold" w:hAnsi="Arial Rounded MT Bold"/>
        </w:rPr>
        <w:t xml:space="preserve"> </w:t>
      </w:r>
      <w:r w:rsidR="003424F3">
        <w:rPr>
          <w:rStyle w:val="eop"/>
          <w:rFonts w:ascii="Arial Rounded MT Bold" w:hAnsi="Arial Rounded MT Bold"/>
        </w:rPr>
        <w:t xml:space="preserve">that is impacting families </w:t>
      </w:r>
    </w:p>
    <w:p w14:paraId="41377BEA" w14:textId="0A5E6F67" w:rsidR="00A22A94" w:rsidRPr="00DC2485" w:rsidRDefault="003F7C35" w:rsidP="00A22A94">
      <w:pPr>
        <w:pStyle w:val="ListParagraph"/>
        <w:numPr>
          <w:ilvl w:val="0"/>
          <w:numId w:val="19"/>
        </w:numPr>
        <w:rPr>
          <w:rStyle w:val="eop"/>
          <w:rFonts w:ascii="Arial Rounded MT Bold" w:hAnsi="Arial Rounded MT Bold"/>
        </w:rPr>
      </w:pPr>
      <w:r>
        <w:rPr>
          <w:rStyle w:val="eop"/>
          <w:rFonts w:ascii="Arial Rounded MT Bold" w:hAnsi="Arial Rounded MT Bold"/>
        </w:rPr>
        <w:t>There is a need in the community for a camp resource</w:t>
      </w:r>
      <w:r w:rsidR="00A22A94">
        <w:rPr>
          <w:rStyle w:val="eop"/>
          <w:rFonts w:ascii="Arial Rounded MT Bold" w:hAnsi="Arial Rounded MT Bold"/>
        </w:rPr>
        <w:t xml:space="preserve"> </w:t>
      </w:r>
      <w:r w:rsidR="00845EFD">
        <w:rPr>
          <w:rStyle w:val="eop"/>
          <w:rFonts w:ascii="Arial Rounded MT Bold" w:hAnsi="Arial Rounded MT Bold"/>
        </w:rPr>
        <w:t xml:space="preserve">directory </w:t>
      </w:r>
    </w:p>
    <w:sectPr w:rsidR="00A22A94" w:rsidRPr="00DC2485" w:rsidSect="00DF5256"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2160" w:footer="158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BA7E5A" w14:textId="77777777" w:rsidR="00B83204" w:rsidRDefault="00B83204" w:rsidP="00D60C45">
      <w:r>
        <w:separator/>
      </w:r>
    </w:p>
  </w:endnote>
  <w:endnote w:type="continuationSeparator" w:id="0">
    <w:p w14:paraId="5C2E8256" w14:textId="77777777" w:rsidR="00B83204" w:rsidRDefault="00B83204" w:rsidP="00D60C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Roboto Condensed"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FFE515" w14:textId="77777777" w:rsidR="00D60C45" w:rsidRDefault="00D60C45">
    <w:pPr>
      <w:pStyle w:val="Footer"/>
    </w:pPr>
    <w:r w:rsidRPr="00D60C45">
      <w:rPr>
        <w:noProof/>
      </w:rPr>
      <mc:AlternateContent>
        <mc:Choice Requires="wps">
          <w:drawing>
            <wp:anchor distT="45720" distB="45720" distL="114300" distR="114300" simplePos="0" relativeHeight="251658244" behindDoc="0" locked="0" layoutInCell="1" allowOverlap="1" wp14:anchorId="62D14B8C" wp14:editId="124C302D">
              <wp:simplePos x="0" y="0"/>
              <wp:positionH relativeFrom="margin">
                <wp:align>center</wp:align>
              </wp:positionH>
              <wp:positionV relativeFrom="paragraph">
                <wp:posOffset>594360</wp:posOffset>
              </wp:positionV>
              <wp:extent cx="5943600" cy="1404620"/>
              <wp:effectExtent l="0" t="0" r="0" b="0"/>
              <wp:wrapSquare wrapText="bothSides"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4360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B71299F" w14:textId="77777777" w:rsidR="00D60C45" w:rsidRPr="0074651E" w:rsidRDefault="00D60C45" w:rsidP="00D60C45">
                          <w:pPr>
                            <w:jc w:val="center"/>
                            <w:rPr>
                              <w:rFonts w:ascii="Roboto Condensed" w:hAnsi="Roboto Condensed"/>
                              <w:color w:val="0065A4"/>
                              <w:sz w:val="20"/>
                              <w:szCs w:val="20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 w:rsidRPr="0074651E">
                            <w:rPr>
                              <w:rFonts w:ascii="Roboto Condensed" w:hAnsi="Roboto Condensed"/>
                              <w:color w:val="0065A4"/>
                              <w:sz w:val="20"/>
                              <w:szCs w:val="20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9900 East Iliff Avenue   </w:t>
                          </w:r>
                          <w:r w:rsidRPr="0074651E">
                            <w:rPr>
                              <w:rFonts w:ascii="Roboto Condensed" w:hAnsi="Roboto Condensed"/>
                              <w:color w:val="552988"/>
                              <w:sz w:val="20"/>
                              <w:szCs w:val="20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|   </w:t>
                          </w:r>
                          <w:r w:rsidRPr="0074651E">
                            <w:rPr>
                              <w:rFonts w:ascii="Roboto Condensed" w:hAnsi="Roboto Condensed"/>
                              <w:color w:val="0065A4"/>
                              <w:sz w:val="20"/>
                              <w:szCs w:val="20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Denver, CO 80231   </w:t>
                          </w:r>
                          <w:r w:rsidRPr="0074651E">
                            <w:rPr>
                              <w:rFonts w:ascii="Roboto Condensed" w:hAnsi="Roboto Condensed"/>
                              <w:color w:val="552988"/>
                              <w:sz w:val="20"/>
                              <w:szCs w:val="20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|   </w:t>
                          </w:r>
                          <w:r w:rsidRPr="0074651E">
                            <w:rPr>
                              <w:rFonts w:ascii="Roboto Condensed" w:hAnsi="Roboto Condensed"/>
                              <w:color w:val="0065A4"/>
                              <w:sz w:val="20"/>
                              <w:szCs w:val="20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P: </w:t>
                          </w:r>
                          <w:r w:rsidRPr="0074651E">
                            <w:rPr>
                              <w:rFonts w:ascii="Roboto Condensed" w:hAnsi="Roboto Condensed"/>
                              <w:color w:val="552988"/>
                              <w:sz w:val="20"/>
                              <w:szCs w:val="20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303.636.5600   |   </w:t>
                          </w:r>
                          <w:r w:rsidRPr="0074651E">
                            <w:rPr>
                              <w:rFonts w:ascii="Roboto Condensed" w:hAnsi="Roboto Condensed"/>
                              <w:color w:val="0065A4"/>
                              <w:sz w:val="20"/>
                              <w:szCs w:val="20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F: 303.636.5603   |   www.rmhumanservices.org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62D14B8C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46.8pt;width:468pt;height:110.6pt;z-index:251658244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" stroked="f">
              <v:textbox style="mso-fit-shape-to-text:t">
                <w:txbxContent>
                  <w:p w14:paraId="6B71299F" w14:textId="77777777" w:rsidR="00D60C45" w:rsidRPr="0074651E" w:rsidRDefault="00D60C45" w:rsidP="00D60C45">
                    <w:pPr>
                      <w:jc w:val="center"/>
                      <w:rPr>
                        <w:rFonts w:ascii="Roboto Condensed" w:hAnsi="Roboto Condensed"/>
                        <w:color w:val="0065A4"/>
                        <w:sz w:val="20"/>
                        <w:szCs w:val="20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 w:rsidRPr="0074651E">
                      <w:rPr>
                        <w:rFonts w:ascii="Roboto Condensed" w:hAnsi="Roboto Condensed"/>
                        <w:color w:val="0065A4"/>
                        <w:sz w:val="20"/>
                        <w:szCs w:val="20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9900 East Iliff Avenue   </w:t>
                    </w:r>
                    <w:r w:rsidRPr="0074651E">
                      <w:rPr>
                        <w:rFonts w:ascii="Roboto Condensed" w:hAnsi="Roboto Condensed"/>
                        <w:color w:val="552988"/>
                        <w:sz w:val="20"/>
                        <w:szCs w:val="20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|   </w:t>
                    </w:r>
                    <w:r w:rsidRPr="0074651E">
                      <w:rPr>
                        <w:rFonts w:ascii="Roboto Condensed" w:hAnsi="Roboto Condensed"/>
                        <w:color w:val="0065A4"/>
                        <w:sz w:val="20"/>
                        <w:szCs w:val="20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Denver, CO 80231   </w:t>
                    </w:r>
                    <w:r w:rsidRPr="0074651E">
                      <w:rPr>
                        <w:rFonts w:ascii="Roboto Condensed" w:hAnsi="Roboto Condensed"/>
                        <w:color w:val="552988"/>
                        <w:sz w:val="20"/>
                        <w:szCs w:val="20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|   </w:t>
                    </w:r>
                    <w:r w:rsidRPr="0074651E">
                      <w:rPr>
                        <w:rFonts w:ascii="Roboto Condensed" w:hAnsi="Roboto Condensed"/>
                        <w:color w:val="0065A4"/>
                        <w:sz w:val="20"/>
                        <w:szCs w:val="20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P: </w:t>
                    </w:r>
                    <w:r w:rsidRPr="0074651E">
                      <w:rPr>
                        <w:rFonts w:ascii="Roboto Condensed" w:hAnsi="Roboto Condensed"/>
                        <w:color w:val="552988"/>
                        <w:sz w:val="20"/>
                        <w:szCs w:val="20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303.636.5600   |   </w:t>
                    </w:r>
                    <w:r w:rsidRPr="0074651E">
                      <w:rPr>
                        <w:rFonts w:ascii="Roboto Condensed" w:hAnsi="Roboto Condensed"/>
                        <w:color w:val="0065A4"/>
                        <w:sz w:val="20"/>
                        <w:szCs w:val="20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F: 303.636.5603   |   www.rmhumanservices.org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D60C45">
      <w:rPr>
        <w:noProof/>
      </w:rPr>
      <w:drawing>
        <wp:anchor distT="0" distB="0" distL="114300" distR="114300" simplePos="0" relativeHeight="251658243" behindDoc="0" locked="0" layoutInCell="1" allowOverlap="1" wp14:anchorId="0FE0DA8F" wp14:editId="402D59DE">
          <wp:simplePos x="0" y="0"/>
          <wp:positionH relativeFrom="margin">
            <wp:align>left</wp:align>
          </wp:positionH>
          <wp:positionV relativeFrom="paragraph">
            <wp:posOffset>466725</wp:posOffset>
          </wp:positionV>
          <wp:extent cx="5943600" cy="115570"/>
          <wp:effectExtent l="0" t="0" r="0" b="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HStripe copy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3600" cy="1155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72E23B" w14:textId="77777777" w:rsidR="00D60C45" w:rsidRDefault="00D60C45">
    <w:pPr>
      <w:pStyle w:val="Footer"/>
    </w:pPr>
    <w:r w:rsidRPr="00D60C45">
      <w:rPr>
        <w:noProof/>
      </w:rPr>
      <mc:AlternateContent>
        <mc:Choice Requires="wps">
          <w:drawing>
            <wp:anchor distT="45720" distB="45720" distL="114300" distR="114300" simplePos="0" relativeHeight="251658242" behindDoc="0" locked="0" layoutInCell="1" allowOverlap="1" wp14:anchorId="7AB6F62A" wp14:editId="580E9F6B">
              <wp:simplePos x="0" y="0"/>
              <wp:positionH relativeFrom="margin">
                <wp:align>center</wp:align>
              </wp:positionH>
              <wp:positionV relativeFrom="paragraph">
                <wp:posOffset>497840</wp:posOffset>
              </wp:positionV>
              <wp:extent cx="594360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4360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CAF514D" w14:textId="77777777" w:rsidR="00D60C45" w:rsidRPr="0074651E" w:rsidRDefault="00D60C45" w:rsidP="00D60C45">
                          <w:pPr>
                            <w:jc w:val="center"/>
                            <w:rPr>
                              <w:rFonts w:ascii="Roboto Condensed" w:hAnsi="Roboto Condensed"/>
                              <w:color w:val="0065A4"/>
                              <w:sz w:val="20"/>
                              <w:szCs w:val="20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 w:rsidRPr="0074651E">
                            <w:rPr>
                              <w:rFonts w:ascii="Roboto Condensed" w:hAnsi="Roboto Condensed"/>
                              <w:color w:val="0065A4"/>
                              <w:sz w:val="20"/>
                              <w:szCs w:val="20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9900 East Iliff Avenue   </w:t>
                          </w:r>
                          <w:r w:rsidRPr="0074651E">
                            <w:rPr>
                              <w:rFonts w:ascii="Roboto Condensed" w:hAnsi="Roboto Condensed"/>
                              <w:color w:val="552988"/>
                              <w:sz w:val="20"/>
                              <w:szCs w:val="20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|   </w:t>
                          </w:r>
                          <w:r w:rsidRPr="0074651E">
                            <w:rPr>
                              <w:rFonts w:ascii="Roboto Condensed" w:hAnsi="Roboto Condensed"/>
                              <w:color w:val="0065A4"/>
                              <w:sz w:val="20"/>
                              <w:szCs w:val="20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Denver, CO 80231   </w:t>
                          </w:r>
                          <w:r w:rsidRPr="0074651E">
                            <w:rPr>
                              <w:rFonts w:ascii="Roboto Condensed" w:hAnsi="Roboto Condensed"/>
                              <w:color w:val="552988"/>
                              <w:sz w:val="20"/>
                              <w:szCs w:val="20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|   </w:t>
                          </w:r>
                          <w:r w:rsidRPr="0074651E">
                            <w:rPr>
                              <w:rFonts w:ascii="Roboto Condensed" w:hAnsi="Roboto Condensed"/>
                              <w:color w:val="0065A4"/>
                              <w:sz w:val="20"/>
                              <w:szCs w:val="20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P: </w:t>
                          </w:r>
                          <w:r w:rsidRPr="0074651E">
                            <w:rPr>
                              <w:rFonts w:ascii="Roboto Condensed" w:hAnsi="Roboto Condensed"/>
                              <w:color w:val="552988"/>
                              <w:sz w:val="20"/>
                              <w:szCs w:val="20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303.636.5600   |   </w:t>
                          </w:r>
                          <w:r w:rsidRPr="0074651E">
                            <w:rPr>
                              <w:rFonts w:ascii="Roboto Condensed" w:hAnsi="Roboto Condensed"/>
                              <w:color w:val="0065A4"/>
                              <w:sz w:val="20"/>
                              <w:szCs w:val="20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F: 303.636.5603   |   www.rmhumanservices.org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7AB6F62A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0;margin-top:39.2pt;width:468pt;height:110.6pt;z-index:25165824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" stroked="f">
              <v:textbox style="mso-fit-shape-to-text:t">
                <w:txbxContent>
                  <w:p w14:paraId="6CAF514D" w14:textId="77777777" w:rsidR="00D60C45" w:rsidRPr="0074651E" w:rsidRDefault="00D60C45" w:rsidP="00D60C45">
                    <w:pPr>
                      <w:jc w:val="center"/>
                      <w:rPr>
                        <w:rFonts w:ascii="Roboto Condensed" w:hAnsi="Roboto Condensed"/>
                        <w:color w:val="0065A4"/>
                        <w:sz w:val="20"/>
                        <w:szCs w:val="20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 w:rsidRPr="0074651E">
                      <w:rPr>
                        <w:rFonts w:ascii="Roboto Condensed" w:hAnsi="Roboto Condensed"/>
                        <w:color w:val="0065A4"/>
                        <w:sz w:val="20"/>
                        <w:szCs w:val="20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9900 East Iliff Avenue   </w:t>
                    </w:r>
                    <w:r w:rsidRPr="0074651E">
                      <w:rPr>
                        <w:rFonts w:ascii="Roboto Condensed" w:hAnsi="Roboto Condensed"/>
                        <w:color w:val="552988"/>
                        <w:sz w:val="20"/>
                        <w:szCs w:val="20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|   </w:t>
                    </w:r>
                    <w:r w:rsidRPr="0074651E">
                      <w:rPr>
                        <w:rFonts w:ascii="Roboto Condensed" w:hAnsi="Roboto Condensed"/>
                        <w:color w:val="0065A4"/>
                        <w:sz w:val="20"/>
                        <w:szCs w:val="20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Denver, CO 80231   </w:t>
                    </w:r>
                    <w:r w:rsidRPr="0074651E">
                      <w:rPr>
                        <w:rFonts w:ascii="Roboto Condensed" w:hAnsi="Roboto Condensed"/>
                        <w:color w:val="552988"/>
                        <w:sz w:val="20"/>
                        <w:szCs w:val="20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|   </w:t>
                    </w:r>
                    <w:r w:rsidRPr="0074651E">
                      <w:rPr>
                        <w:rFonts w:ascii="Roboto Condensed" w:hAnsi="Roboto Condensed"/>
                        <w:color w:val="0065A4"/>
                        <w:sz w:val="20"/>
                        <w:szCs w:val="20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P: </w:t>
                    </w:r>
                    <w:r w:rsidRPr="0074651E">
                      <w:rPr>
                        <w:rFonts w:ascii="Roboto Condensed" w:hAnsi="Roboto Condensed"/>
                        <w:color w:val="552988"/>
                        <w:sz w:val="20"/>
                        <w:szCs w:val="20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303.636.5600   |   </w:t>
                    </w:r>
                    <w:r w:rsidRPr="0074651E">
                      <w:rPr>
                        <w:rFonts w:ascii="Roboto Condensed" w:hAnsi="Roboto Condensed"/>
                        <w:color w:val="0065A4"/>
                        <w:sz w:val="20"/>
                        <w:szCs w:val="20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F: 303.636.5603   |   www.rmhumanservices.org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D60C45">
      <w:rPr>
        <w:noProof/>
      </w:rPr>
      <w:drawing>
        <wp:anchor distT="0" distB="0" distL="114300" distR="114300" simplePos="0" relativeHeight="251658241" behindDoc="0" locked="0" layoutInCell="1" allowOverlap="1" wp14:anchorId="4406B6F2" wp14:editId="50A52B0B">
          <wp:simplePos x="0" y="0"/>
          <wp:positionH relativeFrom="margin">
            <wp:align>left</wp:align>
          </wp:positionH>
          <wp:positionV relativeFrom="paragraph">
            <wp:posOffset>367030</wp:posOffset>
          </wp:positionV>
          <wp:extent cx="5943600" cy="11557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HStripe copy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3600" cy="1155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F45235" w14:textId="77777777" w:rsidR="00B83204" w:rsidRDefault="00B83204" w:rsidP="00D60C45">
      <w:r>
        <w:separator/>
      </w:r>
    </w:p>
  </w:footnote>
  <w:footnote w:type="continuationSeparator" w:id="0">
    <w:p w14:paraId="274B8457" w14:textId="77777777" w:rsidR="00B83204" w:rsidRDefault="00B83204" w:rsidP="00D60C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8B2DE0" w14:textId="77777777" w:rsidR="00D60C45" w:rsidRDefault="00D60C45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6DD8326" wp14:editId="1AFD190E">
          <wp:simplePos x="0" y="0"/>
          <wp:positionH relativeFrom="margin">
            <wp:posOffset>2150786</wp:posOffset>
          </wp:positionH>
          <wp:positionV relativeFrom="paragraph">
            <wp:posOffset>-962025</wp:posOffset>
          </wp:positionV>
          <wp:extent cx="1637774" cy="688340"/>
          <wp:effectExtent l="0" t="0" r="635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RMHSMainLogoCMYK (1)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37774" cy="688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BF6ABC"/>
    <w:multiLevelType w:val="multilevel"/>
    <w:tmpl w:val="F984F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E46341"/>
    <w:multiLevelType w:val="hybridMultilevel"/>
    <w:tmpl w:val="13C841AE"/>
    <w:lvl w:ilvl="0" w:tplc="FD983ABE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302285"/>
    <w:multiLevelType w:val="hybridMultilevel"/>
    <w:tmpl w:val="0D04D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7F7512"/>
    <w:multiLevelType w:val="hybridMultilevel"/>
    <w:tmpl w:val="20B071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F0464B"/>
    <w:multiLevelType w:val="hybridMultilevel"/>
    <w:tmpl w:val="F5F6A9D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FC5C73"/>
    <w:multiLevelType w:val="hybridMultilevel"/>
    <w:tmpl w:val="3AC88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AE5529"/>
    <w:multiLevelType w:val="hybridMultilevel"/>
    <w:tmpl w:val="A5F8A0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26B4791"/>
    <w:multiLevelType w:val="hybridMultilevel"/>
    <w:tmpl w:val="8654CF2E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45017450"/>
    <w:multiLevelType w:val="hybridMultilevel"/>
    <w:tmpl w:val="F3E2C61E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5870CCC"/>
    <w:multiLevelType w:val="hybridMultilevel"/>
    <w:tmpl w:val="12EAF84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D4E7675"/>
    <w:multiLevelType w:val="hybridMultilevel"/>
    <w:tmpl w:val="59CC5532"/>
    <w:lvl w:ilvl="0" w:tplc="FD983ABE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  <w:color w:val="auto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EA602D1"/>
    <w:multiLevelType w:val="hybridMultilevel"/>
    <w:tmpl w:val="6BBA2F6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5B0B718E"/>
    <w:multiLevelType w:val="hybridMultilevel"/>
    <w:tmpl w:val="CC14A7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1287D40"/>
    <w:multiLevelType w:val="hybridMultilevel"/>
    <w:tmpl w:val="A73C27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51C2E2F"/>
    <w:multiLevelType w:val="hybridMultilevel"/>
    <w:tmpl w:val="D53E63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7BA131B"/>
    <w:multiLevelType w:val="multilevel"/>
    <w:tmpl w:val="30F6C8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67D52C1D"/>
    <w:multiLevelType w:val="hybridMultilevel"/>
    <w:tmpl w:val="45FE6E2C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6A9F18DB"/>
    <w:multiLevelType w:val="hybridMultilevel"/>
    <w:tmpl w:val="903603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239494F"/>
    <w:multiLevelType w:val="hybridMultilevel"/>
    <w:tmpl w:val="748455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043A53"/>
    <w:multiLevelType w:val="hybridMultilevel"/>
    <w:tmpl w:val="8E68B9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7F81470D"/>
    <w:multiLevelType w:val="hybridMultilevel"/>
    <w:tmpl w:val="F14459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53741840">
    <w:abstractNumId w:val="18"/>
  </w:num>
  <w:num w:numId="2" w16cid:durableId="411124200">
    <w:abstractNumId w:val="10"/>
  </w:num>
  <w:num w:numId="3" w16cid:durableId="1836144800">
    <w:abstractNumId w:val="19"/>
  </w:num>
  <w:num w:numId="4" w16cid:durableId="1345978896">
    <w:abstractNumId w:val="14"/>
  </w:num>
  <w:num w:numId="5" w16cid:durableId="1101678978">
    <w:abstractNumId w:val="13"/>
  </w:num>
  <w:num w:numId="6" w16cid:durableId="1170367281">
    <w:abstractNumId w:val="1"/>
  </w:num>
  <w:num w:numId="7" w16cid:durableId="1361199510">
    <w:abstractNumId w:val="8"/>
  </w:num>
  <w:num w:numId="8" w16cid:durableId="719866974">
    <w:abstractNumId w:val="9"/>
  </w:num>
  <w:num w:numId="9" w16cid:durableId="778915545">
    <w:abstractNumId w:val="4"/>
  </w:num>
  <w:num w:numId="10" w16cid:durableId="624039656">
    <w:abstractNumId w:val="7"/>
  </w:num>
  <w:num w:numId="11" w16cid:durableId="976568913">
    <w:abstractNumId w:val="11"/>
  </w:num>
  <w:num w:numId="12" w16cid:durableId="1399326524">
    <w:abstractNumId w:val="5"/>
  </w:num>
  <w:num w:numId="13" w16cid:durableId="155003181">
    <w:abstractNumId w:val="16"/>
  </w:num>
  <w:num w:numId="14" w16cid:durableId="132910441">
    <w:abstractNumId w:val="2"/>
  </w:num>
  <w:num w:numId="15" w16cid:durableId="424686847">
    <w:abstractNumId w:val="12"/>
  </w:num>
  <w:num w:numId="16" w16cid:durableId="965508071">
    <w:abstractNumId w:val="15"/>
  </w:num>
  <w:num w:numId="17" w16cid:durableId="785588402">
    <w:abstractNumId w:val="20"/>
  </w:num>
  <w:num w:numId="18" w16cid:durableId="720783277">
    <w:abstractNumId w:val="0"/>
  </w:num>
  <w:num w:numId="19" w16cid:durableId="291643464">
    <w:abstractNumId w:val="3"/>
  </w:num>
  <w:num w:numId="20" w16cid:durableId="677973507">
    <w:abstractNumId w:val="6"/>
  </w:num>
  <w:num w:numId="21" w16cid:durableId="34676192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55BC"/>
    <w:rsid w:val="00005D89"/>
    <w:rsid w:val="00011313"/>
    <w:rsid w:val="0001133C"/>
    <w:rsid w:val="0002099E"/>
    <w:rsid w:val="00024FB0"/>
    <w:rsid w:val="00033BF3"/>
    <w:rsid w:val="000525CA"/>
    <w:rsid w:val="000541C1"/>
    <w:rsid w:val="00055926"/>
    <w:rsid w:val="000658A7"/>
    <w:rsid w:val="00072C83"/>
    <w:rsid w:val="000752E5"/>
    <w:rsid w:val="00080A7C"/>
    <w:rsid w:val="000953C9"/>
    <w:rsid w:val="000A0C41"/>
    <w:rsid w:val="000A2AF5"/>
    <w:rsid w:val="000A50F9"/>
    <w:rsid w:val="000B0ABF"/>
    <w:rsid w:val="000C0451"/>
    <w:rsid w:val="000E34E0"/>
    <w:rsid w:val="000E43B6"/>
    <w:rsid w:val="000F0995"/>
    <w:rsid w:val="000F0A7F"/>
    <w:rsid w:val="000F3332"/>
    <w:rsid w:val="000F5876"/>
    <w:rsid w:val="00102393"/>
    <w:rsid w:val="0010395D"/>
    <w:rsid w:val="00111F92"/>
    <w:rsid w:val="00115659"/>
    <w:rsid w:val="00134D2D"/>
    <w:rsid w:val="00140DB9"/>
    <w:rsid w:val="00153AD4"/>
    <w:rsid w:val="00154520"/>
    <w:rsid w:val="00161E72"/>
    <w:rsid w:val="00173A25"/>
    <w:rsid w:val="00176B2B"/>
    <w:rsid w:val="00182948"/>
    <w:rsid w:val="00191340"/>
    <w:rsid w:val="001933BD"/>
    <w:rsid w:val="001961C9"/>
    <w:rsid w:val="001A1507"/>
    <w:rsid w:val="001B0041"/>
    <w:rsid w:val="001D54E5"/>
    <w:rsid w:val="001E6F9B"/>
    <w:rsid w:val="001F3418"/>
    <w:rsid w:val="001F378F"/>
    <w:rsid w:val="00200352"/>
    <w:rsid w:val="002016E5"/>
    <w:rsid w:val="00202E32"/>
    <w:rsid w:val="00203BD6"/>
    <w:rsid w:val="002043E6"/>
    <w:rsid w:val="002065B4"/>
    <w:rsid w:val="002154E9"/>
    <w:rsid w:val="00217DEC"/>
    <w:rsid w:val="00232A68"/>
    <w:rsid w:val="002352DD"/>
    <w:rsid w:val="00235FB9"/>
    <w:rsid w:val="00262C9D"/>
    <w:rsid w:val="0028536C"/>
    <w:rsid w:val="002910AA"/>
    <w:rsid w:val="002928B6"/>
    <w:rsid w:val="002A563F"/>
    <w:rsid w:val="002B2195"/>
    <w:rsid w:val="002B4BAB"/>
    <w:rsid w:val="002D28A1"/>
    <w:rsid w:val="002E1BEF"/>
    <w:rsid w:val="002E22E9"/>
    <w:rsid w:val="002E4D7F"/>
    <w:rsid w:val="002E7A73"/>
    <w:rsid w:val="002F1E1B"/>
    <w:rsid w:val="002F4B31"/>
    <w:rsid w:val="00301A65"/>
    <w:rsid w:val="0030315A"/>
    <w:rsid w:val="00330D5D"/>
    <w:rsid w:val="00332A3C"/>
    <w:rsid w:val="003419EE"/>
    <w:rsid w:val="003424F3"/>
    <w:rsid w:val="0034725E"/>
    <w:rsid w:val="00367D89"/>
    <w:rsid w:val="003750CA"/>
    <w:rsid w:val="00380689"/>
    <w:rsid w:val="0038087C"/>
    <w:rsid w:val="0038234F"/>
    <w:rsid w:val="003859DA"/>
    <w:rsid w:val="00386084"/>
    <w:rsid w:val="00394639"/>
    <w:rsid w:val="003978CF"/>
    <w:rsid w:val="003A5280"/>
    <w:rsid w:val="003D335F"/>
    <w:rsid w:val="003E6DA6"/>
    <w:rsid w:val="003F5E38"/>
    <w:rsid w:val="003F6CB6"/>
    <w:rsid w:val="003F7C35"/>
    <w:rsid w:val="004007E1"/>
    <w:rsid w:val="00401028"/>
    <w:rsid w:val="004015EC"/>
    <w:rsid w:val="004133F2"/>
    <w:rsid w:val="00414419"/>
    <w:rsid w:val="00415D62"/>
    <w:rsid w:val="00417D37"/>
    <w:rsid w:val="0042104D"/>
    <w:rsid w:val="0042354A"/>
    <w:rsid w:val="00427549"/>
    <w:rsid w:val="0044213B"/>
    <w:rsid w:val="0044758F"/>
    <w:rsid w:val="00456450"/>
    <w:rsid w:val="004665F2"/>
    <w:rsid w:val="00471AC8"/>
    <w:rsid w:val="0047462F"/>
    <w:rsid w:val="004850D9"/>
    <w:rsid w:val="004922C0"/>
    <w:rsid w:val="00494C9C"/>
    <w:rsid w:val="004A4EC3"/>
    <w:rsid w:val="004B037A"/>
    <w:rsid w:val="004B32DF"/>
    <w:rsid w:val="004B339F"/>
    <w:rsid w:val="004B33E3"/>
    <w:rsid w:val="004C7838"/>
    <w:rsid w:val="004D0415"/>
    <w:rsid w:val="004D0D57"/>
    <w:rsid w:val="004D778C"/>
    <w:rsid w:val="004E10D6"/>
    <w:rsid w:val="004E16D0"/>
    <w:rsid w:val="004E1EEB"/>
    <w:rsid w:val="004E3113"/>
    <w:rsid w:val="0051203F"/>
    <w:rsid w:val="0051576B"/>
    <w:rsid w:val="00517F55"/>
    <w:rsid w:val="00524C1B"/>
    <w:rsid w:val="005276D0"/>
    <w:rsid w:val="00531EB4"/>
    <w:rsid w:val="005364AB"/>
    <w:rsid w:val="005364E5"/>
    <w:rsid w:val="0053737F"/>
    <w:rsid w:val="00543A1E"/>
    <w:rsid w:val="00547154"/>
    <w:rsid w:val="00567707"/>
    <w:rsid w:val="005A76F1"/>
    <w:rsid w:val="005B23AE"/>
    <w:rsid w:val="005B345B"/>
    <w:rsid w:val="005C1A77"/>
    <w:rsid w:val="005C26CE"/>
    <w:rsid w:val="005C6DA4"/>
    <w:rsid w:val="005C712A"/>
    <w:rsid w:val="005D7A55"/>
    <w:rsid w:val="005E1127"/>
    <w:rsid w:val="005E61E2"/>
    <w:rsid w:val="005F1A83"/>
    <w:rsid w:val="005F4463"/>
    <w:rsid w:val="005F6CD3"/>
    <w:rsid w:val="005F7B0E"/>
    <w:rsid w:val="0060043B"/>
    <w:rsid w:val="0060125A"/>
    <w:rsid w:val="00601547"/>
    <w:rsid w:val="006030D6"/>
    <w:rsid w:val="00607A6F"/>
    <w:rsid w:val="00612002"/>
    <w:rsid w:val="00612554"/>
    <w:rsid w:val="006144FD"/>
    <w:rsid w:val="00616BB2"/>
    <w:rsid w:val="006257AA"/>
    <w:rsid w:val="00626DEC"/>
    <w:rsid w:val="00633FA6"/>
    <w:rsid w:val="0063695D"/>
    <w:rsid w:val="006529FD"/>
    <w:rsid w:val="00660844"/>
    <w:rsid w:val="00661487"/>
    <w:rsid w:val="006A02A4"/>
    <w:rsid w:val="006A11B9"/>
    <w:rsid w:val="006A26AF"/>
    <w:rsid w:val="006A2FC3"/>
    <w:rsid w:val="006A4C9D"/>
    <w:rsid w:val="006A5A23"/>
    <w:rsid w:val="006B147A"/>
    <w:rsid w:val="006B33F9"/>
    <w:rsid w:val="006D45DE"/>
    <w:rsid w:val="006E6DDC"/>
    <w:rsid w:val="0071536F"/>
    <w:rsid w:val="007201FA"/>
    <w:rsid w:val="00724BFA"/>
    <w:rsid w:val="00727A6B"/>
    <w:rsid w:val="00730B9D"/>
    <w:rsid w:val="00733860"/>
    <w:rsid w:val="0073620F"/>
    <w:rsid w:val="00742B30"/>
    <w:rsid w:val="00754681"/>
    <w:rsid w:val="007548D6"/>
    <w:rsid w:val="00760140"/>
    <w:rsid w:val="00762D2A"/>
    <w:rsid w:val="00767D79"/>
    <w:rsid w:val="007703B0"/>
    <w:rsid w:val="00780B17"/>
    <w:rsid w:val="00790C27"/>
    <w:rsid w:val="00794202"/>
    <w:rsid w:val="007955CD"/>
    <w:rsid w:val="007A1A95"/>
    <w:rsid w:val="007A2640"/>
    <w:rsid w:val="007A26E5"/>
    <w:rsid w:val="007A5C09"/>
    <w:rsid w:val="007B3529"/>
    <w:rsid w:val="007C21EC"/>
    <w:rsid w:val="007C24FD"/>
    <w:rsid w:val="007D3A84"/>
    <w:rsid w:val="007F2973"/>
    <w:rsid w:val="007F708D"/>
    <w:rsid w:val="00803A24"/>
    <w:rsid w:val="008078CE"/>
    <w:rsid w:val="00812098"/>
    <w:rsid w:val="0081794C"/>
    <w:rsid w:val="00822303"/>
    <w:rsid w:val="0083506C"/>
    <w:rsid w:val="008439AC"/>
    <w:rsid w:val="00845EFD"/>
    <w:rsid w:val="0085105F"/>
    <w:rsid w:val="00855491"/>
    <w:rsid w:val="008570A4"/>
    <w:rsid w:val="008575B3"/>
    <w:rsid w:val="0086797F"/>
    <w:rsid w:val="00871D8A"/>
    <w:rsid w:val="00875E64"/>
    <w:rsid w:val="00876F76"/>
    <w:rsid w:val="00883111"/>
    <w:rsid w:val="00885EE5"/>
    <w:rsid w:val="008870F6"/>
    <w:rsid w:val="008C5E10"/>
    <w:rsid w:val="008C7931"/>
    <w:rsid w:val="008D12C3"/>
    <w:rsid w:val="008E4BC9"/>
    <w:rsid w:val="008E6D85"/>
    <w:rsid w:val="008F7F0F"/>
    <w:rsid w:val="00902ABC"/>
    <w:rsid w:val="009034AE"/>
    <w:rsid w:val="009069C6"/>
    <w:rsid w:val="00922022"/>
    <w:rsid w:val="00923DDC"/>
    <w:rsid w:val="0092526E"/>
    <w:rsid w:val="009309F1"/>
    <w:rsid w:val="00935CB4"/>
    <w:rsid w:val="009364AE"/>
    <w:rsid w:val="00944A26"/>
    <w:rsid w:val="009550CF"/>
    <w:rsid w:val="0096070F"/>
    <w:rsid w:val="00961262"/>
    <w:rsid w:val="00961725"/>
    <w:rsid w:val="00967DFD"/>
    <w:rsid w:val="009810F6"/>
    <w:rsid w:val="009918A1"/>
    <w:rsid w:val="00995A2A"/>
    <w:rsid w:val="009A56A9"/>
    <w:rsid w:val="009A5D5D"/>
    <w:rsid w:val="009C1DCB"/>
    <w:rsid w:val="009D1043"/>
    <w:rsid w:val="009D6063"/>
    <w:rsid w:val="009D796F"/>
    <w:rsid w:val="009F22FD"/>
    <w:rsid w:val="00A21B0A"/>
    <w:rsid w:val="00A22A94"/>
    <w:rsid w:val="00A366D4"/>
    <w:rsid w:val="00A36740"/>
    <w:rsid w:val="00A40E5E"/>
    <w:rsid w:val="00A45A41"/>
    <w:rsid w:val="00A50404"/>
    <w:rsid w:val="00A54B4D"/>
    <w:rsid w:val="00A5729D"/>
    <w:rsid w:val="00A63791"/>
    <w:rsid w:val="00A64147"/>
    <w:rsid w:val="00A661A0"/>
    <w:rsid w:val="00A676F8"/>
    <w:rsid w:val="00A76261"/>
    <w:rsid w:val="00A8711D"/>
    <w:rsid w:val="00A90544"/>
    <w:rsid w:val="00A94F32"/>
    <w:rsid w:val="00AA267C"/>
    <w:rsid w:val="00AB17AD"/>
    <w:rsid w:val="00AB42A4"/>
    <w:rsid w:val="00AB758B"/>
    <w:rsid w:val="00AD1C2C"/>
    <w:rsid w:val="00AE501C"/>
    <w:rsid w:val="00AF2671"/>
    <w:rsid w:val="00B06503"/>
    <w:rsid w:val="00B10178"/>
    <w:rsid w:val="00B13F6B"/>
    <w:rsid w:val="00B15E1B"/>
    <w:rsid w:val="00B15F48"/>
    <w:rsid w:val="00B15FE3"/>
    <w:rsid w:val="00B21BF7"/>
    <w:rsid w:val="00B335EE"/>
    <w:rsid w:val="00B35150"/>
    <w:rsid w:val="00B44666"/>
    <w:rsid w:val="00B45579"/>
    <w:rsid w:val="00B53546"/>
    <w:rsid w:val="00B620E5"/>
    <w:rsid w:val="00B65172"/>
    <w:rsid w:val="00B651FF"/>
    <w:rsid w:val="00B654D6"/>
    <w:rsid w:val="00B83204"/>
    <w:rsid w:val="00B93F27"/>
    <w:rsid w:val="00B941EE"/>
    <w:rsid w:val="00B94792"/>
    <w:rsid w:val="00B96B58"/>
    <w:rsid w:val="00BA4E53"/>
    <w:rsid w:val="00BA5798"/>
    <w:rsid w:val="00BA7C22"/>
    <w:rsid w:val="00BC6F47"/>
    <w:rsid w:val="00BD48B2"/>
    <w:rsid w:val="00BD4D73"/>
    <w:rsid w:val="00BF7D4B"/>
    <w:rsid w:val="00C014E9"/>
    <w:rsid w:val="00C13052"/>
    <w:rsid w:val="00C3081D"/>
    <w:rsid w:val="00C30A36"/>
    <w:rsid w:val="00C37EE2"/>
    <w:rsid w:val="00C410B9"/>
    <w:rsid w:val="00C479A1"/>
    <w:rsid w:val="00C50AAE"/>
    <w:rsid w:val="00C52594"/>
    <w:rsid w:val="00C71C76"/>
    <w:rsid w:val="00C96AA1"/>
    <w:rsid w:val="00C96F79"/>
    <w:rsid w:val="00C979E2"/>
    <w:rsid w:val="00CA2093"/>
    <w:rsid w:val="00CB3FA7"/>
    <w:rsid w:val="00CC24C2"/>
    <w:rsid w:val="00CC670F"/>
    <w:rsid w:val="00CC6C74"/>
    <w:rsid w:val="00CC77D2"/>
    <w:rsid w:val="00CE409F"/>
    <w:rsid w:val="00CE6FFD"/>
    <w:rsid w:val="00CF0141"/>
    <w:rsid w:val="00CF0667"/>
    <w:rsid w:val="00CF2E4B"/>
    <w:rsid w:val="00CF6666"/>
    <w:rsid w:val="00D00A6F"/>
    <w:rsid w:val="00D026AA"/>
    <w:rsid w:val="00D032BD"/>
    <w:rsid w:val="00D14611"/>
    <w:rsid w:val="00D17555"/>
    <w:rsid w:val="00D1791C"/>
    <w:rsid w:val="00D2211D"/>
    <w:rsid w:val="00D355BC"/>
    <w:rsid w:val="00D37CAD"/>
    <w:rsid w:val="00D571CB"/>
    <w:rsid w:val="00D574E8"/>
    <w:rsid w:val="00D60C45"/>
    <w:rsid w:val="00D61B16"/>
    <w:rsid w:val="00D631FB"/>
    <w:rsid w:val="00D65CCF"/>
    <w:rsid w:val="00D857D9"/>
    <w:rsid w:val="00D92E0D"/>
    <w:rsid w:val="00D94B73"/>
    <w:rsid w:val="00DA23DA"/>
    <w:rsid w:val="00DA484C"/>
    <w:rsid w:val="00DB12CB"/>
    <w:rsid w:val="00DB696F"/>
    <w:rsid w:val="00DC2485"/>
    <w:rsid w:val="00DD4716"/>
    <w:rsid w:val="00DD4CB2"/>
    <w:rsid w:val="00DE257C"/>
    <w:rsid w:val="00DE784B"/>
    <w:rsid w:val="00DF5256"/>
    <w:rsid w:val="00DF53E9"/>
    <w:rsid w:val="00E008F5"/>
    <w:rsid w:val="00E1127B"/>
    <w:rsid w:val="00E137C5"/>
    <w:rsid w:val="00E20F2F"/>
    <w:rsid w:val="00E33377"/>
    <w:rsid w:val="00E36F57"/>
    <w:rsid w:val="00E51EEC"/>
    <w:rsid w:val="00E71F4B"/>
    <w:rsid w:val="00E77542"/>
    <w:rsid w:val="00EA3C22"/>
    <w:rsid w:val="00EA4146"/>
    <w:rsid w:val="00EA5075"/>
    <w:rsid w:val="00EB4D1F"/>
    <w:rsid w:val="00EC2BB4"/>
    <w:rsid w:val="00EC731D"/>
    <w:rsid w:val="00ED73CC"/>
    <w:rsid w:val="00ED7756"/>
    <w:rsid w:val="00EF31F2"/>
    <w:rsid w:val="00F007E3"/>
    <w:rsid w:val="00F17F8F"/>
    <w:rsid w:val="00F20E7B"/>
    <w:rsid w:val="00F22E25"/>
    <w:rsid w:val="00F23206"/>
    <w:rsid w:val="00F32973"/>
    <w:rsid w:val="00F42219"/>
    <w:rsid w:val="00F63238"/>
    <w:rsid w:val="00F70543"/>
    <w:rsid w:val="00F9027D"/>
    <w:rsid w:val="00F91694"/>
    <w:rsid w:val="00F955DC"/>
    <w:rsid w:val="00F9587E"/>
    <w:rsid w:val="00FA38DE"/>
    <w:rsid w:val="00FB7B4F"/>
    <w:rsid w:val="00FD36B2"/>
    <w:rsid w:val="00FD4432"/>
    <w:rsid w:val="00FD7633"/>
    <w:rsid w:val="00FF7A39"/>
    <w:rsid w:val="08946E8E"/>
    <w:rsid w:val="1EB097EE"/>
    <w:rsid w:val="2755D5F5"/>
    <w:rsid w:val="2F716E10"/>
    <w:rsid w:val="3B9403E9"/>
    <w:rsid w:val="584FFD0A"/>
    <w:rsid w:val="58D26707"/>
    <w:rsid w:val="5E89C10C"/>
    <w:rsid w:val="5F9424C2"/>
    <w:rsid w:val="65F6CAA0"/>
    <w:rsid w:val="6D2EDD0C"/>
    <w:rsid w:val="6F2774D4"/>
    <w:rsid w:val="731E9F6E"/>
    <w:rsid w:val="7611B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9B6A37"/>
  <w15:chartTrackingRefBased/>
  <w15:docId w15:val="{19C7E6EC-BA93-452B-98DE-3A0C060DB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784B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0C4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60C45"/>
    <w:rPr>
      <w:rFonts w:ascii="Calibri" w:hAnsi="Calibri"/>
      <w:sz w:val="24"/>
    </w:rPr>
  </w:style>
  <w:style w:type="paragraph" w:styleId="Footer">
    <w:name w:val="footer"/>
    <w:basedOn w:val="Normal"/>
    <w:link w:val="FooterChar"/>
    <w:uiPriority w:val="99"/>
    <w:unhideWhenUsed/>
    <w:rsid w:val="00D60C4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60C45"/>
    <w:rPr>
      <w:rFonts w:ascii="Calibri" w:hAnsi="Calibri"/>
      <w:sz w:val="24"/>
    </w:rPr>
  </w:style>
  <w:style w:type="character" w:customStyle="1" w:styleId="normaltextrun">
    <w:name w:val="normaltextrun"/>
    <w:basedOn w:val="DefaultParagraphFont"/>
    <w:rsid w:val="00DE784B"/>
  </w:style>
  <w:style w:type="character" w:customStyle="1" w:styleId="eop">
    <w:name w:val="eop"/>
    <w:basedOn w:val="DefaultParagraphFont"/>
    <w:rsid w:val="00DE784B"/>
  </w:style>
  <w:style w:type="paragraph" w:styleId="ListParagraph">
    <w:name w:val="List Paragraph"/>
    <w:basedOn w:val="Normal"/>
    <w:uiPriority w:val="34"/>
    <w:qFormat/>
    <w:rsid w:val="00DE784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36F57"/>
    <w:rPr>
      <w:color w:val="0000FF"/>
      <w:u w:val="single"/>
    </w:rPr>
  </w:style>
  <w:style w:type="table" w:styleId="TableGrid">
    <w:name w:val="Table Grid"/>
    <w:basedOn w:val="TableNormal"/>
    <w:uiPriority w:val="39"/>
    <w:rsid w:val="00967D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612002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61200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144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82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8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15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78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657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21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815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53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8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0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63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46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52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8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martin\Downloads\RMHS_Letterhead_Template%20(2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C8E9D4708DDD448A829EF685CF73BBE" ma:contentTypeVersion="4" ma:contentTypeDescription="Create a new document." ma:contentTypeScope="" ma:versionID="ec65155cae3ca1fdfc46e55dcb247d09">
  <xsd:schema xmlns:xsd="http://www.w3.org/2001/XMLSchema" xmlns:xs="http://www.w3.org/2001/XMLSchema" xmlns:p="http://schemas.microsoft.com/office/2006/metadata/properties" xmlns:ns2="dde7c364-9d79-4802-86b8-9882d41f9a9f" targetNamespace="http://schemas.microsoft.com/office/2006/metadata/properties" ma:root="true" ma:fieldsID="6bed8f9951b2cea420cb2501ca30efa1" ns2:_="">
    <xsd:import namespace="dde7c364-9d79-4802-86b8-9882d41f9a9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e7c364-9d79-4802-86b8-9882d41f9a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ED89771-C031-4693-BC92-C692424EB93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28DC8A6-7441-4974-AC19-CAF4A1EE713C}"/>
</file>

<file path=customXml/itemProps3.xml><?xml version="1.0" encoding="utf-8"?>
<ds:datastoreItem xmlns:ds="http://schemas.openxmlformats.org/officeDocument/2006/customXml" ds:itemID="{5A0D2177-6B03-48BF-A54C-159F8478E10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RMHS_Letterhead_Template (2)</Template>
  <TotalTime>8</TotalTime>
  <Pages>2</Pages>
  <Words>292</Words>
  <Characters>1669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Paige Martin</dc:creator>
  <cp:keywords/>
  <dc:description/>
  <cp:lastModifiedBy>Melissa Emery</cp:lastModifiedBy>
  <cp:revision>4</cp:revision>
  <dcterms:created xsi:type="dcterms:W3CDTF">2026-02-15T22:25:00Z</dcterms:created>
  <dcterms:modified xsi:type="dcterms:W3CDTF">2026-03-02T16:46:00Z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0x0101007C8E9D4708DDD448A829EF685CF73BBE</vt:lpwstr>
  </property>
  <property fmtid="{D5CDD505-2E9C-101B-9397-08002B2CF9AE}" pid="3" name="Order">
    <vt:r8>100</vt:r8>
  </property>
  <property fmtid="{D5CDD505-2E9C-101B-9397-08002B2CF9AE}" pid="4" name="MediaServiceImageTags">
    <vt:lpwstr/>
  </property>
</Properties>
</file>